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8.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0.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1.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92610939"/>
        <w:docPartObj>
          <w:docPartGallery w:val="Cover Pages"/>
          <w:docPartUnique/>
        </w:docPartObj>
      </w:sdtPr>
      <w:sdtEndPr>
        <w:rPr>
          <w:rFonts w:cs="Times New Roman"/>
          <w:b/>
          <w:color w:val="C00000"/>
          <w:sz w:val="22"/>
          <w:lang w:eastAsia="en-US"/>
        </w:rPr>
      </w:sdtEndPr>
      <w:sdtContent>
        <w:p w:rsidR="00904AEC" w:rsidRPr="00904AEC" w:rsidRDefault="009C3B53" w:rsidP="00904AEC">
          <w:r>
            <w:rPr>
              <w:rFonts w:ascii="Times New Roman" w:hAnsi="Times New Roman"/>
              <w:noProof/>
              <w:sz w:val="24"/>
              <w:szCs w:val="24"/>
            </w:rPr>
            <w:drawing>
              <wp:anchor distT="36576" distB="36576" distL="36576" distR="36576" simplePos="0" relativeHeight="251708416" behindDoc="0" locked="0" layoutInCell="1" allowOverlap="1" wp14:anchorId="1515298F" wp14:editId="67E80466">
                <wp:simplePos x="0" y="0"/>
                <wp:positionH relativeFrom="column">
                  <wp:posOffset>1514475</wp:posOffset>
                </wp:positionH>
                <wp:positionV relativeFrom="paragraph">
                  <wp:posOffset>2585720</wp:posOffset>
                </wp:positionV>
                <wp:extent cx="544830" cy="647243"/>
                <wp:effectExtent l="0" t="0" r="7620" b="63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452" cy="64917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F9584B">
            <w:rPr>
              <w:noProof/>
            </w:rPr>
            <mc:AlternateContent>
              <mc:Choice Requires="wpg">
                <w:drawing>
                  <wp:anchor distT="0" distB="0" distL="114300" distR="114300" simplePos="0" relativeHeight="251701248" behindDoc="0" locked="0" layoutInCell="0" allowOverlap="1" wp14:anchorId="4AFDB8C3" wp14:editId="02A5E669">
                    <wp:simplePos x="0" y="0"/>
                    <wp:positionH relativeFrom="page">
                      <wp:posOffset>381000</wp:posOffset>
                    </wp:positionH>
                    <wp:positionV relativeFrom="page">
                      <wp:posOffset>784860</wp:posOffset>
                    </wp:positionV>
                    <wp:extent cx="2345307" cy="6962140"/>
                    <wp:effectExtent l="0" t="0" r="17145" b="10160"/>
                    <wp:wrapNone/>
                    <wp:docPr id="454" name="Gr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307" cy="6962140"/>
                              <a:chOff x="353" y="700"/>
                              <a:chExt cx="3738" cy="9279"/>
                            </a:xfrm>
                          </wpg:grpSpPr>
                          <wps:wsp>
                            <wps:cNvPr id="455" name="Rectangle 12"/>
                            <wps:cNvSpPr>
                              <a:spLocks noChangeArrowheads="1"/>
                            </wps:cNvSpPr>
                            <wps:spPr bwMode="auto">
                              <a:xfrm>
                                <a:off x="1794" y="713"/>
                                <a:ext cx="1296" cy="9266"/>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ajorBidi"/>
                                      <w:color w:val="002060"/>
                                      <w:sz w:val="44"/>
                                      <w:szCs w:val="32"/>
                                    </w:rPr>
                                    <w:alias w:val="Yazar"/>
                                    <w:id w:val="2135910617"/>
                                    <w:dataBinding w:prefixMappings="xmlns:ns0='http://schemas.openxmlformats.org/package/2006/metadata/core-properties' xmlns:ns1='http://purl.org/dc/elements/1.1/'" w:xpath="/ns0:coreProperties[1]/ns1:creator[1]" w:storeItemID="{6C3C8BC8-F283-45AE-878A-BAB7291924A1}"/>
                                    <w:text/>
                                  </w:sdtPr>
                                  <w:sdtEndPr/>
                                  <w:sdtContent>
                                    <w:p w:rsidR="00074DEB" w:rsidRPr="00993197" w:rsidRDefault="00074DEB" w:rsidP="003F3B51">
                                      <w:pPr>
                                        <w:pStyle w:val="AralkYok"/>
                                        <w:jc w:val="right"/>
                                        <w:rPr>
                                          <w:rFonts w:ascii="Bodoni MT Black" w:eastAsiaTheme="majorEastAsia" w:hAnsi="Bodoni MT Black" w:cstheme="majorBidi"/>
                                          <w:color w:val="002060"/>
                                          <w:sz w:val="44"/>
                                          <w:szCs w:val="32"/>
                                        </w:rPr>
                                      </w:pPr>
                                      <w:r>
                                        <w:rPr>
                                          <w:rFonts w:eastAsiaTheme="majorEastAsia" w:cstheme="majorBidi"/>
                                          <w:color w:val="002060"/>
                                          <w:sz w:val="44"/>
                                          <w:szCs w:val="32"/>
                                        </w:rPr>
                                        <w:t>SEYDİŞEHİR ANADOLU İMAM HATİP LİSESİ</w:t>
                                      </w:r>
                                    </w:p>
                                  </w:sdtContent>
                                </w:sdt>
                              </w:txbxContent>
                            </wps:txbx>
                            <wps:bodyPr rot="0" vert="vert270" wrap="square" lIns="9144" tIns="91440" rIns="9144" bIns="91440" anchor="ctr" anchorCtr="0" upright="1">
                              <a:noAutofit/>
                            </wps:bodyPr>
                          </wps:wsp>
                          <wps:wsp>
                            <wps:cNvPr id="456" name="Rectangle 13"/>
                            <wps:cNvSpPr>
                              <a:spLocks noChangeArrowheads="1"/>
                            </wps:cNvSpPr>
                            <wps:spPr bwMode="auto">
                              <a:xfrm>
                                <a:off x="3219" y="713"/>
                                <a:ext cx="872" cy="4567"/>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74DEB" w:rsidRPr="00993197" w:rsidRDefault="00074DEB" w:rsidP="00993197">
                                  <w:pPr>
                                    <w:pStyle w:val="AralkYok"/>
                                    <w:jc w:val="right"/>
                                    <w:rPr>
                                      <w:b/>
                                      <w:bCs/>
                                      <w:color w:val="002060"/>
                                      <w:sz w:val="44"/>
                                      <w:szCs w:val="44"/>
                                    </w:rPr>
                                  </w:pPr>
                                  <w:r w:rsidRPr="00993197">
                                    <w:rPr>
                                      <w:rFonts w:ascii="Bodoni MT Black" w:eastAsiaTheme="majorEastAsia" w:hAnsi="Bodoni MT Black" w:cstheme="majorBidi"/>
                                      <w:color w:val="002060"/>
                                      <w:sz w:val="44"/>
                                      <w:szCs w:val="32"/>
                                    </w:rPr>
                                    <w:t>2</w:t>
                                  </w:r>
                                  <w:r w:rsidRPr="00C5187C">
                                    <w:rPr>
                                      <w:rFonts w:ascii="Bodoni MT Black" w:eastAsiaTheme="majorEastAsia" w:hAnsi="Bodoni MT Black" w:cstheme="majorBidi"/>
                                      <w:color w:val="002060"/>
                                      <w:sz w:val="48"/>
                                      <w:szCs w:val="48"/>
                                    </w:rPr>
                                    <w:t>019-2023</w:t>
                                  </w:r>
                                </w:p>
                                <w:p w:rsidR="00074DEB" w:rsidRPr="00993197" w:rsidRDefault="00074DEB">
                                  <w:pPr>
                                    <w:rPr>
                                      <w:sz w:val="44"/>
                                      <w:szCs w:val="44"/>
                                    </w:rPr>
                                  </w:pPr>
                                </w:p>
                              </w:txbxContent>
                            </wps:txbx>
                            <wps:bodyPr rot="0" vert="vert270" wrap="square" lIns="9144" tIns="91440" rIns="9144" bIns="91440" anchor="ctr" anchorCtr="0" upright="1">
                              <a:noAutofit/>
                            </wps:bodyPr>
                          </wps:wsp>
                          <wps:wsp>
                            <wps:cNvPr id="458" name="Rectangle 14"/>
                            <wps:cNvSpPr>
                              <a:spLocks noChangeArrowheads="1"/>
                            </wps:cNvSpPr>
                            <wps:spPr bwMode="auto">
                              <a:xfrm>
                                <a:off x="353" y="700"/>
                                <a:ext cx="1296" cy="9279"/>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ajorBidi"/>
                                      <w:b/>
                                      <w:bCs/>
                                      <w:color w:val="C00000"/>
                                      <w:sz w:val="48"/>
                                      <w:szCs w:val="48"/>
                                    </w:rPr>
                                    <w:alias w:val="Başlık"/>
                                    <w:id w:val="-1049841220"/>
                                    <w:dataBinding w:prefixMappings="xmlns:ns0='http://schemas.openxmlformats.org/package/2006/metadata/core-properties' xmlns:ns1='http://purl.org/dc/elements/1.1/'" w:xpath="/ns0:coreProperties[1]/ns1:title[1]" w:storeItemID="{6C3C8BC8-F283-45AE-878A-BAB7291924A1}"/>
                                    <w:text/>
                                  </w:sdtPr>
                                  <w:sdtEndPr/>
                                  <w:sdtContent>
                                    <w:p w:rsidR="00074DEB" w:rsidRPr="00292342" w:rsidRDefault="00074DEB" w:rsidP="003F3B51">
                                      <w:pPr>
                                        <w:pStyle w:val="AralkYok"/>
                                        <w:jc w:val="right"/>
                                        <w:rPr>
                                          <w:rFonts w:asciiTheme="majorHAnsi" w:eastAsiaTheme="majorEastAsia" w:hAnsiTheme="majorHAnsi" w:cstheme="majorBidi"/>
                                          <w:b/>
                                          <w:bCs/>
                                          <w:color w:val="C00000"/>
                                          <w:sz w:val="48"/>
                                          <w:szCs w:val="48"/>
                                        </w:rPr>
                                      </w:pPr>
                                      <w:r>
                                        <w:rPr>
                                          <w:rFonts w:eastAsiaTheme="majorEastAsia" w:cstheme="majorBidi"/>
                                          <w:b/>
                                          <w:bCs/>
                                          <w:color w:val="C00000"/>
                                          <w:sz w:val="48"/>
                                          <w:szCs w:val="48"/>
                                        </w:rPr>
                                        <w:t>DÂH</w:t>
                                      </w:r>
                                      <w:r>
                                        <w:rPr>
                                          <w:rFonts w:eastAsiaTheme="majorEastAsia" w:cs="Cambria"/>
                                          <w:b/>
                                          <w:bCs/>
                                          <w:color w:val="C00000"/>
                                          <w:sz w:val="48"/>
                                          <w:szCs w:val="48"/>
                                        </w:rPr>
                                        <w:t>İ</w:t>
                                      </w:r>
                                      <w:r>
                                        <w:rPr>
                                          <w:rFonts w:eastAsiaTheme="majorEastAsia" w:cstheme="majorBidi"/>
                                          <w:b/>
                                          <w:bCs/>
                                          <w:color w:val="C00000"/>
                                          <w:sz w:val="48"/>
                                          <w:szCs w:val="48"/>
                                        </w:rPr>
                                        <w:t>CE FİKİRLER OKUL GELİŞİM MODELİMİZ</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DB8C3" id="Grup 454" o:spid="_x0000_s1026" style="position:absolute;left:0;text-align:left;margin-left:30pt;margin-top:61.8pt;width:184.65pt;height:548.2pt;z-index:251701248;mso-position-horizontal-relative:page;mso-position-vertical-relative:page" coordorigin="353,700" coordsize="3738,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" o:allowincell="f">
                    <v:rect id="Rectangle 12" o:spid="_x0000_s1027" style="position:absolute;left:1794;top:713;width:1296;height:9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6+8MA&#10;AADcAAAADwAAAGRycy9kb3ducmV2LnhtbESPzWrDMBCE74G+g9hCb4ncNDbFjRKCQ6C3kt9eF2tr&#10;m1orIym2+/ZVIJDjMDPfMMv1aFrRk/ONZQWvswQEcWl1w5WC03E3fQfhA7LG1jIp+CMP69XTZIm5&#10;tgPvqT+ESkQI+xwV1CF0uZS+rMmgn9mOOHo/1hkMUbpKaodDhJtWzpMkkwYbjgs1dlTUVP4erkZB&#10;1mVFuGy/31x6PBfDgvudd19KvTyPmw8QgcbwCN/bn1rBIk3hd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6+8MAAADc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ajorBidi"/>
                                <w:color w:val="002060"/>
                                <w:sz w:val="44"/>
                                <w:szCs w:val="32"/>
                              </w:rPr>
                              <w:alias w:val="Yazar"/>
                              <w:id w:val="2135910617"/>
                              <w:dataBinding w:prefixMappings="xmlns:ns0='http://schemas.openxmlformats.org/package/2006/metadata/core-properties' xmlns:ns1='http://purl.org/dc/elements/1.1/'" w:xpath="/ns0:coreProperties[1]/ns1:creator[1]" w:storeItemID="{6C3C8BC8-F283-45AE-878A-BAB7291924A1}"/>
                              <w:text/>
                            </w:sdtPr>
                            <w:sdtContent>
                              <w:p w:rsidR="00074DEB" w:rsidRPr="00993197" w:rsidRDefault="00074DEB" w:rsidP="003F3B51">
                                <w:pPr>
                                  <w:pStyle w:val="AralkYok"/>
                                  <w:jc w:val="right"/>
                                  <w:rPr>
                                    <w:rFonts w:ascii="Bodoni MT Black" w:eastAsiaTheme="majorEastAsia" w:hAnsi="Bodoni MT Black" w:cstheme="majorBidi"/>
                                    <w:color w:val="002060"/>
                                    <w:sz w:val="44"/>
                                    <w:szCs w:val="32"/>
                                  </w:rPr>
                                </w:pPr>
                                <w:r>
                                  <w:rPr>
                                    <w:rFonts w:eastAsiaTheme="majorEastAsia" w:cstheme="majorBidi"/>
                                    <w:color w:val="002060"/>
                                    <w:sz w:val="44"/>
                                    <w:szCs w:val="32"/>
                                  </w:rPr>
                                  <w:t>SEYDİŞEHİR ANADOLU İMAM HATİP LİSESİ</w:t>
                                </w:r>
                              </w:p>
                            </w:sdtContent>
                          </w:sdt>
                        </w:txbxContent>
                      </v:textbox>
                    </v:rect>
                    <v:rect id="Rectangle 13" o:spid="_x0000_s1028" style="position:absolute;left:3219;top:713;width:872;height:4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kjMMA&#10;AADcAAAADwAAAGRycy9kb3ducmV2LnhtbESPS2vDMBCE74X8B7GB3Bo5LxOcKCG4BHorzfO6WBvb&#10;xFoZSbXdf18VCj0OM/MNs90PphEdOV9bVjCbJiCIC6trLhVczsfXNQgfkDU2lknBN3nY70YvW8y0&#10;7fmTulMoRYSwz1BBFUKbSemLigz6qW2Jo/ewzmCI0pVSO+wj3DRyniSpNFhzXKiwpbyi4nn6MgrS&#10;Ns3D7e2+cKvzNe+X3B29+1BqMh4OGxCBhvAf/mu/awXLVQq/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5kjMMAAADc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p w:rsidR="00074DEB" w:rsidRPr="00993197" w:rsidRDefault="00074DEB" w:rsidP="00993197">
                            <w:pPr>
                              <w:pStyle w:val="AralkYok"/>
                              <w:jc w:val="right"/>
                              <w:rPr>
                                <w:b/>
                                <w:bCs/>
                                <w:color w:val="002060"/>
                                <w:sz w:val="44"/>
                                <w:szCs w:val="44"/>
                              </w:rPr>
                            </w:pPr>
                            <w:r w:rsidRPr="00993197">
                              <w:rPr>
                                <w:rFonts w:ascii="Bodoni MT Black" w:eastAsiaTheme="majorEastAsia" w:hAnsi="Bodoni MT Black" w:cstheme="majorBidi"/>
                                <w:color w:val="002060"/>
                                <w:sz w:val="44"/>
                                <w:szCs w:val="32"/>
                              </w:rPr>
                              <w:t>2</w:t>
                            </w:r>
                            <w:r w:rsidRPr="00C5187C">
                              <w:rPr>
                                <w:rFonts w:ascii="Bodoni MT Black" w:eastAsiaTheme="majorEastAsia" w:hAnsi="Bodoni MT Black" w:cstheme="majorBidi"/>
                                <w:color w:val="002060"/>
                                <w:sz w:val="48"/>
                                <w:szCs w:val="48"/>
                              </w:rPr>
                              <w:t>019-2023</w:t>
                            </w:r>
                          </w:p>
                          <w:p w:rsidR="00074DEB" w:rsidRPr="00993197" w:rsidRDefault="00074DEB">
                            <w:pPr>
                              <w:rPr>
                                <w:sz w:val="44"/>
                                <w:szCs w:val="44"/>
                              </w:rPr>
                            </w:pPr>
                          </w:p>
                        </w:txbxContent>
                      </v:textbox>
                    </v:rect>
                    <v:rect id="Rectangle 14" o:spid="_x0000_s1029" style="position:absolute;left:353;top:700;width:1296;height:9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VZcAA&#10;AADcAAAADwAAAGRycy9kb3ducmV2LnhtbERPz2vCMBS+C/sfwht403ROy+iMMiqCN9Hqdn00b21Z&#10;81KSrK3/vTkIHj++3+vtaFrRk/ONZQVv8wQEcWl1w5WCS7GffYDwAVlja5kU3MjDdvMyWWOm7cAn&#10;6s+hEjGEfYYK6hC6TEpf1mTQz21HHLlf6wyGCF0ltcMhhptWLpIklQYbjg01dpTXVP6d/42CtEvz&#10;8L37eXer4poPS+733h2Vmr6OX58gAo3hKX64D1rBchXXxjPxCM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1VZcAAAADcAAAADwAAAAAAAAAAAAAAAACYAgAAZHJzL2Rvd25y&#10;ZXYueG1sUEsFBgAAAAAEAAQA9QAAAIUDA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ajorBidi"/>
                                <w:b/>
                                <w:bCs/>
                                <w:color w:val="C00000"/>
                                <w:sz w:val="48"/>
                                <w:szCs w:val="48"/>
                              </w:rPr>
                              <w:alias w:val="Başlık"/>
                              <w:id w:val="-1049841220"/>
                              <w:dataBinding w:prefixMappings="xmlns:ns0='http://schemas.openxmlformats.org/package/2006/metadata/core-properties' xmlns:ns1='http://purl.org/dc/elements/1.1/'" w:xpath="/ns0:coreProperties[1]/ns1:title[1]" w:storeItemID="{6C3C8BC8-F283-45AE-878A-BAB7291924A1}"/>
                              <w:text/>
                            </w:sdtPr>
                            <w:sdtContent>
                              <w:p w:rsidR="00074DEB" w:rsidRPr="00292342" w:rsidRDefault="00074DEB" w:rsidP="003F3B51">
                                <w:pPr>
                                  <w:pStyle w:val="AralkYok"/>
                                  <w:jc w:val="right"/>
                                  <w:rPr>
                                    <w:rFonts w:asciiTheme="majorHAnsi" w:eastAsiaTheme="majorEastAsia" w:hAnsiTheme="majorHAnsi" w:cstheme="majorBidi"/>
                                    <w:b/>
                                    <w:bCs/>
                                    <w:color w:val="C00000"/>
                                    <w:sz w:val="48"/>
                                    <w:szCs w:val="48"/>
                                  </w:rPr>
                                </w:pPr>
                                <w:r>
                                  <w:rPr>
                                    <w:rFonts w:eastAsiaTheme="majorEastAsia" w:cstheme="majorBidi"/>
                                    <w:b/>
                                    <w:bCs/>
                                    <w:color w:val="C00000"/>
                                    <w:sz w:val="48"/>
                                    <w:szCs w:val="48"/>
                                  </w:rPr>
                                  <w:t>DÂH</w:t>
                                </w:r>
                                <w:r>
                                  <w:rPr>
                                    <w:rFonts w:eastAsiaTheme="majorEastAsia" w:cs="Cambria"/>
                                    <w:b/>
                                    <w:bCs/>
                                    <w:color w:val="C00000"/>
                                    <w:sz w:val="48"/>
                                    <w:szCs w:val="48"/>
                                  </w:rPr>
                                  <w:t>İ</w:t>
                                </w:r>
                                <w:r>
                                  <w:rPr>
                                    <w:rFonts w:eastAsiaTheme="majorEastAsia" w:cstheme="majorBidi"/>
                                    <w:b/>
                                    <w:bCs/>
                                    <w:color w:val="C00000"/>
                                    <w:sz w:val="48"/>
                                    <w:szCs w:val="48"/>
                                  </w:rPr>
                                  <w:t>CE FİKİRLER OKUL GELİŞİM MODELİMİZ</w:t>
                                </w:r>
                              </w:p>
                            </w:sdtContent>
                          </w:sdt>
                        </w:txbxContent>
                      </v:textbox>
                    </v:rect>
                    <w10:wrap anchorx="page" anchory="page"/>
                  </v:group>
                </w:pict>
              </mc:Fallback>
            </mc:AlternateContent>
          </w:r>
          <w:r w:rsidR="00AA4A21">
            <w:rPr>
              <w:noProof/>
            </w:rPr>
            <mc:AlternateContent>
              <mc:Choice Requires="wpg">
                <w:drawing>
                  <wp:anchor distT="0" distB="0" distL="114300" distR="114300" simplePos="0" relativeHeight="251699711" behindDoc="0" locked="0" layoutInCell="0" allowOverlap="1" wp14:anchorId="31850E41" wp14:editId="5880B1B9">
                    <wp:simplePos x="0" y="0"/>
                    <wp:positionH relativeFrom="page">
                      <wp:posOffset>828675</wp:posOffset>
                    </wp:positionH>
                    <wp:positionV relativeFrom="margin">
                      <wp:posOffset>4445</wp:posOffset>
                    </wp:positionV>
                    <wp:extent cx="6356890" cy="9429024"/>
                    <wp:effectExtent l="0" t="0" r="0" b="1270"/>
                    <wp:wrapNone/>
                    <wp:docPr id="464" name="Gr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890" cy="9429024"/>
                              <a:chOff x="1309" y="1191"/>
                              <a:chExt cx="10320" cy="13855"/>
                            </a:xfrm>
                          </wpg:grpSpPr>
                          <wps:wsp>
                            <wps:cNvPr id="471" name="Rectangle 16"/>
                            <wps:cNvSpPr>
                              <a:spLocks noChangeArrowheads="1"/>
                            </wps:cNvSpPr>
                            <wps:spPr bwMode="auto">
                              <a:xfrm>
                                <a:off x="5270" y="1191"/>
                                <a:ext cx="6359" cy="1385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074DEB" w:rsidRPr="00292342" w:rsidRDefault="00074DEB" w:rsidP="007A1D7C">
                                  <w:pPr>
                                    <w:pStyle w:val="AralkYok"/>
                                    <w:rPr>
                                      <w:b/>
                                      <w:color w:val="0070C0"/>
                                      <w:sz w:val="24"/>
                                      <w:szCs w:val="24"/>
                                    </w:rPr>
                                  </w:pPr>
                                  <w:r w:rsidRPr="00292342">
                                    <w:rPr>
                                      <w:b/>
                                      <w:color w:val="0070C0"/>
                                    </w:rPr>
                                    <w:t>Ali İmran Suresi / Ayet 7:                                            …Üstün akıllılardan başkası da derin düşünmez.                                      Bakara Suresi / Ayet 219:                                           …Umulur ki siz düşünürsünüz</w:t>
                                  </w:r>
                                  <w:r w:rsidRPr="00292342">
                                    <w:rPr>
                                      <w:b/>
                                      <w:color w:val="0070C0"/>
                                      <w:sz w:val="24"/>
                                      <w:szCs w:val="24"/>
                                    </w:rPr>
                                    <w:t xml:space="preserve">.  </w:t>
                                  </w:r>
                                </w:p>
                                <w:p w:rsidR="00074DEB" w:rsidRPr="00292342" w:rsidRDefault="00074DEB" w:rsidP="007A1D7C">
                                  <w:pPr>
                                    <w:pStyle w:val="AralkYok"/>
                                    <w:rPr>
                                      <w:b/>
                                      <w:color w:val="0070C0"/>
                                      <w:sz w:val="28"/>
                                      <w:szCs w:val="28"/>
                                    </w:rPr>
                                  </w:pPr>
                                  <w:r w:rsidRPr="00292342">
                                    <w:rPr>
                                      <w:b/>
                                      <w:color w:val="0070C0"/>
                                      <w:sz w:val="28"/>
                                      <w:szCs w:val="28"/>
                                    </w:rPr>
                                    <w:t xml:space="preserve"> </w:t>
                                  </w:r>
                                </w:p>
                                <w:p w:rsidR="00074DEB" w:rsidRPr="00904AEC" w:rsidRDefault="00074DEB" w:rsidP="007A1D7C">
                                  <w:pPr>
                                    <w:pStyle w:val="AralkYok"/>
                                    <w:rPr>
                                      <w:b/>
                                      <w:color w:val="00B0F0"/>
                                      <w:sz w:val="28"/>
                                      <w:szCs w:val="28"/>
                                      <w14:glow w14:rad="228600">
                                        <w14:schemeClr w14:val="accent2">
                                          <w14:alpha w14:val="60000"/>
                                          <w14:satMod w14:val="175000"/>
                                        </w14:schemeClr>
                                      </w14:glow>
                                    </w:rPr>
                                  </w:pPr>
                                  <w:r w:rsidRPr="00292342">
                                    <w:rPr>
                                      <w:b/>
                                      <w:color w:val="0070C0"/>
                                      <w:sz w:val="32"/>
                                      <w:szCs w:val="28"/>
                                      <w14:glow w14:rad="228600">
                                        <w14:schemeClr w14:val="accent2">
                                          <w14:alpha w14:val="60000"/>
                                          <w14:satMod w14:val="175000"/>
                                        </w14:schemeClr>
                                      </w14:glow>
                                    </w:rPr>
                                    <w:t>O “DÜŞÜN” buyurdu, “DÜŞÜNÜYORUM</w:t>
                                  </w:r>
                                  <w:r w:rsidRPr="00904AEC">
                                    <w:rPr>
                                      <w:b/>
                                      <w:color w:val="00B0F0"/>
                                      <w:sz w:val="28"/>
                                      <w:szCs w:val="28"/>
                                      <w14:glow w14:rad="228600">
                                        <w14:schemeClr w14:val="accent2">
                                          <w14:alpha w14:val="60000"/>
                                          <w14:satMod w14:val="175000"/>
                                        </w14:schemeClr>
                                      </w14:glow>
                                    </w:rPr>
                                    <w:t>.</w:t>
                                  </w:r>
                                </w:p>
                                <w:p w:rsidR="00074DEB" w:rsidRPr="00217DD2" w:rsidRDefault="00074DEB" w:rsidP="007A1D7C">
                                  <w:pPr>
                                    <w:pStyle w:val="AralkYok"/>
                                    <w:rPr>
                                      <w:b/>
                                      <w:color w:val="00B0F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Pr="00904AEC" w:rsidRDefault="00074DEB" w:rsidP="00AA4A21">
                                  <w:pPr>
                                    <w:pStyle w:val="AralkYok"/>
                                    <w:rPr>
                                      <w:b/>
                                      <w:color w:val="FFFFFF" w:themeColor="background1"/>
                                      <w:sz w:val="44"/>
                                      <w:szCs w:val="28"/>
                                      <w14:glow w14:rad="228600">
                                        <w14:schemeClr w14:val="accent2">
                                          <w14:alpha w14:val="60000"/>
                                          <w14:satMod w14:val="175000"/>
                                        </w14:schemeClr>
                                      </w14:glow>
                                    </w:rPr>
                                  </w:pPr>
                                  <w:r>
                                    <w:rPr>
                                      <w:b/>
                                      <w:color w:val="FFFFFF" w:themeColor="background1"/>
                                      <w:sz w:val="44"/>
                                      <w:szCs w:val="28"/>
                                      <w14:glow w14:rad="228600">
                                        <w14:schemeClr w14:val="accent2">
                                          <w14:alpha w14:val="60000"/>
                                          <w14:satMod w14:val="175000"/>
                                        </w14:schemeClr>
                                      </w14:glow>
                                    </w:rPr>
                                    <w:t>“</w:t>
                                  </w:r>
                                  <w:r w:rsidRPr="00CF4A1E">
                                    <w:rPr>
                                      <w:b/>
                                      <w:color w:val="FFFFFF" w:themeColor="background1"/>
                                      <w:sz w:val="44"/>
                                      <w:szCs w:val="28"/>
                                      <w14:glow w14:rad="228600">
                                        <w14:schemeClr w14:val="accent2">
                                          <w14:alpha w14:val="60000"/>
                                          <w14:satMod w14:val="175000"/>
                                        </w14:schemeClr>
                                      </w14:glow>
                                    </w:rPr>
                                    <w:t xml:space="preserve">SEN </w:t>
                                  </w:r>
                                  <w:r>
                                    <w:rPr>
                                      <w:b/>
                                      <w:color w:val="FFFFFF" w:themeColor="background1"/>
                                      <w:sz w:val="44"/>
                                      <w:szCs w:val="28"/>
                                      <w14:glow w14:rad="228600">
                                        <w14:schemeClr w14:val="accent2">
                                          <w14:alpha w14:val="60000"/>
                                          <w14:satMod w14:val="175000"/>
                                        </w14:schemeClr>
                                      </w14:glow>
                                    </w:rPr>
                                    <w:t>BİR DÂHİSİN”</w:t>
                                  </w:r>
                                </w:p>
                                <w:p w:rsidR="00074DEB" w:rsidRPr="008960E9" w:rsidRDefault="00074DEB" w:rsidP="00AA4A21">
                                  <w:pPr>
                                    <w:pStyle w:val="AralkYok"/>
                                    <w:rPr>
                                      <w:rFonts w:ascii="Arabic Typesetting" w:hAnsi="Arabic Typesetting" w:cs="Arabic Typesetting"/>
                                      <w:b/>
                                      <w:i/>
                                      <w:color w:val="FFFFFF" w:themeColor="background1"/>
                                      <w:sz w:val="36"/>
                                      <w:szCs w:val="36"/>
                                    </w:rPr>
                                  </w:pPr>
                                  <w:r w:rsidRPr="008960E9">
                                    <w:rPr>
                                      <w:rFonts w:ascii="Arabic Typesetting" w:hAnsi="Arabic Typesetting" w:cs="Arabic Typesetting"/>
                                      <w:b/>
                                      <w:i/>
                                      <w:color w:val="FFFFFF" w:themeColor="background1"/>
                                      <w:sz w:val="36"/>
                                      <w:szCs w:val="36"/>
                                    </w:rPr>
                                    <w:t>.</w:t>
                                  </w:r>
                                </w:p>
                                <w:p w:rsidR="00074DEB" w:rsidRDefault="00074DEB" w:rsidP="00E37F0B">
                                  <w:pPr>
                                    <w:ind w:firstLine="0"/>
                                  </w:pPr>
                                  <w:r>
                                    <w:rPr>
                                      <w:b/>
                                      <w:noProof/>
                                      <w:color w:val="002060"/>
                                      <w:sz w:val="32"/>
                                      <w:szCs w:val="32"/>
                                    </w:rPr>
                                    <w:drawing>
                                      <wp:inline distT="0" distB="0" distL="0" distR="0" wp14:anchorId="7AB6531A" wp14:editId="3F9F0AC6">
                                        <wp:extent cx="3315335" cy="3810000"/>
                                        <wp:effectExtent l="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wps:txbx>
                            <wps:bodyPr rot="0" vert="horz" wrap="square" lIns="91440" tIns="45720" rIns="91440" bIns="45720" anchor="t" anchorCtr="0" upright="1">
                              <a:noAutofit/>
                            </wps:bodyPr>
                          </wps:wsp>
                          <wps:wsp>
                            <wps:cNvPr id="472" name="Rectangle 17"/>
                            <wps:cNvSpPr>
                              <a:spLocks noChangeArrowheads="1"/>
                            </wps:cNvSpPr>
                            <wps:spPr bwMode="auto">
                              <a:xfrm>
                                <a:off x="1309" y="9309"/>
                                <a:ext cx="3587" cy="537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074DEB" w:rsidRDefault="00074DEB" w:rsidP="006670F4">
                                  <w:pPr>
                                    <w:pStyle w:val="AralkYok"/>
                                    <w:jc w:val="right"/>
                                    <w:rPr>
                                      <w:b/>
                                      <w:bCs/>
                                      <w:color w:val="FFFFFF" w:themeColor="background1"/>
                                      <w:sz w:val="40"/>
                                      <w:szCs w:val="40"/>
                                    </w:rPr>
                                  </w:pPr>
                                  <w:r w:rsidRPr="006670F4">
                                    <w:rPr>
                                      <w:b/>
                                      <w:bCs/>
                                      <w:color w:val="FFFFFF" w:themeColor="background1"/>
                                      <w:sz w:val="40"/>
                                      <w:szCs w:val="40"/>
                                    </w:rPr>
                                    <w:t xml:space="preserve">OKUL </w:t>
                                  </w:r>
                                </w:p>
                                <w:p w:rsidR="00074DEB" w:rsidRPr="006670F4" w:rsidRDefault="00074DEB" w:rsidP="006670F4">
                                  <w:pPr>
                                    <w:pStyle w:val="AralkYok"/>
                                    <w:jc w:val="right"/>
                                    <w:rPr>
                                      <w:rFonts w:cs="Times New Roman"/>
                                      <w:b/>
                                      <w:bCs/>
                                      <w:color w:val="FFFFFF" w:themeColor="background1"/>
                                      <w:sz w:val="40"/>
                                      <w:szCs w:val="40"/>
                                    </w:rPr>
                                  </w:pPr>
                                  <w:r w:rsidRPr="006670F4">
                                    <w:rPr>
                                      <w:b/>
                                      <w:bCs/>
                                      <w:color w:val="FFFFFF" w:themeColor="background1"/>
                                      <w:sz w:val="40"/>
                                      <w:szCs w:val="40"/>
                                    </w:rPr>
                                    <w:t>GEL</w:t>
                                  </w:r>
                                  <w:r>
                                    <w:rPr>
                                      <w:b/>
                                      <w:bCs/>
                                      <w:color w:val="FFFFFF" w:themeColor="background1"/>
                                      <w:sz w:val="40"/>
                                      <w:szCs w:val="40"/>
                                    </w:rPr>
                                    <w:t>İŞİM MODELİMİZ</w:t>
                                  </w:r>
                                </w:p>
                                <w:p w:rsidR="00074DEB" w:rsidRDefault="00074DEB">
                                  <w:pPr>
                                    <w:pStyle w:val="AralkYok"/>
                                    <w:jc w:val="right"/>
                                    <w:rPr>
                                      <w:b/>
                                      <w:bCs/>
                                    </w:rPr>
                                  </w:pPr>
                                </w:p>
                                <w:p w:rsidR="00074DEB" w:rsidRDefault="00074DEB">
                                  <w:pPr>
                                    <w:pStyle w:val="AralkYok"/>
                                    <w:jc w:val="right"/>
                                    <w:rPr>
                                      <w:b/>
                                      <w:bCs/>
                                    </w:rPr>
                                  </w:pPr>
                                </w:p>
                                <w:p w:rsidR="00074DEB" w:rsidRDefault="00074DEB">
                                  <w:pPr>
                                    <w:pStyle w:val="AralkYok"/>
                                    <w:jc w:val="right"/>
                                    <w:rPr>
                                      <w:b/>
                                      <w:bCs/>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50E41" id="Grup 464" o:spid="_x0000_s1030" style="position:absolute;left:0;text-align:left;margin-left:65.25pt;margin-top:.35pt;width:500.55pt;height:742.45pt;z-index:251699711;mso-position-horizontal-relative:page;mso-position-vertical-relative:margin" coordorigin="1309,1191" coordsize="10320,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" o:allowincell="f">
                    <v:rect id="Rectangle 16" o:spid="_x0000_s1031" style="position:absolute;left:5270;top:1191;width:6359;height:1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1BMYA&#10;AADcAAAADwAAAGRycy9kb3ducmV2LnhtbESPQWvCQBSE7wX/w/KE3urGVhqJrqEECj20RRNRj8/s&#10;Mwlm34bsVtN/3xUKHoeZ+YZZpoNpxYV611hWMJ1EIIhLqxuuFGyL96c5COeRNbaWScEvOUhXo4cl&#10;JtpeeUOX3FciQNglqKD2vkukdGVNBt3EdsTBO9neoA+yr6Tu8RrgppXPUfQqDTYcFmrsKKupPOc/&#10;RsH6c09fL4fvzu2K4yzWRZ7tjo1Sj+PhbQHC0+Dv4f/2h1Ywi6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1BMYAAADcAAAADwAAAAAAAAAAAAAAAACYAgAAZHJz&#10;L2Rvd25yZXYueG1sUEsFBgAAAAAEAAQA9QAAAIsDAAAAAA==&#10;" filled="f" fillcolor="#c0504d" stroked="f" strokecolor="white [3212]" strokeweight="1.5pt">
                      <v:textbox>
                        <w:txbxContent>
                          <w:p w:rsidR="00074DEB" w:rsidRPr="00292342" w:rsidRDefault="00074DEB" w:rsidP="007A1D7C">
                            <w:pPr>
                              <w:pStyle w:val="AralkYok"/>
                              <w:rPr>
                                <w:b/>
                                <w:color w:val="0070C0"/>
                                <w:sz w:val="24"/>
                                <w:szCs w:val="24"/>
                              </w:rPr>
                            </w:pPr>
                            <w:r w:rsidRPr="00292342">
                              <w:rPr>
                                <w:b/>
                                <w:color w:val="0070C0"/>
                              </w:rPr>
                              <w:t>Ali İmran Suresi / Ayet 7:                                            …Üstün akıllılardan başkası da derin düşünmez.                                      Bakara Suresi / Ayet 219:                                           …Umulur ki siz düşünürsünüz</w:t>
                            </w:r>
                            <w:r w:rsidRPr="00292342">
                              <w:rPr>
                                <w:b/>
                                <w:color w:val="0070C0"/>
                                <w:sz w:val="24"/>
                                <w:szCs w:val="24"/>
                              </w:rPr>
                              <w:t xml:space="preserve">.  </w:t>
                            </w:r>
                          </w:p>
                          <w:p w:rsidR="00074DEB" w:rsidRPr="00292342" w:rsidRDefault="00074DEB" w:rsidP="007A1D7C">
                            <w:pPr>
                              <w:pStyle w:val="AralkYok"/>
                              <w:rPr>
                                <w:b/>
                                <w:color w:val="0070C0"/>
                                <w:sz w:val="28"/>
                                <w:szCs w:val="28"/>
                              </w:rPr>
                            </w:pPr>
                            <w:r w:rsidRPr="00292342">
                              <w:rPr>
                                <w:b/>
                                <w:color w:val="0070C0"/>
                                <w:sz w:val="28"/>
                                <w:szCs w:val="28"/>
                              </w:rPr>
                              <w:t xml:space="preserve"> </w:t>
                            </w:r>
                          </w:p>
                          <w:p w:rsidR="00074DEB" w:rsidRPr="00904AEC" w:rsidRDefault="00074DEB" w:rsidP="007A1D7C">
                            <w:pPr>
                              <w:pStyle w:val="AralkYok"/>
                              <w:rPr>
                                <w:b/>
                                <w:color w:val="00B0F0"/>
                                <w:sz w:val="28"/>
                                <w:szCs w:val="28"/>
                                <w14:glow w14:rad="228600">
                                  <w14:schemeClr w14:val="accent2">
                                    <w14:alpha w14:val="60000"/>
                                    <w14:satMod w14:val="175000"/>
                                  </w14:schemeClr>
                                </w14:glow>
                              </w:rPr>
                            </w:pPr>
                            <w:r w:rsidRPr="00292342">
                              <w:rPr>
                                <w:b/>
                                <w:color w:val="0070C0"/>
                                <w:sz w:val="32"/>
                                <w:szCs w:val="28"/>
                                <w14:glow w14:rad="228600">
                                  <w14:schemeClr w14:val="accent2">
                                    <w14:alpha w14:val="60000"/>
                                    <w14:satMod w14:val="175000"/>
                                  </w14:schemeClr>
                                </w14:glow>
                              </w:rPr>
                              <w:t>O “DÜŞÜN” buyurdu, “DÜŞÜNÜYORUM</w:t>
                            </w:r>
                            <w:r w:rsidRPr="00904AEC">
                              <w:rPr>
                                <w:b/>
                                <w:color w:val="00B0F0"/>
                                <w:sz w:val="28"/>
                                <w:szCs w:val="28"/>
                                <w14:glow w14:rad="228600">
                                  <w14:schemeClr w14:val="accent2">
                                    <w14:alpha w14:val="60000"/>
                                    <w14:satMod w14:val="175000"/>
                                  </w14:schemeClr>
                                </w14:glow>
                              </w:rPr>
                              <w:t>.</w:t>
                            </w:r>
                          </w:p>
                          <w:p w:rsidR="00074DEB" w:rsidRPr="00217DD2" w:rsidRDefault="00074DEB" w:rsidP="007A1D7C">
                            <w:pPr>
                              <w:pStyle w:val="AralkYok"/>
                              <w:rPr>
                                <w:b/>
                                <w:color w:val="00B0F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Default="00074DEB" w:rsidP="007A1D7C">
                            <w:pPr>
                              <w:pStyle w:val="AralkYok"/>
                              <w:rPr>
                                <w:b/>
                                <w:color w:val="002060"/>
                                <w:sz w:val="28"/>
                                <w:szCs w:val="28"/>
                              </w:rPr>
                            </w:pPr>
                          </w:p>
                          <w:p w:rsidR="00074DEB" w:rsidRPr="00904AEC" w:rsidRDefault="00074DEB" w:rsidP="00AA4A21">
                            <w:pPr>
                              <w:pStyle w:val="AralkYok"/>
                              <w:rPr>
                                <w:b/>
                                <w:color w:val="FFFFFF" w:themeColor="background1"/>
                                <w:sz w:val="44"/>
                                <w:szCs w:val="28"/>
                                <w14:glow w14:rad="228600">
                                  <w14:schemeClr w14:val="accent2">
                                    <w14:alpha w14:val="60000"/>
                                    <w14:satMod w14:val="175000"/>
                                  </w14:schemeClr>
                                </w14:glow>
                              </w:rPr>
                            </w:pPr>
                            <w:r>
                              <w:rPr>
                                <w:b/>
                                <w:color w:val="FFFFFF" w:themeColor="background1"/>
                                <w:sz w:val="44"/>
                                <w:szCs w:val="28"/>
                                <w14:glow w14:rad="228600">
                                  <w14:schemeClr w14:val="accent2">
                                    <w14:alpha w14:val="60000"/>
                                    <w14:satMod w14:val="175000"/>
                                  </w14:schemeClr>
                                </w14:glow>
                              </w:rPr>
                              <w:t>“</w:t>
                            </w:r>
                            <w:r w:rsidRPr="00CF4A1E">
                              <w:rPr>
                                <w:b/>
                                <w:color w:val="FFFFFF" w:themeColor="background1"/>
                                <w:sz w:val="44"/>
                                <w:szCs w:val="28"/>
                                <w14:glow w14:rad="228600">
                                  <w14:schemeClr w14:val="accent2">
                                    <w14:alpha w14:val="60000"/>
                                    <w14:satMod w14:val="175000"/>
                                  </w14:schemeClr>
                                </w14:glow>
                              </w:rPr>
                              <w:t xml:space="preserve">SEN </w:t>
                            </w:r>
                            <w:r>
                              <w:rPr>
                                <w:b/>
                                <w:color w:val="FFFFFF" w:themeColor="background1"/>
                                <w:sz w:val="44"/>
                                <w:szCs w:val="28"/>
                                <w14:glow w14:rad="228600">
                                  <w14:schemeClr w14:val="accent2">
                                    <w14:alpha w14:val="60000"/>
                                    <w14:satMod w14:val="175000"/>
                                  </w14:schemeClr>
                                </w14:glow>
                              </w:rPr>
                              <w:t>BİR DÂHİSİN”</w:t>
                            </w:r>
                          </w:p>
                          <w:p w:rsidR="00074DEB" w:rsidRPr="008960E9" w:rsidRDefault="00074DEB" w:rsidP="00AA4A21">
                            <w:pPr>
                              <w:pStyle w:val="AralkYok"/>
                              <w:rPr>
                                <w:rFonts w:ascii="Arabic Typesetting" w:hAnsi="Arabic Typesetting" w:cs="Arabic Typesetting"/>
                                <w:b/>
                                <w:i/>
                                <w:color w:val="FFFFFF" w:themeColor="background1"/>
                                <w:sz w:val="36"/>
                                <w:szCs w:val="36"/>
                              </w:rPr>
                            </w:pPr>
                            <w:r w:rsidRPr="008960E9">
                              <w:rPr>
                                <w:rFonts w:ascii="Arabic Typesetting" w:hAnsi="Arabic Typesetting" w:cs="Arabic Typesetting"/>
                                <w:b/>
                                <w:i/>
                                <w:color w:val="FFFFFF" w:themeColor="background1"/>
                                <w:sz w:val="36"/>
                                <w:szCs w:val="36"/>
                              </w:rPr>
                              <w:t>.</w:t>
                            </w:r>
                          </w:p>
                          <w:p w:rsidR="00074DEB" w:rsidRDefault="00074DEB" w:rsidP="00E37F0B">
                            <w:pPr>
                              <w:ind w:firstLine="0"/>
                            </w:pPr>
                            <w:r>
                              <w:rPr>
                                <w:b/>
                                <w:noProof/>
                                <w:color w:val="002060"/>
                                <w:sz w:val="32"/>
                                <w:szCs w:val="32"/>
                              </w:rPr>
                              <w:drawing>
                                <wp:inline distT="0" distB="0" distL="0" distR="0" wp14:anchorId="7AB6531A" wp14:editId="3F9F0AC6">
                                  <wp:extent cx="3315335" cy="3810000"/>
                                  <wp:effectExtent l="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1" r:qs="rId12" r:cs="rId13"/>
                                    </a:graphicData>
                                  </a:graphic>
                                </wp:inline>
                              </w:drawing>
                            </w:r>
                          </w:p>
                        </w:txbxContent>
                      </v:textbox>
                    </v:rect>
                    <v:rect id="Rectangle 17" o:spid="_x0000_s1032" style="position:absolute;left:1309;top:9309;width:3587;height:537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AI8QA&#10;AADcAAAADwAAAGRycy9kb3ducmV2LnhtbESPS4sCMRCE7wv+h9DC3taMD1YZjSKCsrAn33NsJu1k&#10;cNIZJ1kd/71ZWNhjUV1fdc0Wra3EnRpfOlbQ7yUgiHOnSy4UHPbrjwkIH5A1Vo5JwZM8LOadtxmm&#10;2j14S/ddKESEsE9RgQmhTqX0uSGLvudq4uhdXGMxRNkUUjf4iHBbyUGSfEqLJccGgzWtDOXX3Y+N&#10;b2Q3szlbl52u2e17osf62A6DUu/ddjkFEagN/8d/6S+tYDQewO+YS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CPEAAAA3AAAAA8AAAAAAAAAAAAAAAAAmAIAAGRycy9k&#10;b3ducmV2LnhtbFBLBQYAAAAABAAEAPUAAACJAwAAAAA=&#10;" filled="f" fillcolor="#c0504d" stroked="f" strokecolor="white [3212]" strokeweight="1.5pt">
                      <v:textbox inset="0">
                        <w:txbxContent>
                          <w:p w:rsidR="00074DEB" w:rsidRDefault="00074DEB" w:rsidP="006670F4">
                            <w:pPr>
                              <w:pStyle w:val="AralkYok"/>
                              <w:jc w:val="right"/>
                              <w:rPr>
                                <w:b/>
                                <w:bCs/>
                                <w:color w:val="FFFFFF" w:themeColor="background1"/>
                                <w:sz w:val="40"/>
                                <w:szCs w:val="40"/>
                              </w:rPr>
                            </w:pPr>
                            <w:r w:rsidRPr="006670F4">
                              <w:rPr>
                                <w:b/>
                                <w:bCs/>
                                <w:color w:val="FFFFFF" w:themeColor="background1"/>
                                <w:sz w:val="40"/>
                                <w:szCs w:val="40"/>
                              </w:rPr>
                              <w:t xml:space="preserve">OKUL </w:t>
                            </w:r>
                          </w:p>
                          <w:p w:rsidR="00074DEB" w:rsidRPr="006670F4" w:rsidRDefault="00074DEB" w:rsidP="006670F4">
                            <w:pPr>
                              <w:pStyle w:val="AralkYok"/>
                              <w:jc w:val="right"/>
                              <w:rPr>
                                <w:rFonts w:cs="Times New Roman"/>
                                <w:b/>
                                <w:bCs/>
                                <w:color w:val="FFFFFF" w:themeColor="background1"/>
                                <w:sz w:val="40"/>
                                <w:szCs w:val="40"/>
                              </w:rPr>
                            </w:pPr>
                            <w:r w:rsidRPr="006670F4">
                              <w:rPr>
                                <w:b/>
                                <w:bCs/>
                                <w:color w:val="FFFFFF" w:themeColor="background1"/>
                                <w:sz w:val="40"/>
                                <w:szCs w:val="40"/>
                              </w:rPr>
                              <w:t>GEL</w:t>
                            </w:r>
                            <w:r>
                              <w:rPr>
                                <w:b/>
                                <w:bCs/>
                                <w:color w:val="FFFFFF" w:themeColor="background1"/>
                                <w:sz w:val="40"/>
                                <w:szCs w:val="40"/>
                              </w:rPr>
                              <w:t>İŞİM MODELİMİZ</w:t>
                            </w:r>
                          </w:p>
                          <w:p w:rsidR="00074DEB" w:rsidRDefault="00074DEB">
                            <w:pPr>
                              <w:pStyle w:val="AralkYok"/>
                              <w:jc w:val="right"/>
                              <w:rPr>
                                <w:b/>
                                <w:bCs/>
                              </w:rPr>
                            </w:pPr>
                          </w:p>
                          <w:p w:rsidR="00074DEB" w:rsidRDefault="00074DEB">
                            <w:pPr>
                              <w:pStyle w:val="AralkYok"/>
                              <w:jc w:val="right"/>
                              <w:rPr>
                                <w:b/>
                                <w:bCs/>
                              </w:rPr>
                            </w:pPr>
                          </w:p>
                          <w:p w:rsidR="00074DEB" w:rsidRDefault="00074DEB">
                            <w:pPr>
                              <w:pStyle w:val="AralkYok"/>
                              <w:jc w:val="right"/>
                              <w:rPr>
                                <w:b/>
                                <w:bCs/>
                              </w:rPr>
                            </w:pPr>
                          </w:p>
                        </w:txbxContent>
                      </v:textbox>
                    </v:rect>
                    <w10:wrap anchorx="page" anchory="margin"/>
                  </v:group>
                </w:pict>
              </mc:Fallback>
            </mc:AlternateContent>
          </w:r>
          <w:r w:rsidR="00D24B7A" w:rsidRPr="0060339B">
            <w:rPr>
              <w:noProof/>
            </w:rPr>
            <w:drawing>
              <wp:inline distT="0" distB="0" distL="0" distR="0" wp14:anchorId="5C2EFC71" wp14:editId="11976D05">
                <wp:extent cx="6176010" cy="9229725"/>
                <wp:effectExtent l="0" t="0" r="0" b="9525"/>
                <wp:docPr id="13" name="Resim 13" descr="C:\Users\AİHL\Desktop\İHL\resimler\5ab9e0e12269a2334885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HL\Desktop\İHL\resimler\5ab9e0e12269a233488576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6010" cy="9229725"/>
                        </a:xfrm>
                        <a:prstGeom prst="rect">
                          <a:avLst/>
                        </a:prstGeom>
                        <a:noFill/>
                        <a:ln>
                          <a:noFill/>
                        </a:ln>
                      </pic:spPr>
                    </pic:pic>
                  </a:graphicData>
                </a:graphic>
              </wp:inline>
            </w:drawing>
          </w:r>
        </w:p>
      </w:sdtContent>
    </w:sdt>
    <w:p w:rsidR="00BE2901" w:rsidRPr="00904AEC" w:rsidRDefault="009C3B53" w:rsidP="00904AEC">
      <w:pPr>
        <w:spacing w:after="200" w:line="276" w:lineRule="auto"/>
        <w:ind w:firstLine="0"/>
        <w:rPr>
          <w:rFonts w:cs="Times New Roman"/>
          <w:b/>
          <w:color w:val="C00000"/>
          <w:sz w:val="22"/>
          <w:lang w:eastAsia="en-US"/>
        </w:rPr>
        <w:sectPr w:rsidR="00BE2901" w:rsidRPr="00904AEC" w:rsidSect="00EF0C4D">
          <w:footerReference w:type="first" r:id="rId17"/>
          <w:pgSz w:w="11907" w:h="16839"/>
          <w:pgMar w:top="1148" w:right="1050" w:bottom="1148" w:left="1050" w:header="709" w:footer="709" w:gutter="0"/>
          <w:pgNumType w:start="0"/>
          <w:cols w:space="720"/>
          <w:titlePg/>
          <w:docGrid w:linePitch="360"/>
        </w:sectPr>
      </w:pPr>
      <w:r>
        <w:rPr>
          <w:rFonts w:ascii="Century Gothic" w:eastAsia="+mn-ea" w:hAnsi="Century Gothic" w:cs="+mn-cs"/>
          <w:noProof/>
          <w:color w:val="000000"/>
          <w:kern w:val="24"/>
          <w:szCs w:val="19"/>
        </w:rPr>
        <w:lastRenderedPageBreak/>
        <mc:AlternateContent>
          <mc:Choice Requires="wps">
            <w:drawing>
              <wp:anchor distT="0" distB="0" distL="114300" distR="114300" simplePos="0" relativeHeight="251704320" behindDoc="0" locked="0" layoutInCell="1" allowOverlap="1" wp14:anchorId="43D12B1A" wp14:editId="4A6F609B">
                <wp:simplePos x="0" y="0"/>
                <wp:positionH relativeFrom="margin">
                  <wp:posOffset>4457700</wp:posOffset>
                </wp:positionH>
                <wp:positionV relativeFrom="margin">
                  <wp:posOffset>1337945</wp:posOffset>
                </wp:positionV>
                <wp:extent cx="1843405" cy="7391400"/>
                <wp:effectExtent l="0" t="0" r="23495" b="19050"/>
                <wp:wrapSquare wrapText="bothSides"/>
                <wp:docPr id="6" name="Kenar Çubuğu"/>
                <wp:cNvGraphicFramePr/>
                <a:graphic xmlns:a="http://schemas.openxmlformats.org/drawingml/2006/main">
                  <a:graphicData uri="http://schemas.microsoft.com/office/word/2010/wordprocessingShape">
                    <wps:wsp>
                      <wps:cNvSpPr/>
                      <wps:spPr>
                        <a:xfrm>
                          <a:off x="0" y="0"/>
                          <a:ext cx="1843405" cy="7391400"/>
                        </a:xfrm>
                        <a:prstGeom prst="rect">
                          <a:avLst/>
                        </a:prstGeom>
                        <a:solidFill>
                          <a:schemeClr val="bg2">
                            <a:lumMod val="75000"/>
                            <a:alpha val="70000"/>
                          </a:schemeClr>
                        </a:solidFill>
                        <a:ln w="6350" cap="flat" cmpd="sng" algn="ctr">
                          <a:solidFill>
                            <a:srgbClr val="93A299">
                              <a:lumMod val="75000"/>
                            </a:srgbClr>
                          </a:solidFill>
                          <a:prstDash val="solid"/>
                        </a:ln>
                        <a:effectLst/>
                      </wps:spPr>
                      <wps:txbx>
                        <w:txbxContent>
                          <w:p w:rsidR="009C3B53" w:rsidRDefault="009C3B53" w:rsidP="003D27FE">
                            <w:pPr>
                              <w:spacing w:before="240" w:after="240" w:line="240" w:lineRule="auto"/>
                              <w:ind w:right="346" w:firstLine="0"/>
                              <w:jc w:val="center"/>
                              <w:rPr>
                                <w:rFonts w:cs="Times New Roman"/>
                                <w:b/>
                                <w:color w:val="C00000"/>
                                <w:sz w:val="22"/>
                                <w:lang w:eastAsia="en-US"/>
                              </w:rPr>
                            </w:pPr>
                          </w:p>
                          <w:p w:rsidR="00074DEB" w:rsidRPr="00795003" w:rsidRDefault="009C3B53" w:rsidP="003D27FE">
                            <w:pPr>
                              <w:spacing w:before="240" w:after="240" w:line="240" w:lineRule="auto"/>
                              <w:ind w:right="346" w:firstLine="0"/>
                              <w:jc w:val="center"/>
                              <w:rPr>
                                <w:rFonts w:cs="Times New Roman"/>
                                <w:b/>
                                <w:color w:val="C00000"/>
                                <w:sz w:val="22"/>
                                <w:lang w:eastAsia="en-US"/>
                              </w:rPr>
                            </w:pPr>
                            <w:r>
                              <w:rPr>
                                <w:noProof/>
                              </w:rPr>
                              <w:drawing>
                                <wp:inline distT="0" distB="0" distL="0" distR="0" wp14:anchorId="59DAEB2D" wp14:editId="3E7D0952">
                                  <wp:extent cx="544830" cy="647065"/>
                                  <wp:effectExtent l="0" t="0" r="7620" b="635"/>
                                  <wp:docPr id="4" name="Resim 4"/>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 cy="647065"/>
                                          </a:xfrm>
                                          <a:prstGeom prst="ellipse">
                                            <a:avLst/>
                                          </a:prstGeom>
                                          <a:noFill/>
                                          <a:ln>
                                            <a:noFill/>
                                          </a:ln>
                                        </pic:spPr>
                                      </pic:pic>
                                    </a:graphicData>
                                  </a:graphic>
                                </wp:inline>
                              </w:drawing>
                            </w:r>
                          </w:p>
                          <w:p w:rsidR="00074DEB" w:rsidRDefault="00074DEB" w:rsidP="006670F4">
                            <w:pPr>
                              <w:spacing w:before="240" w:after="240" w:line="240" w:lineRule="auto"/>
                              <w:ind w:left="284" w:right="346" w:firstLine="0"/>
                              <w:rPr>
                                <w:rFonts w:cs="Times New Roman"/>
                                <w:b/>
                                <w:color w:val="0070C0"/>
                                <w:sz w:val="20"/>
                                <w:szCs w:val="20"/>
                                <w:lang w:eastAsia="en-US"/>
                              </w:rPr>
                            </w:pPr>
                          </w:p>
                          <w:p w:rsidR="00074DEB" w:rsidRPr="00795003" w:rsidRDefault="00074DEB" w:rsidP="009C3B53">
                            <w:pPr>
                              <w:spacing w:before="240" w:after="240" w:line="240" w:lineRule="auto"/>
                              <w:ind w:right="346" w:firstLine="274"/>
                              <w:rPr>
                                <w:rFonts w:cs="Times New Roman"/>
                                <w:b/>
                                <w:color w:val="C00000"/>
                                <w:sz w:val="22"/>
                                <w:lang w:eastAsia="en-US"/>
                              </w:rPr>
                            </w:pPr>
                            <w:r>
                              <w:rPr>
                                <w:rFonts w:cs="Times New Roman"/>
                                <w:b/>
                                <w:color w:val="C00000"/>
                                <w:sz w:val="22"/>
                                <w:lang w:eastAsia="en-US"/>
                              </w:rPr>
                              <w:t>2-KAPSAM:</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1)FİZİKİ İYLEŞTİRME</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2)AKTİF OKUL</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3)OKUL TANITIMI</w:t>
                            </w:r>
                          </w:p>
                          <w:p w:rsidR="009C3B53" w:rsidRPr="00D24B7A" w:rsidRDefault="009C3B53" w:rsidP="00D24B7A">
                            <w:pPr>
                              <w:spacing w:before="240" w:after="240" w:line="240" w:lineRule="auto"/>
                              <w:ind w:left="274" w:right="346" w:firstLine="0"/>
                              <w:rPr>
                                <w:rFonts w:eastAsia="+mn-ea" w:cs="Times New Roman"/>
                                <w:b/>
                                <w:caps/>
                                <w:color w:val="0070C0"/>
                                <w:kern w:val="24"/>
                                <w:sz w:val="20"/>
                                <w:szCs w:val="20"/>
                              </w:rPr>
                            </w:pPr>
                          </w:p>
                          <w:p w:rsidR="00074DEB" w:rsidRPr="00795003" w:rsidRDefault="00074DEB" w:rsidP="00D24B7A">
                            <w:pPr>
                              <w:spacing w:line="0" w:lineRule="atLeast"/>
                              <w:ind w:left="272" w:right="346" w:firstLine="0"/>
                              <w:rPr>
                                <w:rFonts w:cs="Times New Roman"/>
                                <w:b/>
                                <w:color w:val="0070C0"/>
                                <w:sz w:val="22"/>
                                <w:lang w:eastAsia="en-US"/>
                              </w:rPr>
                            </w:pPr>
                          </w:p>
                          <w:p w:rsidR="00074DEB" w:rsidRPr="00D24B7A" w:rsidRDefault="00074DEB" w:rsidP="00FC1982">
                            <w:pPr>
                              <w:spacing w:line="0" w:lineRule="atLeast"/>
                              <w:ind w:right="346"/>
                              <w:rPr>
                                <w:rFonts w:cs="Times New Roman"/>
                                <w:b/>
                                <w:color w:val="C00000"/>
                                <w:sz w:val="22"/>
                                <w:lang w:eastAsia="en-US"/>
                              </w:rPr>
                            </w:pPr>
                            <w:r>
                              <w:rPr>
                                <w:rFonts w:cs="Times New Roman"/>
                                <w:b/>
                                <w:color w:val="C00000"/>
                                <w:sz w:val="22"/>
                                <w:lang w:eastAsia="en-US"/>
                              </w:rPr>
                              <w:t>HAZIRLAYAN:</w:t>
                            </w:r>
                          </w:p>
                          <w:p w:rsidR="00074DEB" w:rsidRPr="00D24B7A" w:rsidRDefault="00074DEB" w:rsidP="00D24B7A">
                            <w:pPr>
                              <w:spacing w:line="0" w:lineRule="atLeast"/>
                              <w:ind w:left="272" w:right="346" w:firstLine="0"/>
                              <w:rPr>
                                <w:rFonts w:cs="Times New Roman"/>
                                <w:b/>
                                <w:color w:val="0070C0"/>
                                <w:sz w:val="20"/>
                                <w:szCs w:val="20"/>
                                <w:lang w:eastAsia="en-US"/>
                              </w:rPr>
                            </w:pPr>
                            <w:r w:rsidRPr="00D24B7A">
                              <w:rPr>
                                <w:rFonts w:cs="Times New Roman"/>
                                <w:b/>
                                <w:color w:val="0070C0"/>
                                <w:sz w:val="20"/>
                                <w:szCs w:val="20"/>
                                <w:lang w:eastAsia="en-US"/>
                              </w:rPr>
                              <w:t>Bayram Ali ÇELİK</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(Seydişehir Anadolu İmam Hatip Lisesi Okul Müdürü)</w:t>
                            </w:r>
                          </w:p>
                          <w:p w:rsidR="00074DEB" w:rsidRPr="00D24B7A" w:rsidRDefault="00074DEB" w:rsidP="00D24B7A">
                            <w:pPr>
                              <w:spacing w:line="0" w:lineRule="atLeast"/>
                              <w:ind w:left="272" w:right="-89" w:firstLine="0"/>
                              <w:rPr>
                                <w:rFonts w:cs="Times New Roman"/>
                                <w:b/>
                                <w:color w:val="0070C0"/>
                                <w:sz w:val="16"/>
                                <w:szCs w:val="16"/>
                                <w:lang w:eastAsia="en-US"/>
                              </w:rPr>
                            </w:pPr>
                            <w:r w:rsidRPr="00D24B7A">
                              <w:rPr>
                                <w:rFonts w:cs="Times New Roman"/>
                                <w:b/>
                                <w:color w:val="0070C0"/>
                                <w:sz w:val="16"/>
                                <w:szCs w:val="16"/>
                                <w:lang w:eastAsia="en-US"/>
                              </w:rPr>
                              <w:t>Tel</w:t>
                            </w:r>
                            <w:r w:rsidRPr="00D24B7A">
                              <w:rPr>
                                <w:rFonts w:cs="Times New Roman"/>
                                <w:b/>
                                <w:color w:val="0070C0"/>
                                <w:sz w:val="16"/>
                                <w:szCs w:val="16"/>
                                <w:lang w:eastAsia="en-US"/>
                              </w:rPr>
                              <w:tab/>
                              <w:t>: 0 533 749 75 13</w:t>
                            </w:r>
                          </w:p>
                          <w:p w:rsidR="00074DEB" w:rsidRPr="00E5116C" w:rsidRDefault="00074DEB" w:rsidP="00D24B7A">
                            <w:pPr>
                              <w:spacing w:line="0" w:lineRule="atLeast"/>
                              <w:ind w:left="272" w:right="-89" w:firstLine="0"/>
                              <w:rPr>
                                <w:rFonts w:cs="Times New Roman"/>
                                <w:b/>
                                <w:color w:val="0070C0"/>
                                <w:sz w:val="16"/>
                                <w:szCs w:val="16"/>
                                <w:lang w:eastAsia="en-US"/>
                              </w:rPr>
                            </w:pPr>
                            <w:r w:rsidRPr="00D24B7A">
                              <w:rPr>
                                <w:rFonts w:cs="Times New Roman"/>
                                <w:b/>
                                <w:color w:val="0070C0"/>
                                <w:sz w:val="16"/>
                                <w:szCs w:val="16"/>
                                <w:lang w:eastAsia="en-US"/>
                              </w:rPr>
                              <w:t>E-mail</w:t>
                            </w:r>
                            <w:r w:rsidRPr="00D24B7A">
                              <w:rPr>
                                <w:rFonts w:cs="Times New Roman"/>
                                <w:b/>
                                <w:color w:val="0070C0"/>
                                <w:sz w:val="16"/>
                                <w:szCs w:val="16"/>
                                <w:lang w:eastAsia="en-US"/>
                              </w:rPr>
                              <w:tab/>
                              <w:t xml:space="preserve">: </w:t>
                            </w:r>
                            <w:hyperlink r:id="rId19" w:history="1">
                              <w:r w:rsidRPr="00D24B7A">
                                <w:rPr>
                                  <w:rFonts w:cs="Times New Roman"/>
                                  <w:b/>
                                  <w:color w:val="0070C0"/>
                                  <w:sz w:val="16"/>
                                  <w:szCs w:val="16"/>
                                  <w:lang w:eastAsia="en-US"/>
                                </w:rPr>
                                <w:t>bayramalicelik2023@gmail.com.tr</w:t>
                              </w:r>
                            </w:hyperlink>
                          </w:p>
                          <w:p w:rsidR="00074DEB" w:rsidRDefault="00074DEB" w:rsidP="002B4FC2">
                            <w:pPr>
                              <w:spacing w:line="0" w:lineRule="atLeast"/>
                              <w:ind w:right="346" w:firstLine="0"/>
                              <w:rPr>
                                <w:rFonts w:eastAsia="Times New Roman" w:cs="Times New Roman"/>
                                <w:b/>
                                <w:color w:val="0070C0"/>
                                <w:sz w:val="18"/>
                                <w:szCs w:val="18"/>
                              </w:rPr>
                            </w:pPr>
                          </w:p>
                          <w:p w:rsidR="009C3B53" w:rsidRDefault="009C3B53" w:rsidP="002B4FC2">
                            <w:pPr>
                              <w:spacing w:line="0" w:lineRule="atLeast"/>
                              <w:ind w:right="346" w:firstLine="0"/>
                              <w:rPr>
                                <w:rFonts w:eastAsia="Times New Roman" w:cs="Times New Roman"/>
                                <w:b/>
                                <w:color w:val="0070C0"/>
                                <w:sz w:val="18"/>
                                <w:szCs w:val="18"/>
                              </w:rPr>
                            </w:pPr>
                          </w:p>
                          <w:p w:rsidR="009C3B53" w:rsidRDefault="009C3B53" w:rsidP="002B4FC2">
                            <w:pPr>
                              <w:spacing w:line="0" w:lineRule="atLeast"/>
                              <w:ind w:right="346" w:firstLine="0"/>
                              <w:rPr>
                                <w:rFonts w:eastAsia="Times New Roman" w:cs="Times New Roman"/>
                                <w:b/>
                                <w:color w:val="0070C0"/>
                                <w:sz w:val="18"/>
                                <w:szCs w:val="18"/>
                              </w:rPr>
                            </w:pPr>
                          </w:p>
                          <w:p w:rsidR="00074DEB" w:rsidRPr="00D24B7A" w:rsidRDefault="00074DEB" w:rsidP="00D24B7A">
                            <w:pPr>
                              <w:spacing w:line="0" w:lineRule="atLeast"/>
                              <w:ind w:left="272" w:right="346" w:firstLine="0"/>
                              <w:rPr>
                                <w:rFonts w:cs="Times New Roman"/>
                                <w:b/>
                                <w:color w:val="C00000"/>
                                <w:sz w:val="22"/>
                                <w:lang w:eastAsia="en-US"/>
                              </w:rPr>
                            </w:pPr>
                            <w:r>
                              <w:rPr>
                                <w:rFonts w:cs="Times New Roman"/>
                                <w:b/>
                                <w:color w:val="C00000"/>
                                <w:sz w:val="22"/>
                                <w:lang w:eastAsia="en-US"/>
                              </w:rPr>
                              <w:t xml:space="preserve"> KOORDİNATÖR:</w:t>
                            </w:r>
                          </w:p>
                          <w:p w:rsidR="00074DEB" w:rsidRPr="00D24B7A" w:rsidRDefault="00074DEB" w:rsidP="00D24B7A">
                            <w:pPr>
                              <w:spacing w:line="0" w:lineRule="atLeast"/>
                              <w:ind w:left="272" w:right="346" w:firstLine="0"/>
                              <w:rPr>
                                <w:rFonts w:cs="Times New Roman"/>
                                <w:b/>
                                <w:color w:val="0070C0"/>
                                <w:sz w:val="20"/>
                                <w:szCs w:val="20"/>
                                <w:lang w:eastAsia="en-US"/>
                              </w:rPr>
                            </w:pPr>
                            <w:r w:rsidRPr="00D24B7A">
                              <w:rPr>
                                <w:rFonts w:cs="Times New Roman"/>
                                <w:b/>
                                <w:color w:val="0070C0"/>
                                <w:sz w:val="20"/>
                                <w:szCs w:val="20"/>
                                <w:lang w:eastAsia="en-US"/>
                              </w:rPr>
                              <w:t>Mustafa YİĞİT</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 xml:space="preserve">(Seydişehir Anadolu İmam Hatip </w:t>
                            </w:r>
                            <w:proofErr w:type="spellStart"/>
                            <w:r>
                              <w:rPr>
                                <w:rFonts w:cs="Times New Roman"/>
                                <w:b/>
                                <w:color w:val="0070C0"/>
                                <w:sz w:val="16"/>
                                <w:szCs w:val="16"/>
                                <w:lang w:eastAsia="en-US"/>
                              </w:rPr>
                              <w:t>Lises</w:t>
                            </w:r>
                            <w:proofErr w:type="spellEnd"/>
                            <w:r w:rsidRPr="00D24B7A">
                              <w:rPr>
                                <w:rFonts w:cs="Times New Roman"/>
                                <w:b/>
                                <w:color w:val="0070C0"/>
                                <w:sz w:val="16"/>
                                <w:szCs w:val="16"/>
                                <w:lang w:eastAsia="en-US"/>
                              </w:rPr>
                              <w:t xml:space="preserve"> Müdür Başyardımcısı)</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 xml:space="preserve"> Tel</w:t>
                            </w:r>
                            <w:r w:rsidRPr="00D24B7A">
                              <w:rPr>
                                <w:rFonts w:cs="Times New Roman"/>
                                <w:b/>
                                <w:color w:val="0070C0"/>
                                <w:sz w:val="16"/>
                                <w:szCs w:val="16"/>
                                <w:lang w:eastAsia="en-US"/>
                              </w:rPr>
                              <w:tab/>
                              <w:t>: 0 506 406 67 84</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E-mail</w:t>
                            </w:r>
                            <w:r w:rsidRPr="00D24B7A">
                              <w:rPr>
                                <w:rFonts w:cs="Times New Roman"/>
                                <w:b/>
                                <w:color w:val="0070C0"/>
                                <w:sz w:val="16"/>
                                <w:szCs w:val="16"/>
                                <w:lang w:eastAsia="en-US"/>
                              </w:rPr>
                              <w:tab/>
                              <w:t xml:space="preserve">: </w:t>
                            </w:r>
                            <w:hyperlink r:id="rId20" w:history="1">
                              <w:r w:rsidRPr="00D24B7A">
                                <w:rPr>
                                  <w:rFonts w:cs="Times New Roman"/>
                                  <w:b/>
                                  <w:color w:val="0070C0"/>
                                  <w:sz w:val="16"/>
                                  <w:szCs w:val="16"/>
                                  <w:lang w:eastAsia="en-US"/>
                                </w:rPr>
                                <w:t>mfey4242@gmail.com.tr</w:t>
                              </w:r>
                            </w:hyperlink>
                            <w:r w:rsidRPr="00D24B7A">
                              <w:rPr>
                                <w:rFonts w:cs="Times New Roman"/>
                                <w:b/>
                                <w:color w:val="0070C0"/>
                                <w:sz w:val="16"/>
                                <w:szCs w:val="16"/>
                                <w:lang w:eastAsia="en-US"/>
                              </w:rPr>
                              <w:t xml:space="preserve">  </w:t>
                            </w:r>
                          </w:p>
                          <w:p w:rsidR="00074DEB" w:rsidRPr="00F9340E" w:rsidRDefault="00074DEB" w:rsidP="00D24B7A">
                            <w:pPr>
                              <w:spacing w:line="0" w:lineRule="atLeast"/>
                              <w:ind w:left="272" w:right="346" w:firstLine="0"/>
                              <w:rPr>
                                <w:rFonts w:eastAsia="Times New Roman" w:cs="Times New Roman"/>
                                <w:b/>
                                <w:color w:val="0070C0"/>
                                <w:sz w:val="18"/>
                                <w:szCs w:val="18"/>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43D12B1A" id="Kenar Çubuğu" o:spid="_x0000_s1033" style="position:absolute;margin-left:351pt;margin-top:105.35pt;width:145.15pt;height:58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" fillcolor="#cacd80 [2414]" strokecolor="#6b7d72" strokeweight=".5pt">
                <v:fill opacity="46003f"/>
                <v:textbox inset="14.4pt,1.2695mm,14.4pt,1.2695mm">
                  <w:txbxContent>
                    <w:p w:rsidR="009C3B53" w:rsidRDefault="009C3B53" w:rsidP="003D27FE">
                      <w:pPr>
                        <w:spacing w:before="240" w:after="240" w:line="240" w:lineRule="auto"/>
                        <w:ind w:right="346" w:firstLine="0"/>
                        <w:jc w:val="center"/>
                        <w:rPr>
                          <w:rFonts w:cs="Times New Roman"/>
                          <w:b/>
                          <w:color w:val="C00000"/>
                          <w:sz w:val="22"/>
                          <w:lang w:eastAsia="en-US"/>
                        </w:rPr>
                      </w:pPr>
                    </w:p>
                    <w:p w:rsidR="00074DEB" w:rsidRPr="00795003" w:rsidRDefault="009C3B53" w:rsidP="003D27FE">
                      <w:pPr>
                        <w:spacing w:before="240" w:after="240" w:line="240" w:lineRule="auto"/>
                        <w:ind w:right="346" w:firstLine="0"/>
                        <w:jc w:val="center"/>
                        <w:rPr>
                          <w:rFonts w:cs="Times New Roman"/>
                          <w:b/>
                          <w:color w:val="C00000"/>
                          <w:sz w:val="22"/>
                          <w:lang w:eastAsia="en-US"/>
                        </w:rPr>
                      </w:pPr>
                      <w:r>
                        <w:rPr>
                          <w:noProof/>
                        </w:rPr>
                        <w:drawing>
                          <wp:inline distT="0" distB="0" distL="0" distR="0" wp14:anchorId="59DAEB2D" wp14:editId="3E7D0952">
                            <wp:extent cx="544830" cy="647065"/>
                            <wp:effectExtent l="0" t="0" r="7620" b="635"/>
                            <wp:docPr id="4" name="Resim 4"/>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 cy="647065"/>
                                    </a:xfrm>
                                    <a:prstGeom prst="ellipse">
                                      <a:avLst/>
                                    </a:prstGeom>
                                    <a:noFill/>
                                    <a:ln>
                                      <a:noFill/>
                                    </a:ln>
                                  </pic:spPr>
                                </pic:pic>
                              </a:graphicData>
                            </a:graphic>
                          </wp:inline>
                        </w:drawing>
                      </w:r>
                    </w:p>
                    <w:p w:rsidR="00074DEB" w:rsidRDefault="00074DEB" w:rsidP="006670F4">
                      <w:pPr>
                        <w:spacing w:before="240" w:after="240" w:line="240" w:lineRule="auto"/>
                        <w:ind w:left="284" w:right="346" w:firstLine="0"/>
                        <w:rPr>
                          <w:rFonts w:cs="Times New Roman"/>
                          <w:b/>
                          <w:color w:val="0070C0"/>
                          <w:sz w:val="20"/>
                          <w:szCs w:val="20"/>
                          <w:lang w:eastAsia="en-US"/>
                        </w:rPr>
                      </w:pPr>
                    </w:p>
                    <w:p w:rsidR="00074DEB" w:rsidRPr="00795003" w:rsidRDefault="00074DEB" w:rsidP="009C3B53">
                      <w:pPr>
                        <w:spacing w:before="240" w:after="240" w:line="240" w:lineRule="auto"/>
                        <w:ind w:right="346" w:firstLine="274"/>
                        <w:rPr>
                          <w:rFonts w:cs="Times New Roman"/>
                          <w:b/>
                          <w:color w:val="C00000"/>
                          <w:sz w:val="22"/>
                          <w:lang w:eastAsia="en-US"/>
                        </w:rPr>
                      </w:pPr>
                      <w:r>
                        <w:rPr>
                          <w:rFonts w:cs="Times New Roman"/>
                          <w:b/>
                          <w:color w:val="C00000"/>
                          <w:sz w:val="22"/>
                          <w:lang w:eastAsia="en-US"/>
                        </w:rPr>
                        <w:t>2-KAPSAM:</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1)FİZİKİ İYLEŞTİRME</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2)AKTİF OKUL</w:t>
                      </w:r>
                    </w:p>
                    <w:p w:rsidR="00074DEB" w:rsidRDefault="00074DEB" w:rsidP="00D24B7A">
                      <w:pPr>
                        <w:spacing w:before="240" w:after="240" w:line="240" w:lineRule="auto"/>
                        <w:ind w:left="274" w:right="346" w:firstLine="0"/>
                        <w:rPr>
                          <w:rFonts w:eastAsia="+mn-ea" w:cs="Times New Roman"/>
                          <w:b/>
                          <w:caps/>
                          <w:color w:val="0070C0"/>
                          <w:kern w:val="24"/>
                          <w:sz w:val="20"/>
                          <w:szCs w:val="20"/>
                        </w:rPr>
                      </w:pPr>
                      <w:r>
                        <w:rPr>
                          <w:rFonts w:eastAsia="+mn-ea" w:cs="Times New Roman"/>
                          <w:b/>
                          <w:caps/>
                          <w:color w:val="0070C0"/>
                          <w:kern w:val="24"/>
                          <w:sz w:val="20"/>
                          <w:szCs w:val="20"/>
                        </w:rPr>
                        <w:t>3)OKUL TANITIMI</w:t>
                      </w:r>
                    </w:p>
                    <w:p w:rsidR="009C3B53" w:rsidRPr="00D24B7A" w:rsidRDefault="009C3B53" w:rsidP="00D24B7A">
                      <w:pPr>
                        <w:spacing w:before="240" w:after="240" w:line="240" w:lineRule="auto"/>
                        <w:ind w:left="274" w:right="346" w:firstLine="0"/>
                        <w:rPr>
                          <w:rFonts w:eastAsia="+mn-ea" w:cs="Times New Roman"/>
                          <w:b/>
                          <w:caps/>
                          <w:color w:val="0070C0"/>
                          <w:kern w:val="24"/>
                          <w:sz w:val="20"/>
                          <w:szCs w:val="20"/>
                        </w:rPr>
                      </w:pPr>
                    </w:p>
                    <w:p w:rsidR="00074DEB" w:rsidRPr="00795003" w:rsidRDefault="00074DEB" w:rsidP="00D24B7A">
                      <w:pPr>
                        <w:spacing w:line="0" w:lineRule="atLeast"/>
                        <w:ind w:left="272" w:right="346" w:firstLine="0"/>
                        <w:rPr>
                          <w:rFonts w:cs="Times New Roman"/>
                          <w:b/>
                          <w:color w:val="0070C0"/>
                          <w:sz w:val="22"/>
                          <w:lang w:eastAsia="en-US"/>
                        </w:rPr>
                      </w:pPr>
                    </w:p>
                    <w:p w:rsidR="00074DEB" w:rsidRPr="00D24B7A" w:rsidRDefault="00074DEB" w:rsidP="00FC1982">
                      <w:pPr>
                        <w:spacing w:line="0" w:lineRule="atLeast"/>
                        <w:ind w:right="346"/>
                        <w:rPr>
                          <w:rFonts w:cs="Times New Roman"/>
                          <w:b/>
                          <w:color w:val="C00000"/>
                          <w:sz w:val="22"/>
                          <w:lang w:eastAsia="en-US"/>
                        </w:rPr>
                      </w:pPr>
                      <w:r>
                        <w:rPr>
                          <w:rFonts w:cs="Times New Roman"/>
                          <w:b/>
                          <w:color w:val="C00000"/>
                          <w:sz w:val="22"/>
                          <w:lang w:eastAsia="en-US"/>
                        </w:rPr>
                        <w:t>HAZIRLAYAN:</w:t>
                      </w:r>
                    </w:p>
                    <w:p w:rsidR="00074DEB" w:rsidRPr="00D24B7A" w:rsidRDefault="00074DEB" w:rsidP="00D24B7A">
                      <w:pPr>
                        <w:spacing w:line="0" w:lineRule="atLeast"/>
                        <w:ind w:left="272" w:right="346" w:firstLine="0"/>
                        <w:rPr>
                          <w:rFonts w:cs="Times New Roman"/>
                          <w:b/>
                          <w:color w:val="0070C0"/>
                          <w:sz w:val="20"/>
                          <w:szCs w:val="20"/>
                          <w:lang w:eastAsia="en-US"/>
                        </w:rPr>
                      </w:pPr>
                      <w:r w:rsidRPr="00D24B7A">
                        <w:rPr>
                          <w:rFonts w:cs="Times New Roman"/>
                          <w:b/>
                          <w:color w:val="0070C0"/>
                          <w:sz w:val="20"/>
                          <w:szCs w:val="20"/>
                          <w:lang w:eastAsia="en-US"/>
                        </w:rPr>
                        <w:t>Bayram Ali ÇELİK</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(Seydişehir Anadolu İmam Hatip Lisesi Okul Müdürü)</w:t>
                      </w:r>
                    </w:p>
                    <w:p w:rsidR="00074DEB" w:rsidRPr="00D24B7A" w:rsidRDefault="00074DEB" w:rsidP="00D24B7A">
                      <w:pPr>
                        <w:spacing w:line="0" w:lineRule="atLeast"/>
                        <w:ind w:left="272" w:right="-89" w:firstLine="0"/>
                        <w:rPr>
                          <w:rFonts w:cs="Times New Roman"/>
                          <w:b/>
                          <w:color w:val="0070C0"/>
                          <w:sz w:val="16"/>
                          <w:szCs w:val="16"/>
                          <w:lang w:eastAsia="en-US"/>
                        </w:rPr>
                      </w:pPr>
                      <w:r w:rsidRPr="00D24B7A">
                        <w:rPr>
                          <w:rFonts w:cs="Times New Roman"/>
                          <w:b/>
                          <w:color w:val="0070C0"/>
                          <w:sz w:val="16"/>
                          <w:szCs w:val="16"/>
                          <w:lang w:eastAsia="en-US"/>
                        </w:rPr>
                        <w:t>Tel</w:t>
                      </w:r>
                      <w:r w:rsidRPr="00D24B7A">
                        <w:rPr>
                          <w:rFonts w:cs="Times New Roman"/>
                          <w:b/>
                          <w:color w:val="0070C0"/>
                          <w:sz w:val="16"/>
                          <w:szCs w:val="16"/>
                          <w:lang w:eastAsia="en-US"/>
                        </w:rPr>
                        <w:tab/>
                        <w:t>: 0 533 749 75 13</w:t>
                      </w:r>
                    </w:p>
                    <w:p w:rsidR="00074DEB" w:rsidRPr="00E5116C" w:rsidRDefault="00074DEB" w:rsidP="00D24B7A">
                      <w:pPr>
                        <w:spacing w:line="0" w:lineRule="atLeast"/>
                        <w:ind w:left="272" w:right="-89" w:firstLine="0"/>
                        <w:rPr>
                          <w:rFonts w:cs="Times New Roman"/>
                          <w:b/>
                          <w:color w:val="0070C0"/>
                          <w:sz w:val="16"/>
                          <w:szCs w:val="16"/>
                          <w:lang w:eastAsia="en-US"/>
                        </w:rPr>
                      </w:pPr>
                      <w:r w:rsidRPr="00D24B7A">
                        <w:rPr>
                          <w:rFonts w:cs="Times New Roman"/>
                          <w:b/>
                          <w:color w:val="0070C0"/>
                          <w:sz w:val="16"/>
                          <w:szCs w:val="16"/>
                          <w:lang w:eastAsia="en-US"/>
                        </w:rPr>
                        <w:t>E-mail</w:t>
                      </w:r>
                      <w:r w:rsidRPr="00D24B7A">
                        <w:rPr>
                          <w:rFonts w:cs="Times New Roman"/>
                          <w:b/>
                          <w:color w:val="0070C0"/>
                          <w:sz w:val="16"/>
                          <w:szCs w:val="16"/>
                          <w:lang w:eastAsia="en-US"/>
                        </w:rPr>
                        <w:tab/>
                        <w:t xml:space="preserve">: </w:t>
                      </w:r>
                      <w:hyperlink r:id="rId22" w:history="1">
                        <w:r w:rsidRPr="00D24B7A">
                          <w:rPr>
                            <w:rFonts w:cs="Times New Roman"/>
                            <w:b/>
                            <w:color w:val="0070C0"/>
                            <w:sz w:val="16"/>
                            <w:szCs w:val="16"/>
                            <w:lang w:eastAsia="en-US"/>
                          </w:rPr>
                          <w:t>bayramalicelik2023@gmail.com.tr</w:t>
                        </w:r>
                      </w:hyperlink>
                    </w:p>
                    <w:p w:rsidR="00074DEB" w:rsidRDefault="00074DEB" w:rsidP="002B4FC2">
                      <w:pPr>
                        <w:spacing w:line="0" w:lineRule="atLeast"/>
                        <w:ind w:right="346" w:firstLine="0"/>
                        <w:rPr>
                          <w:rFonts w:eastAsia="Times New Roman" w:cs="Times New Roman"/>
                          <w:b/>
                          <w:color w:val="0070C0"/>
                          <w:sz w:val="18"/>
                          <w:szCs w:val="18"/>
                        </w:rPr>
                      </w:pPr>
                    </w:p>
                    <w:p w:rsidR="009C3B53" w:rsidRDefault="009C3B53" w:rsidP="002B4FC2">
                      <w:pPr>
                        <w:spacing w:line="0" w:lineRule="atLeast"/>
                        <w:ind w:right="346" w:firstLine="0"/>
                        <w:rPr>
                          <w:rFonts w:eastAsia="Times New Roman" w:cs="Times New Roman"/>
                          <w:b/>
                          <w:color w:val="0070C0"/>
                          <w:sz w:val="18"/>
                          <w:szCs w:val="18"/>
                        </w:rPr>
                      </w:pPr>
                    </w:p>
                    <w:p w:rsidR="009C3B53" w:rsidRDefault="009C3B53" w:rsidP="002B4FC2">
                      <w:pPr>
                        <w:spacing w:line="0" w:lineRule="atLeast"/>
                        <w:ind w:right="346" w:firstLine="0"/>
                        <w:rPr>
                          <w:rFonts w:eastAsia="Times New Roman" w:cs="Times New Roman"/>
                          <w:b/>
                          <w:color w:val="0070C0"/>
                          <w:sz w:val="18"/>
                          <w:szCs w:val="18"/>
                        </w:rPr>
                      </w:pPr>
                    </w:p>
                    <w:p w:rsidR="00074DEB" w:rsidRPr="00D24B7A" w:rsidRDefault="00074DEB" w:rsidP="00D24B7A">
                      <w:pPr>
                        <w:spacing w:line="0" w:lineRule="atLeast"/>
                        <w:ind w:left="272" w:right="346" w:firstLine="0"/>
                        <w:rPr>
                          <w:rFonts w:cs="Times New Roman"/>
                          <w:b/>
                          <w:color w:val="C00000"/>
                          <w:sz w:val="22"/>
                          <w:lang w:eastAsia="en-US"/>
                        </w:rPr>
                      </w:pPr>
                      <w:r>
                        <w:rPr>
                          <w:rFonts w:cs="Times New Roman"/>
                          <w:b/>
                          <w:color w:val="C00000"/>
                          <w:sz w:val="22"/>
                          <w:lang w:eastAsia="en-US"/>
                        </w:rPr>
                        <w:t xml:space="preserve"> KOORDİNATÖR:</w:t>
                      </w:r>
                    </w:p>
                    <w:p w:rsidR="00074DEB" w:rsidRPr="00D24B7A" w:rsidRDefault="00074DEB" w:rsidP="00D24B7A">
                      <w:pPr>
                        <w:spacing w:line="0" w:lineRule="atLeast"/>
                        <w:ind w:left="272" w:right="346" w:firstLine="0"/>
                        <w:rPr>
                          <w:rFonts w:cs="Times New Roman"/>
                          <w:b/>
                          <w:color w:val="0070C0"/>
                          <w:sz w:val="20"/>
                          <w:szCs w:val="20"/>
                          <w:lang w:eastAsia="en-US"/>
                        </w:rPr>
                      </w:pPr>
                      <w:r w:rsidRPr="00D24B7A">
                        <w:rPr>
                          <w:rFonts w:cs="Times New Roman"/>
                          <w:b/>
                          <w:color w:val="0070C0"/>
                          <w:sz w:val="20"/>
                          <w:szCs w:val="20"/>
                          <w:lang w:eastAsia="en-US"/>
                        </w:rPr>
                        <w:t>Mustafa YİĞİT</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 xml:space="preserve">(Seydişehir Anadolu İmam Hatip </w:t>
                      </w:r>
                      <w:proofErr w:type="spellStart"/>
                      <w:r>
                        <w:rPr>
                          <w:rFonts w:cs="Times New Roman"/>
                          <w:b/>
                          <w:color w:val="0070C0"/>
                          <w:sz w:val="16"/>
                          <w:szCs w:val="16"/>
                          <w:lang w:eastAsia="en-US"/>
                        </w:rPr>
                        <w:t>Lises</w:t>
                      </w:r>
                      <w:proofErr w:type="spellEnd"/>
                      <w:r w:rsidRPr="00D24B7A">
                        <w:rPr>
                          <w:rFonts w:cs="Times New Roman"/>
                          <w:b/>
                          <w:color w:val="0070C0"/>
                          <w:sz w:val="16"/>
                          <w:szCs w:val="16"/>
                          <w:lang w:eastAsia="en-US"/>
                        </w:rPr>
                        <w:t xml:space="preserve"> Müdür Başyardımcısı)</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 xml:space="preserve"> Tel</w:t>
                      </w:r>
                      <w:r w:rsidRPr="00D24B7A">
                        <w:rPr>
                          <w:rFonts w:cs="Times New Roman"/>
                          <w:b/>
                          <w:color w:val="0070C0"/>
                          <w:sz w:val="16"/>
                          <w:szCs w:val="16"/>
                          <w:lang w:eastAsia="en-US"/>
                        </w:rPr>
                        <w:tab/>
                        <w:t>: 0 506 406 67 84</w:t>
                      </w:r>
                    </w:p>
                    <w:p w:rsidR="00074DEB" w:rsidRPr="00D24B7A" w:rsidRDefault="00074DEB" w:rsidP="00D24B7A">
                      <w:pPr>
                        <w:spacing w:line="0" w:lineRule="atLeast"/>
                        <w:ind w:left="272" w:right="346" w:firstLine="0"/>
                        <w:rPr>
                          <w:rFonts w:cs="Times New Roman"/>
                          <w:b/>
                          <w:color w:val="0070C0"/>
                          <w:sz w:val="16"/>
                          <w:szCs w:val="16"/>
                          <w:lang w:eastAsia="en-US"/>
                        </w:rPr>
                      </w:pPr>
                      <w:r w:rsidRPr="00D24B7A">
                        <w:rPr>
                          <w:rFonts w:cs="Times New Roman"/>
                          <w:b/>
                          <w:color w:val="0070C0"/>
                          <w:sz w:val="16"/>
                          <w:szCs w:val="16"/>
                          <w:lang w:eastAsia="en-US"/>
                        </w:rPr>
                        <w:t>E-mail</w:t>
                      </w:r>
                      <w:r w:rsidRPr="00D24B7A">
                        <w:rPr>
                          <w:rFonts w:cs="Times New Roman"/>
                          <w:b/>
                          <w:color w:val="0070C0"/>
                          <w:sz w:val="16"/>
                          <w:szCs w:val="16"/>
                          <w:lang w:eastAsia="en-US"/>
                        </w:rPr>
                        <w:tab/>
                        <w:t xml:space="preserve">: </w:t>
                      </w:r>
                      <w:hyperlink r:id="rId23" w:history="1">
                        <w:r w:rsidRPr="00D24B7A">
                          <w:rPr>
                            <w:rFonts w:cs="Times New Roman"/>
                            <w:b/>
                            <w:color w:val="0070C0"/>
                            <w:sz w:val="16"/>
                            <w:szCs w:val="16"/>
                            <w:lang w:eastAsia="en-US"/>
                          </w:rPr>
                          <w:t>mfey4242@gmail.com.tr</w:t>
                        </w:r>
                      </w:hyperlink>
                      <w:r w:rsidRPr="00D24B7A">
                        <w:rPr>
                          <w:rFonts w:cs="Times New Roman"/>
                          <w:b/>
                          <w:color w:val="0070C0"/>
                          <w:sz w:val="16"/>
                          <w:szCs w:val="16"/>
                          <w:lang w:eastAsia="en-US"/>
                        </w:rPr>
                        <w:t xml:space="preserve">  </w:t>
                      </w:r>
                    </w:p>
                    <w:p w:rsidR="00074DEB" w:rsidRPr="00F9340E" w:rsidRDefault="00074DEB" w:rsidP="00D24B7A">
                      <w:pPr>
                        <w:spacing w:line="0" w:lineRule="atLeast"/>
                        <w:ind w:left="272" w:right="346" w:firstLine="0"/>
                        <w:rPr>
                          <w:rFonts w:eastAsia="Times New Roman" w:cs="Times New Roman"/>
                          <w:b/>
                          <w:color w:val="0070C0"/>
                          <w:sz w:val="18"/>
                          <w:szCs w:val="18"/>
                        </w:rPr>
                      </w:pPr>
                    </w:p>
                  </w:txbxContent>
                </v:textbox>
                <w10:wrap type="square" anchorx="margin" anchory="margin"/>
              </v:rect>
            </w:pict>
          </mc:Fallback>
        </mc:AlternateContent>
      </w:r>
      <w:r w:rsidR="006670F4">
        <w:rPr>
          <w:noProof/>
        </w:rPr>
        <mc:AlternateContent>
          <mc:Choice Requires="wps">
            <w:drawing>
              <wp:anchor distT="0" distB="0" distL="114300" distR="114300" simplePos="0" relativeHeight="251658240" behindDoc="0" locked="0" layoutInCell="1" allowOverlap="1" wp14:anchorId="20C2ED74" wp14:editId="711C3967">
                <wp:simplePos x="0" y="0"/>
                <wp:positionH relativeFrom="margin">
                  <wp:posOffset>-155575</wp:posOffset>
                </wp:positionH>
                <wp:positionV relativeFrom="margin">
                  <wp:posOffset>456565</wp:posOffset>
                </wp:positionV>
                <wp:extent cx="6548120" cy="383540"/>
                <wp:effectExtent l="0" t="0" r="0" b="0"/>
                <wp:wrapSquare wrapText="bothSides"/>
                <wp:docPr id="5" name="Kutu: Şirket adı"/>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DEB" w:rsidRPr="00917F3C" w:rsidRDefault="00231220">
                            <w:pPr>
                              <w:pStyle w:val="Altyaz"/>
                              <w:jc w:val="center"/>
                              <w:rPr>
                                <w:b/>
                                <w:sz w:val="22"/>
                                <w:szCs w:val="22"/>
                              </w:rPr>
                            </w:pPr>
                            <w:sdt>
                              <w:sdtPr>
                                <w:rPr>
                                  <w:b/>
                                  <w:color w:val="C00000"/>
                                  <w:sz w:val="28"/>
                                  <w:szCs w:val="22"/>
                                </w:rPr>
                                <w:alias w:val="Şirket"/>
                                <w:id w:val="1261256578"/>
                                <w:dataBinding w:prefixMappings="xmlns:ns0='http://schemas.openxmlformats.org/officeDocument/2006/extended-properties'" w:xpath="/ns0:Properties[1]/ns0:Company[1]" w:storeItemID="{6668398D-A668-4E3E-A5EB-62B293D839F1}"/>
                                <w:text/>
                              </w:sdtPr>
                              <w:sdtEndPr/>
                              <w:sdtContent>
                                <w:r w:rsidR="00074DEB" w:rsidRPr="003F3B51">
                                  <w:rPr>
                                    <w:b/>
                                    <w:color w:val="C00000"/>
                                    <w:sz w:val="28"/>
                                    <w:szCs w:val="22"/>
                                  </w:rPr>
                                  <w:t>SEYDİŞEHİR ANADOLU İMAM HATİP LİSESİ</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20C2ED74" id="Kutu: Şirket adı" o:spid="_x0000_s1034" style="position:absolute;margin-left:-12.25pt;margin-top:35.95pt;width:515.6pt;height:30.2pt;z-index:251658240;visibility:visible;mso-wrap-style:square;mso-width-percent:1023;mso-height-percent:0;mso-wrap-distance-left:9pt;mso-wrap-distance-top:0;mso-wrap-distance-right:9pt;mso-wrap-distance-bottom:0;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" fillcolor="#93a299 [3204]" stroked="f" strokeweight=".5pt">
                <v:stroke linestyle="thickThin"/>
                <v:textbox inset="2.53903mm,1.2695mm,2.53903mm,4.32pt">
                  <w:txbxContent>
                    <w:p w:rsidR="00074DEB" w:rsidRPr="00917F3C" w:rsidRDefault="00074DEB">
                      <w:pPr>
                        <w:pStyle w:val="Altyaz"/>
                        <w:jc w:val="center"/>
                        <w:rPr>
                          <w:b/>
                          <w:sz w:val="22"/>
                          <w:szCs w:val="22"/>
                        </w:rPr>
                      </w:pPr>
                      <w:sdt>
                        <w:sdtPr>
                          <w:rPr>
                            <w:b/>
                            <w:color w:val="C00000"/>
                            <w:sz w:val="28"/>
                            <w:szCs w:val="22"/>
                          </w:rPr>
                          <w:alias w:val="Şirket"/>
                          <w:id w:val="1261256578"/>
                          <w:dataBinding w:prefixMappings="xmlns:ns0='http://schemas.openxmlformats.org/officeDocument/2006/extended-properties'" w:xpath="/ns0:Properties[1]/ns0:Company[1]" w:storeItemID="{6668398D-A668-4E3E-A5EB-62B293D839F1}"/>
                          <w:text/>
                        </w:sdtPr>
                        <w:sdtContent>
                          <w:r w:rsidRPr="003F3B51">
                            <w:rPr>
                              <w:b/>
                              <w:color w:val="C00000"/>
                              <w:sz w:val="28"/>
                              <w:szCs w:val="22"/>
                            </w:rPr>
                            <w:t>SEYDİŞEHİR ANADOLU İMAM HATİP LİSESİ</w:t>
                          </w:r>
                        </w:sdtContent>
                      </w:sdt>
                    </w:p>
                  </w:txbxContent>
                </v:textbox>
                <w10:wrap type="square" anchorx="margin" anchory="margin"/>
              </v:rect>
            </w:pict>
          </mc:Fallback>
        </mc:AlternateContent>
      </w:r>
      <w:r w:rsidR="00005B3E">
        <w:rPr>
          <w:noProof/>
        </w:rPr>
        <mc:AlternateContent>
          <mc:Choice Requires="wps">
            <w:drawing>
              <wp:anchor distT="91440" distB="91440" distL="114300" distR="114300" simplePos="0" relativeHeight="251659264" behindDoc="0" locked="0" layoutInCell="1" allowOverlap="1" wp14:anchorId="62D32272" wp14:editId="58DD5D55">
                <wp:simplePos x="0" y="0"/>
                <wp:positionH relativeFrom="margin">
                  <wp:align>right</wp:align>
                </wp:positionH>
                <wp:positionV relativeFrom="margin">
                  <wp:posOffset>-338455</wp:posOffset>
                </wp:positionV>
                <wp:extent cx="6548120" cy="1143000"/>
                <wp:effectExtent l="0" t="0" r="10795" b="19050"/>
                <wp:wrapSquare wrapText="bothSides"/>
                <wp:docPr id="7" name="Kutu: Bülten başlığı"/>
                <wp:cNvGraphicFramePr/>
                <a:graphic xmlns:a="http://schemas.openxmlformats.org/drawingml/2006/main">
                  <a:graphicData uri="http://schemas.microsoft.com/office/word/2010/wordprocessingShape">
                    <wps:wsp>
                      <wps:cNvSpPr/>
                      <wps:spPr>
                        <a:xfrm>
                          <a:off x="0" y="0"/>
                          <a:ext cx="6548120" cy="114300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DEB" w:rsidRPr="001D7081" w:rsidRDefault="00231220">
                            <w:pPr>
                              <w:pStyle w:val="Balk"/>
                              <w:jc w:val="center"/>
                              <w:rPr>
                                <w:sz w:val="32"/>
                                <w:szCs w:val="32"/>
                              </w:rPr>
                            </w:pPr>
                            <w:sdt>
                              <w:sdtPr>
                                <w:rPr>
                                  <w:rFonts w:ascii="Bodoni MT Black" w:hAnsi="Bodoni MT Black"/>
                                  <w:b/>
                                  <w:bCs/>
                                  <w:color w:val="002060"/>
                                  <w:sz w:val="32"/>
                                  <w:szCs w:val="32"/>
                                </w:rPr>
                                <w:alias w:val="Başlık"/>
                                <w:id w:val="1556968193"/>
                                <w:dataBinding w:prefixMappings="xmlns:ns0='http://schemas.openxmlformats.org/package/2006/metadata/core-properties' xmlns:ns1='http://purl.org/dc/elements/1.1/'" w:xpath="/ns0:coreProperties[1]/ns1:title[1]" w:storeItemID="{6C3C8BC8-F283-45AE-878A-BAB7291924A1}"/>
                                <w:text/>
                              </w:sdtPr>
                              <w:sdtEndPr/>
                              <w:sdtContent>
                                <w:r w:rsidR="00074DEB" w:rsidRPr="001D7081">
                                  <w:rPr>
                                    <w:rFonts w:ascii="Bodoni MT Black" w:hAnsi="Bodoni MT Black"/>
                                    <w:b/>
                                    <w:bCs/>
                                    <w:color w:val="002060"/>
                                    <w:sz w:val="32"/>
                                    <w:szCs w:val="32"/>
                                  </w:rPr>
                                  <w:t>DÂH</w:t>
                                </w:r>
                                <w:r w:rsidR="00074DEB" w:rsidRPr="001D7081">
                                  <w:rPr>
                                    <w:rFonts w:ascii="Cambria" w:hAnsi="Cambria" w:cs="Cambria"/>
                                    <w:b/>
                                    <w:bCs/>
                                    <w:color w:val="002060"/>
                                    <w:sz w:val="32"/>
                                    <w:szCs w:val="32"/>
                                  </w:rPr>
                                  <w:t>İ</w:t>
                                </w:r>
                                <w:r w:rsidR="00074DEB" w:rsidRPr="001D7081">
                                  <w:rPr>
                                    <w:rFonts w:ascii="Bodoni MT Black" w:hAnsi="Bodoni MT Black"/>
                                    <w:b/>
                                    <w:bCs/>
                                    <w:color w:val="002060"/>
                                    <w:sz w:val="32"/>
                                    <w:szCs w:val="32"/>
                                  </w:rPr>
                                  <w:t>CE F</w:t>
                                </w:r>
                                <w:r w:rsidR="00074DEB" w:rsidRPr="001D7081">
                                  <w:rPr>
                                    <w:rFonts w:ascii="Cambria" w:hAnsi="Cambria" w:cs="Cambria"/>
                                    <w:b/>
                                    <w:bCs/>
                                    <w:color w:val="002060"/>
                                    <w:sz w:val="32"/>
                                    <w:szCs w:val="32"/>
                                  </w:rPr>
                                  <w:t>İ</w:t>
                                </w:r>
                                <w:r w:rsidR="00074DEB" w:rsidRPr="001D7081">
                                  <w:rPr>
                                    <w:rFonts w:ascii="Bodoni MT Black" w:hAnsi="Bodoni MT Black"/>
                                    <w:b/>
                                    <w:bCs/>
                                    <w:color w:val="002060"/>
                                    <w:sz w:val="32"/>
                                    <w:szCs w:val="32"/>
                                  </w:rPr>
                                  <w:t>K</w:t>
                                </w:r>
                                <w:r w:rsidR="00074DEB" w:rsidRPr="001D7081">
                                  <w:rPr>
                                    <w:rFonts w:ascii="Cambria" w:hAnsi="Cambria" w:cs="Cambria"/>
                                    <w:b/>
                                    <w:bCs/>
                                    <w:color w:val="002060"/>
                                    <w:sz w:val="32"/>
                                    <w:szCs w:val="32"/>
                                  </w:rPr>
                                  <w:t>İ</w:t>
                                </w:r>
                                <w:r w:rsidR="00074DEB" w:rsidRPr="001D7081">
                                  <w:rPr>
                                    <w:rFonts w:ascii="Bodoni MT Black" w:hAnsi="Bodoni MT Black"/>
                                    <w:b/>
                                    <w:bCs/>
                                    <w:color w:val="002060"/>
                                    <w:sz w:val="32"/>
                                    <w:szCs w:val="32"/>
                                  </w:rPr>
                                  <w:t>RLER OKUL GEL</w:t>
                                </w:r>
                                <w:r w:rsidR="00074DEB" w:rsidRPr="001D7081">
                                  <w:rPr>
                                    <w:rFonts w:ascii="Cambria" w:hAnsi="Cambria" w:cs="Cambria"/>
                                    <w:b/>
                                    <w:bCs/>
                                    <w:color w:val="002060"/>
                                    <w:sz w:val="32"/>
                                    <w:szCs w:val="32"/>
                                  </w:rPr>
                                  <w:t>İŞİ</w:t>
                                </w:r>
                                <w:r w:rsidR="00074DEB" w:rsidRPr="001D7081">
                                  <w:rPr>
                                    <w:rFonts w:ascii="Bodoni MT Black" w:hAnsi="Bodoni MT Black"/>
                                    <w:b/>
                                    <w:bCs/>
                                    <w:color w:val="002060"/>
                                    <w:sz w:val="32"/>
                                    <w:szCs w:val="32"/>
                                  </w:rPr>
                                  <w:t>M MODEL</w:t>
                                </w:r>
                                <w:r w:rsidR="00074DEB" w:rsidRPr="001D7081">
                                  <w:rPr>
                                    <w:rFonts w:ascii="Cambria" w:hAnsi="Cambria" w:cs="Cambria"/>
                                    <w:b/>
                                    <w:bCs/>
                                    <w:color w:val="002060"/>
                                    <w:sz w:val="32"/>
                                    <w:szCs w:val="32"/>
                                  </w:rPr>
                                  <w:t>İ</w:t>
                                </w:r>
                                <w:r w:rsidR="00074DEB" w:rsidRPr="001D7081">
                                  <w:rPr>
                                    <w:rFonts w:ascii="Bodoni MT Black" w:hAnsi="Bodoni MT Black"/>
                                    <w:b/>
                                    <w:bCs/>
                                    <w:color w:val="002060"/>
                                    <w:sz w:val="32"/>
                                    <w:szCs w:val="32"/>
                                  </w:rPr>
                                  <w:t>M</w:t>
                                </w:r>
                                <w:r w:rsidR="00074DEB" w:rsidRPr="001D7081">
                                  <w:rPr>
                                    <w:rFonts w:ascii="Cambria" w:hAnsi="Cambria" w:cs="Cambria"/>
                                    <w:b/>
                                    <w:bCs/>
                                    <w:color w:val="002060"/>
                                    <w:sz w:val="32"/>
                                    <w:szCs w:val="32"/>
                                  </w:rPr>
                                  <w:t>İ</w:t>
                                </w:r>
                                <w:r w:rsidR="00074DEB" w:rsidRPr="001D7081">
                                  <w:rPr>
                                    <w:rFonts w:ascii="Bodoni MT Black" w:hAnsi="Bodoni MT Black"/>
                                    <w:b/>
                                    <w:bCs/>
                                    <w:color w:val="002060"/>
                                    <w:sz w:val="32"/>
                                    <w:szCs w:val="32"/>
                                  </w:rPr>
                                  <w:t>Z</w:t>
                                </w:r>
                              </w:sdtContent>
                            </w:sdt>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62D32272" id="Kutu: Bülten başlığı" o:spid="_x0000_s1035" style="position:absolute;margin-left:464.4pt;margin-top:-26.65pt;width:515.6pt;height:90pt;z-index:251659264;visibility:visible;mso-wrap-style:square;mso-width-percent:1023;mso-height-percent:0;mso-wrap-distance-left:9pt;mso-wrap-distance-top:7.2pt;mso-wrap-distance-right:9pt;mso-wrap-distance-bottom:7.2pt;mso-position-horizontal:right;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" filled="f" strokecolor="#6b7c71 [2404]" strokeweight=".5pt">
                <v:textbox inset="28.8pt,1.2695mm,28.8pt,33.84pt">
                  <w:txbxContent>
                    <w:p w:rsidR="00074DEB" w:rsidRPr="001D7081" w:rsidRDefault="00074DEB">
                      <w:pPr>
                        <w:pStyle w:val="Balk"/>
                        <w:jc w:val="center"/>
                        <w:rPr>
                          <w:sz w:val="32"/>
                          <w:szCs w:val="32"/>
                        </w:rPr>
                      </w:pPr>
                      <w:sdt>
                        <w:sdtPr>
                          <w:rPr>
                            <w:rFonts w:ascii="Bodoni MT Black" w:hAnsi="Bodoni MT Black"/>
                            <w:b/>
                            <w:bCs/>
                            <w:color w:val="002060"/>
                            <w:sz w:val="32"/>
                            <w:szCs w:val="32"/>
                          </w:rPr>
                          <w:alias w:val="Başlık"/>
                          <w:id w:val="1556968193"/>
                          <w:dataBinding w:prefixMappings="xmlns:ns0='http://schemas.openxmlformats.org/package/2006/metadata/core-properties' xmlns:ns1='http://purl.org/dc/elements/1.1/'" w:xpath="/ns0:coreProperties[1]/ns1:title[1]" w:storeItemID="{6C3C8BC8-F283-45AE-878A-BAB7291924A1}"/>
                          <w:text/>
                        </w:sdtPr>
                        <w:sdtContent>
                          <w:r w:rsidRPr="001D7081">
                            <w:rPr>
                              <w:rFonts w:ascii="Bodoni MT Black" w:hAnsi="Bodoni MT Black"/>
                              <w:b/>
                              <w:bCs/>
                              <w:color w:val="002060"/>
                              <w:sz w:val="32"/>
                              <w:szCs w:val="32"/>
                            </w:rPr>
                            <w:t>DÂH</w:t>
                          </w:r>
                          <w:r w:rsidRPr="001D7081">
                            <w:rPr>
                              <w:rFonts w:ascii="Cambria" w:hAnsi="Cambria" w:cs="Cambria"/>
                              <w:b/>
                              <w:bCs/>
                              <w:color w:val="002060"/>
                              <w:sz w:val="32"/>
                              <w:szCs w:val="32"/>
                            </w:rPr>
                            <w:t>İ</w:t>
                          </w:r>
                          <w:r w:rsidRPr="001D7081">
                            <w:rPr>
                              <w:rFonts w:ascii="Bodoni MT Black" w:hAnsi="Bodoni MT Black"/>
                              <w:b/>
                              <w:bCs/>
                              <w:color w:val="002060"/>
                              <w:sz w:val="32"/>
                              <w:szCs w:val="32"/>
                            </w:rPr>
                            <w:t>CE F</w:t>
                          </w:r>
                          <w:r w:rsidRPr="001D7081">
                            <w:rPr>
                              <w:rFonts w:ascii="Cambria" w:hAnsi="Cambria" w:cs="Cambria"/>
                              <w:b/>
                              <w:bCs/>
                              <w:color w:val="002060"/>
                              <w:sz w:val="32"/>
                              <w:szCs w:val="32"/>
                            </w:rPr>
                            <w:t>İ</w:t>
                          </w:r>
                          <w:r w:rsidRPr="001D7081">
                            <w:rPr>
                              <w:rFonts w:ascii="Bodoni MT Black" w:hAnsi="Bodoni MT Black"/>
                              <w:b/>
                              <w:bCs/>
                              <w:color w:val="002060"/>
                              <w:sz w:val="32"/>
                              <w:szCs w:val="32"/>
                            </w:rPr>
                            <w:t>K</w:t>
                          </w:r>
                          <w:r w:rsidRPr="001D7081">
                            <w:rPr>
                              <w:rFonts w:ascii="Cambria" w:hAnsi="Cambria" w:cs="Cambria"/>
                              <w:b/>
                              <w:bCs/>
                              <w:color w:val="002060"/>
                              <w:sz w:val="32"/>
                              <w:szCs w:val="32"/>
                            </w:rPr>
                            <w:t>İ</w:t>
                          </w:r>
                          <w:r w:rsidRPr="001D7081">
                            <w:rPr>
                              <w:rFonts w:ascii="Bodoni MT Black" w:hAnsi="Bodoni MT Black"/>
                              <w:b/>
                              <w:bCs/>
                              <w:color w:val="002060"/>
                              <w:sz w:val="32"/>
                              <w:szCs w:val="32"/>
                            </w:rPr>
                            <w:t>RLER OKUL GEL</w:t>
                          </w:r>
                          <w:r w:rsidRPr="001D7081">
                            <w:rPr>
                              <w:rFonts w:ascii="Cambria" w:hAnsi="Cambria" w:cs="Cambria"/>
                              <w:b/>
                              <w:bCs/>
                              <w:color w:val="002060"/>
                              <w:sz w:val="32"/>
                              <w:szCs w:val="32"/>
                            </w:rPr>
                            <w:t>İŞİ</w:t>
                          </w:r>
                          <w:r w:rsidRPr="001D7081">
                            <w:rPr>
                              <w:rFonts w:ascii="Bodoni MT Black" w:hAnsi="Bodoni MT Black"/>
                              <w:b/>
                              <w:bCs/>
                              <w:color w:val="002060"/>
                              <w:sz w:val="32"/>
                              <w:szCs w:val="32"/>
                            </w:rPr>
                            <w:t>M MODEL</w:t>
                          </w:r>
                          <w:r w:rsidRPr="001D7081">
                            <w:rPr>
                              <w:rFonts w:ascii="Cambria" w:hAnsi="Cambria" w:cs="Cambria"/>
                              <w:b/>
                              <w:bCs/>
                              <w:color w:val="002060"/>
                              <w:sz w:val="32"/>
                              <w:szCs w:val="32"/>
                            </w:rPr>
                            <w:t>İ</w:t>
                          </w:r>
                          <w:r w:rsidRPr="001D7081">
                            <w:rPr>
                              <w:rFonts w:ascii="Bodoni MT Black" w:hAnsi="Bodoni MT Black"/>
                              <w:b/>
                              <w:bCs/>
                              <w:color w:val="002060"/>
                              <w:sz w:val="32"/>
                              <w:szCs w:val="32"/>
                            </w:rPr>
                            <w:t>M</w:t>
                          </w:r>
                          <w:r w:rsidRPr="001D7081">
                            <w:rPr>
                              <w:rFonts w:ascii="Cambria" w:hAnsi="Cambria" w:cs="Cambria"/>
                              <w:b/>
                              <w:bCs/>
                              <w:color w:val="002060"/>
                              <w:sz w:val="32"/>
                              <w:szCs w:val="32"/>
                            </w:rPr>
                            <w:t>İ</w:t>
                          </w:r>
                          <w:r w:rsidRPr="001D7081">
                            <w:rPr>
                              <w:rFonts w:ascii="Bodoni MT Black" w:hAnsi="Bodoni MT Black"/>
                              <w:b/>
                              <w:bCs/>
                              <w:color w:val="002060"/>
                              <w:sz w:val="32"/>
                              <w:szCs w:val="32"/>
                            </w:rPr>
                            <w:t>Z</w:t>
                          </w:r>
                        </w:sdtContent>
                      </w:sdt>
                    </w:p>
                  </w:txbxContent>
                </v:textbox>
                <w10:wrap type="square" anchorx="margin" anchory="margin"/>
              </v:rect>
            </w:pict>
          </mc:Fallback>
        </mc:AlternateContent>
      </w:r>
    </w:p>
    <w:p w:rsidR="00BE2901" w:rsidRDefault="00BE2901" w:rsidP="001F59B2">
      <w:pPr>
        <w:ind w:firstLine="0"/>
        <w:sectPr w:rsidR="00BE2901">
          <w:headerReference w:type="default" r:id="rId24"/>
          <w:type w:val="continuous"/>
          <w:pgSz w:w="11907" w:h="16839"/>
          <w:pgMar w:top="1148" w:right="1050" w:bottom="1148" w:left="1050" w:header="709" w:footer="709" w:gutter="0"/>
          <w:cols w:num="3" w:space="720"/>
          <w:docGrid w:linePitch="360"/>
        </w:sectPr>
      </w:pPr>
    </w:p>
    <w:p w:rsidR="00BE2901" w:rsidRDefault="00BE2901" w:rsidP="00970B96">
      <w:pPr>
        <w:pStyle w:val="Balk1"/>
        <w:jc w:val="both"/>
        <w:sectPr w:rsidR="00BE2901">
          <w:type w:val="continuous"/>
          <w:pgSz w:w="11907" w:h="16839"/>
          <w:pgMar w:top="1148" w:right="1050" w:bottom="1148" w:left="1050" w:header="709" w:footer="709" w:gutter="0"/>
          <w:cols w:num="3" w:space="720"/>
          <w:docGrid w:linePitch="360"/>
        </w:sectPr>
      </w:pPr>
    </w:p>
    <w:p w:rsidR="00BE2901" w:rsidRPr="00A12EB7" w:rsidRDefault="00904AEC" w:rsidP="00A12EB7">
      <w:pPr>
        <w:pStyle w:val="Balk1"/>
        <w:rPr>
          <w:rFonts w:asciiTheme="minorHAnsi" w:hAnsiTheme="minorHAnsi"/>
          <w:b/>
          <w:color w:val="C00000"/>
          <w:sz w:val="24"/>
          <w:szCs w:val="24"/>
        </w:rPr>
      </w:pPr>
      <w:r>
        <w:rPr>
          <w:rFonts w:asciiTheme="minorHAnsi" w:eastAsiaTheme="minorHAnsi" w:hAnsiTheme="minorHAnsi" w:cstheme="minorBidi"/>
          <w:b/>
          <w:bCs w:val="0"/>
          <w:caps w:val="0"/>
          <w:color w:val="C00000"/>
          <w:sz w:val="19"/>
          <w:szCs w:val="22"/>
          <w14:numForm w14:val="default"/>
        </w:rPr>
        <w:t xml:space="preserve">     </w:t>
      </w:r>
      <w:r>
        <w:rPr>
          <w:rFonts w:asciiTheme="minorHAnsi" w:eastAsiaTheme="minorHAnsi" w:hAnsiTheme="minorHAnsi" w:cstheme="minorBidi"/>
          <w:b/>
          <w:bCs w:val="0"/>
          <w:caps w:val="0"/>
          <w:color w:val="C00000"/>
          <w:sz w:val="19"/>
          <w:szCs w:val="22"/>
          <w14:numForm w14:val="default"/>
        </w:rPr>
        <w:tab/>
      </w:r>
      <w:r w:rsidR="00637EEE" w:rsidRPr="00904AEC">
        <w:rPr>
          <w:rFonts w:asciiTheme="minorHAnsi" w:eastAsiaTheme="minorHAnsi" w:hAnsiTheme="minorHAnsi" w:cstheme="minorBidi"/>
          <w:b/>
          <w:bCs w:val="0"/>
          <w:caps w:val="0"/>
          <w:color w:val="C00000"/>
          <w:sz w:val="24"/>
          <w:szCs w:val="24"/>
          <w14:numForm w14:val="default"/>
        </w:rPr>
        <w:t>1-</w:t>
      </w:r>
      <w:r w:rsidR="00FB3E01" w:rsidRPr="00904AEC">
        <w:rPr>
          <w:rFonts w:asciiTheme="minorHAnsi" w:hAnsiTheme="minorHAnsi"/>
          <w:b/>
          <w:color w:val="C00000"/>
          <w:sz w:val="24"/>
          <w:szCs w:val="24"/>
        </w:rPr>
        <w:t>GİRİŞ</w:t>
      </w:r>
      <w:r w:rsidR="00795003" w:rsidRPr="00904AEC">
        <w:rPr>
          <w:rFonts w:asciiTheme="minorHAnsi" w:hAnsiTheme="minorHAnsi"/>
          <w:b/>
          <w:color w:val="C00000"/>
          <w:sz w:val="24"/>
          <w:szCs w:val="24"/>
        </w:rPr>
        <w:t xml:space="preserve"> </w:t>
      </w:r>
    </w:p>
    <w:p w:rsidR="00BE2901" w:rsidRDefault="00B6363C">
      <w:pPr>
        <w:pStyle w:val="YazAltBal"/>
      </w:pPr>
      <w:r>
        <w:t xml:space="preserve">  </w:t>
      </w:r>
    </w:p>
    <w:p w:rsidR="00BE2901" w:rsidRDefault="00BE2901">
      <w:pPr>
        <w:sectPr w:rsidR="00BE2901">
          <w:headerReference w:type="default" r:id="rId25"/>
          <w:type w:val="continuous"/>
          <w:pgSz w:w="11907" w:h="16839"/>
          <w:pgMar w:top="1148" w:right="1050" w:bottom="1148" w:left="1050" w:header="709" w:footer="709" w:gutter="0"/>
          <w:cols w:space="720"/>
          <w:docGrid w:linePitch="360"/>
        </w:sectPr>
      </w:pPr>
    </w:p>
    <w:sdt>
      <w:sdtPr>
        <w:rPr>
          <w:b/>
          <w:sz w:val="22"/>
        </w:rPr>
        <w:id w:val="575637225"/>
        <w:placeholder>
          <w:docPart w:val="AFA2A5B73DE0425CB01ADE3B9E82F075"/>
        </w:placeholder>
      </w:sdtPr>
      <w:sdtEndPr/>
      <w:sdtContent>
        <w:p w:rsidR="008C21C2" w:rsidRDefault="0024272B" w:rsidP="006670F4">
          <w:pPr>
            <w:jc w:val="both"/>
            <w:rPr>
              <w:b/>
              <w:color w:val="002060"/>
              <w:sz w:val="22"/>
            </w:rPr>
          </w:pPr>
          <w:r w:rsidRPr="00970B96">
            <w:rPr>
              <w:b/>
              <w:color w:val="002060"/>
              <w:sz w:val="22"/>
            </w:rPr>
            <w:t xml:space="preserve">Eğitim kurumlarının; insan kaynaklarını çağın gereklerine cevap verebilecek </w:t>
          </w:r>
          <w:r w:rsidR="00795003" w:rsidRPr="00970B96">
            <w:rPr>
              <w:b/>
              <w:color w:val="002060"/>
              <w:sz w:val="22"/>
            </w:rPr>
            <w:t>özelliklerde yetiştirebilmeleri, öğrencilerin</w:t>
          </w:r>
          <w:r w:rsidRPr="00970B96">
            <w:rPr>
              <w:b/>
              <w:color w:val="002060"/>
              <w:sz w:val="22"/>
            </w:rPr>
            <w:t xml:space="preserve"> eğit</w:t>
          </w:r>
          <w:r w:rsidR="0047455B" w:rsidRPr="00970B96">
            <w:rPr>
              <w:b/>
              <w:color w:val="002060"/>
              <w:sz w:val="22"/>
            </w:rPr>
            <w:t xml:space="preserve">im ihtiyacına her anlamda cevap </w:t>
          </w:r>
          <w:r w:rsidRPr="00970B96">
            <w:rPr>
              <w:b/>
              <w:color w:val="002060"/>
              <w:sz w:val="22"/>
            </w:rPr>
            <w:t>verebilmeleri, eğitimin niteliğini geliştirebilmeleri ve</w:t>
          </w:r>
          <w:r w:rsidR="00D24B7A" w:rsidRPr="00970B96">
            <w:rPr>
              <w:b/>
              <w:color w:val="002060"/>
              <w:sz w:val="22"/>
            </w:rPr>
            <w:t xml:space="preserve"> </w:t>
          </w:r>
          <w:r w:rsidRPr="00970B96">
            <w:rPr>
              <w:b/>
              <w:color w:val="002060"/>
              <w:sz w:val="22"/>
            </w:rPr>
            <w:t>öğrenci başarısını artırabilmeleri için, sürekli ve sürdürülebilir gelişimi</w:t>
          </w:r>
          <w:r w:rsidR="00CF4A1E">
            <w:rPr>
              <w:b/>
              <w:color w:val="002060"/>
              <w:sz w:val="22"/>
            </w:rPr>
            <w:t xml:space="preserve"> yakalamaları gerekmektedir. Plâ</w:t>
          </w:r>
          <w:r w:rsidRPr="00970B96">
            <w:rPr>
              <w:b/>
              <w:color w:val="002060"/>
              <w:sz w:val="22"/>
            </w:rPr>
            <w:t xml:space="preserve">nlı ve sürekli </w:t>
          </w:r>
          <w:r w:rsidRPr="00970B96">
            <w:rPr>
              <w:b/>
              <w:color w:val="C00000"/>
              <w:sz w:val="22"/>
            </w:rPr>
            <w:t>OKUL GELİŞİMİ</w:t>
          </w:r>
          <w:r w:rsidRPr="00970B96">
            <w:rPr>
              <w:b/>
              <w:color w:val="002060"/>
              <w:sz w:val="22"/>
            </w:rPr>
            <w:t>, değişim ve yenileşme ile mümkün olabilir.</w:t>
          </w:r>
        </w:p>
        <w:p w:rsidR="008C21C2" w:rsidRDefault="0024272B" w:rsidP="006670F4">
          <w:pPr>
            <w:jc w:val="both"/>
            <w:rPr>
              <w:b/>
              <w:color w:val="002060"/>
              <w:sz w:val="22"/>
            </w:rPr>
          </w:pPr>
          <w:r w:rsidRPr="00970B96">
            <w:rPr>
              <w:b/>
              <w:color w:val="002060"/>
              <w:sz w:val="22"/>
            </w:rPr>
            <w:t xml:space="preserve">Değişim ve yenileşme ise sistemin işleyişinde yer alan bütün bireylere görev ve sorumlulukları ile ilgili </w:t>
          </w:r>
          <w:r w:rsidR="00D24B7A" w:rsidRPr="00970B96">
            <w:rPr>
              <w:b/>
              <w:color w:val="C00000"/>
              <w:sz w:val="22"/>
            </w:rPr>
            <w:t xml:space="preserve">yeni </w:t>
          </w:r>
          <w:r w:rsidRPr="00970B96">
            <w:rPr>
              <w:b/>
              <w:color w:val="C00000"/>
              <w:sz w:val="22"/>
            </w:rPr>
            <w:t>yaklaşımlar, yeni ufuklar, yeni hedefler</w:t>
          </w:r>
          <w:r w:rsidRPr="00970B96">
            <w:rPr>
              <w:b/>
              <w:color w:val="002060"/>
              <w:sz w:val="22"/>
            </w:rPr>
            <w:t xml:space="preserve"> ve bu</w:t>
          </w:r>
          <w:r w:rsidR="00CF4A1E">
            <w:rPr>
              <w:b/>
              <w:color w:val="002060"/>
              <w:sz w:val="22"/>
            </w:rPr>
            <w:t>nların uygulanmasına yönelik plâ</w:t>
          </w:r>
          <w:r w:rsidRPr="00970B96">
            <w:rPr>
              <w:b/>
              <w:color w:val="002060"/>
              <w:sz w:val="22"/>
            </w:rPr>
            <w:t>nlı bir çalışma sistemi kazandırarak sağlanabilir.</w:t>
          </w:r>
        </w:p>
        <w:p w:rsidR="0029122B" w:rsidRDefault="00E67857" w:rsidP="0029122B">
          <w:pPr>
            <w:jc w:val="both"/>
            <w:rPr>
              <w:b/>
              <w:color w:val="002060"/>
              <w:sz w:val="22"/>
            </w:rPr>
          </w:pPr>
          <w:r w:rsidRPr="00970B96">
            <w:rPr>
              <w:noProof/>
              <w:color w:val="002060"/>
              <w:sz w:val="22"/>
            </w:rPr>
            <mc:AlternateContent>
              <mc:Choice Requires="wps">
                <w:drawing>
                  <wp:anchor distT="0" distB="0" distL="114300" distR="114300" simplePos="0" relativeHeight="251668480" behindDoc="0" locked="0" layoutInCell="1" allowOverlap="1" wp14:anchorId="177780AF" wp14:editId="5E906A6D">
                    <wp:simplePos x="0" y="0"/>
                    <wp:positionH relativeFrom="margin">
                      <wp:posOffset>1247775</wp:posOffset>
                    </wp:positionH>
                    <wp:positionV relativeFrom="margin">
                      <wp:posOffset>4157345</wp:posOffset>
                    </wp:positionV>
                    <wp:extent cx="1314450" cy="1356360"/>
                    <wp:effectExtent l="0" t="0" r="19050" b="15240"/>
                    <wp:wrapSquare wrapText="bothSides"/>
                    <wp:docPr id="8" name="Alıntı"/>
                    <wp:cNvGraphicFramePr/>
                    <a:graphic xmlns:a="http://schemas.openxmlformats.org/drawingml/2006/main">
                      <a:graphicData uri="http://schemas.microsoft.com/office/word/2010/wordprocessingShape">
                        <wps:wsp>
                          <wps:cNvSpPr txBox="1"/>
                          <wps:spPr>
                            <a:xfrm>
                              <a:off x="0" y="0"/>
                              <a:ext cx="1314450" cy="135636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sdt>
                                <w:sdtPr>
                                  <w:rPr>
                                    <w:rFonts w:ascii="Bodoni MT Black" w:eastAsiaTheme="majorEastAsia" w:hAnsi="Bodoni MT Black" w:cstheme="majorBidi"/>
                                    <w:b/>
                                    <w:color w:val="002060"/>
                                    <w:sz w:val="24"/>
                                    <w:szCs w:val="24"/>
                                  </w:rPr>
                                  <w:alias w:val="Başlık"/>
                                  <w:id w:val="1297030724"/>
                                  <w:dataBinding w:prefixMappings="xmlns:ns0='http://schemas.openxmlformats.org/package/2006/metadata/core-properties' xmlns:ns1='http://purl.org/dc/elements/1.1/'" w:xpath="/ns0:coreProperties[1]/ns1:title[1]" w:storeItemID="{6C3C8BC8-F283-45AE-878A-BAB7291924A1}"/>
                                  <w:text/>
                                </w:sdtPr>
                                <w:sdtEndPr/>
                                <w:sdtContent>
                                  <w:p w:rsidR="00074DEB" w:rsidRPr="00D24B7A" w:rsidRDefault="00074DEB" w:rsidP="000A76C6">
                                    <w:pPr>
                                      <w:spacing w:line="240" w:lineRule="auto"/>
                                      <w:ind w:firstLine="0"/>
                                      <w:jc w:val="center"/>
                                      <w:rPr>
                                        <w:rFonts w:ascii="Bodoni MT Black" w:eastAsiaTheme="majorEastAsia" w:hAnsi="Bodoni MT Black" w:cstheme="majorBidi"/>
                                        <w:color w:val="002060"/>
                                        <w:sz w:val="24"/>
                                        <w:szCs w:val="24"/>
                                      </w:rPr>
                                    </w:pPr>
                                    <w:r>
                                      <w:rPr>
                                        <w:rFonts w:ascii="Bodoni MT Black" w:eastAsiaTheme="majorEastAsia" w:hAnsi="Bodoni MT Black" w:cstheme="majorBidi"/>
                                        <w:b/>
                                        <w:color w:val="002060"/>
                                        <w:sz w:val="24"/>
                                        <w:szCs w:val="24"/>
                                      </w:rPr>
                                      <w:t>DÂH</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CE F</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K</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RLER OKUL GEL</w:t>
                                    </w:r>
                                    <w:r>
                                      <w:rPr>
                                        <w:rFonts w:ascii="Cambria" w:eastAsiaTheme="majorEastAsia" w:hAnsi="Cambria" w:cs="Cambria"/>
                                        <w:b/>
                                        <w:color w:val="002060"/>
                                        <w:sz w:val="24"/>
                                        <w:szCs w:val="24"/>
                                      </w:rPr>
                                      <w:t>İŞİ</w:t>
                                    </w:r>
                                    <w:r>
                                      <w:rPr>
                                        <w:rFonts w:ascii="Bodoni MT Black" w:eastAsiaTheme="majorEastAsia" w:hAnsi="Bodoni MT Black" w:cstheme="majorBidi"/>
                                        <w:b/>
                                        <w:color w:val="002060"/>
                                        <w:sz w:val="24"/>
                                        <w:szCs w:val="24"/>
                                      </w:rPr>
                                      <w:t>M MODEL</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M</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Z</w:t>
                                    </w:r>
                                  </w:p>
                                </w:sdtContent>
                              </w:sdt>
                              <w:p w:rsidR="00074DEB" w:rsidRDefault="00074DEB" w:rsidP="00FB3E01">
                                <w:pPr>
                                  <w:pStyle w:val="NormalWeb"/>
                                  <w:spacing w:line="348" w:lineRule="auto"/>
                                  <w:ind w:firstLine="0"/>
                                  <w:rPr>
                                    <w:color w:val="000000" w:themeColor="text1"/>
                                  </w:rPr>
                                </w:pP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w14:anchorId="5EA6670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lıntı" o:spid="_x0000_s1036" type="#_x0000_t185" style="position:absolute;left:0;text-align:left;margin-left:98.25pt;margin-top:327.35pt;width:103.5pt;height:10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" adj="0" filled="t" fillcolor="window" strokecolor="windowText" strokeweight="1pt">
                    <v:textbox inset="10.8pt,10.8pt,10.8pt,10.8pt">
                      <w:txbxContent>
                        <w:sdt>
                          <w:sdtPr>
                            <w:rPr>
                              <w:rFonts w:ascii="Bodoni MT Black" w:eastAsiaTheme="majorEastAsia" w:hAnsi="Bodoni MT Black" w:cstheme="majorBidi"/>
                              <w:b/>
                              <w:color w:val="002060"/>
                              <w:sz w:val="24"/>
                              <w:szCs w:val="24"/>
                            </w:rPr>
                            <w:alias w:val="Başlık"/>
                            <w:id w:val="1297030724"/>
                            <w:dataBinding w:prefixMappings="xmlns:ns0='http://schemas.openxmlformats.org/package/2006/metadata/core-properties' xmlns:ns1='http://purl.org/dc/elements/1.1/'" w:xpath="/ns0:coreProperties[1]/ns1:title[1]" w:storeItemID="{6C3C8BC8-F283-45AE-878A-BAB7291924A1}"/>
                            <w:text/>
                          </w:sdtPr>
                          <w:sdtContent>
                            <w:p w:rsidR="00074DEB" w:rsidRPr="00D24B7A" w:rsidRDefault="00074DEB" w:rsidP="000A76C6">
                              <w:pPr>
                                <w:spacing w:line="240" w:lineRule="auto"/>
                                <w:ind w:firstLine="0"/>
                                <w:jc w:val="center"/>
                                <w:rPr>
                                  <w:rFonts w:ascii="Bodoni MT Black" w:eastAsiaTheme="majorEastAsia" w:hAnsi="Bodoni MT Black" w:cstheme="majorBidi"/>
                                  <w:color w:val="002060"/>
                                  <w:sz w:val="24"/>
                                  <w:szCs w:val="24"/>
                                </w:rPr>
                              </w:pPr>
                              <w:r>
                                <w:rPr>
                                  <w:rFonts w:ascii="Bodoni MT Black" w:eastAsiaTheme="majorEastAsia" w:hAnsi="Bodoni MT Black" w:cstheme="majorBidi"/>
                                  <w:b/>
                                  <w:color w:val="002060"/>
                                  <w:sz w:val="24"/>
                                  <w:szCs w:val="24"/>
                                </w:rPr>
                                <w:t>DÂH</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CE F</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K</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RLER OKUL GEL</w:t>
                              </w:r>
                              <w:r>
                                <w:rPr>
                                  <w:rFonts w:ascii="Cambria" w:eastAsiaTheme="majorEastAsia" w:hAnsi="Cambria" w:cs="Cambria"/>
                                  <w:b/>
                                  <w:color w:val="002060"/>
                                  <w:sz w:val="24"/>
                                  <w:szCs w:val="24"/>
                                </w:rPr>
                                <w:t>İŞİ</w:t>
                              </w:r>
                              <w:r>
                                <w:rPr>
                                  <w:rFonts w:ascii="Bodoni MT Black" w:eastAsiaTheme="majorEastAsia" w:hAnsi="Bodoni MT Black" w:cstheme="majorBidi"/>
                                  <w:b/>
                                  <w:color w:val="002060"/>
                                  <w:sz w:val="24"/>
                                  <w:szCs w:val="24"/>
                                </w:rPr>
                                <w:t>M MODEL</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M</w:t>
                              </w:r>
                              <w:r>
                                <w:rPr>
                                  <w:rFonts w:ascii="Cambria" w:eastAsiaTheme="majorEastAsia" w:hAnsi="Cambria" w:cs="Cambria"/>
                                  <w:b/>
                                  <w:color w:val="002060"/>
                                  <w:sz w:val="24"/>
                                  <w:szCs w:val="24"/>
                                </w:rPr>
                                <w:t>İ</w:t>
                              </w:r>
                              <w:r>
                                <w:rPr>
                                  <w:rFonts w:ascii="Bodoni MT Black" w:eastAsiaTheme="majorEastAsia" w:hAnsi="Bodoni MT Black" w:cstheme="majorBidi"/>
                                  <w:b/>
                                  <w:color w:val="002060"/>
                                  <w:sz w:val="24"/>
                                  <w:szCs w:val="24"/>
                                </w:rPr>
                                <w:t>Z</w:t>
                              </w:r>
                            </w:p>
                          </w:sdtContent>
                        </w:sdt>
                        <w:p w:rsidR="00074DEB" w:rsidRDefault="00074DEB" w:rsidP="00FB3E01">
                          <w:pPr>
                            <w:pStyle w:val="NormalWeb"/>
                            <w:spacing w:line="348" w:lineRule="auto"/>
                            <w:ind w:firstLine="0"/>
                            <w:rPr>
                              <w:color w:val="000000" w:themeColor="text1"/>
                            </w:rPr>
                          </w:pPr>
                        </w:p>
                      </w:txbxContent>
                    </v:textbox>
                    <w10:wrap type="square" anchorx="margin" anchory="margin"/>
                  </v:shape>
                </w:pict>
              </mc:Fallback>
            </mc:AlternateContent>
          </w:r>
          <w:r w:rsidR="0024272B" w:rsidRPr="00970B96">
            <w:rPr>
              <w:b/>
              <w:color w:val="002060"/>
              <w:sz w:val="22"/>
            </w:rPr>
            <w:t xml:space="preserve"> Eğitim kurumlarında beklenilen gelişme</w:t>
          </w:r>
          <w:r w:rsidR="00795003" w:rsidRPr="00970B96">
            <w:rPr>
              <w:b/>
              <w:color w:val="002060"/>
              <w:sz w:val="22"/>
            </w:rPr>
            <w:t>,</w:t>
          </w:r>
          <w:r w:rsidR="0024272B" w:rsidRPr="00970B96">
            <w:rPr>
              <w:b/>
              <w:color w:val="002060"/>
              <w:sz w:val="22"/>
            </w:rPr>
            <w:t xml:space="preserve"> işleyiş ve yaklaşım değiş</w:t>
          </w:r>
          <w:r w:rsidR="00F7444E">
            <w:rPr>
              <w:b/>
              <w:color w:val="002060"/>
              <w:sz w:val="22"/>
            </w:rPr>
            <w:t>ikliğini ön plâ</w:t>
          </w:r>
          <w:r w:rsidR="0024272B" w:rsidRPr="00970B96">
            <w:rPr>
              <w:b/>
              <w:color w:val="002060"/>
              <w:sz w:val="22"/>
            </w:rPr>
            <w:t>na çıkarmaktadır. Bu bağlamda planlı okul gelişimi ile okulumuzun sürekli gelişimi yakalayacağı</w:t>
          </w:r>
          <w:r w:rsidR="006670F4">
            <w:rPr>
              <w:b/>
              <w:color w:val="002060"/>
              <w:sz w:val="22"/>
            </w:rPr>
            <w:t xml:space="preserve"> ve istenilen</w:t>
          </w:r>
          <w:r w:rsidR="0024272B" w:rsidRPr="00970B96">
            <w:rPr>
              <w:b/>
              <w:color w:val="002060"/>
              <w:sz w:val="22"/>
            </w:rPr>
            <w:t xml:space="preserve"> başarıyı göstereceği</w:t>
          </w:r>
          <w:r w:rsidR="0029122B">
            <w:rPr>
              <w:b/>
              <w:color w:val="002060"/>
              <w:sz w:val="22"/>
            </w:rPr>
            <w:t xml:space="preserve"> </w:t>
          </w:r>
          <w:r w:rsidR="0024272B" w:rsidRPr="00970B96">
            <w:rPr>
              <w:b/>
              <w:color w:val="002060"/>
              <w:sz w:val="22"/>
            </w:rPr>
            <w:t>öngörülmektedir.</w:t>
          </w:r>
        </w:p>
        <w:p w:rsidR="008C21C2" w:rsidRDefault="002C3D5C" w:rsidP="006670F4">
          <w:pPr>
            <w:jc w:val="both"/>
            <w:rPr>
              <w:b/>
              <w:color w:val="002060"/>
              <w:sz w:val="22"/>
            </w:rPr>
          </w:pPr>
          <w:r>
            <w:rPr>
              <w:b/>
              <w:color w:val="002060"/>
              <w:sz w:val="22"/>
            </w:rPr>
            <w:t xml:space="preserve"> </w:t>
          </w:r>
          <w:bookmarkStart w:id="0" w:name="_GoBack"/>
          <w:r>
            <w:rPr>
              <w:b/>
              <w:color w:val="002060"/>
              <w:sz w:val="22"/>
            </w:rPr>
            <w:t>OKULUMUZDA</w:t>
          </w:r>
          <w:r w:rsidR="0088528C">
            <w:rPr>
              <w:b/>
              <w:color w:val="002060"/>
              <w:sz w:val="22"/>
            </w:rPr>
            <w:t xml:space="preserve"> FİZİKİ İYİLEŞTİRME ÇALIŞMALARI, </w:t>
          </w:r>
          <w:r w:rsidR="00D307AB">
            <w:rPr>
              <w:b/>
              <w:color w:val="002060"/>
              <w:sz w:val="22"/>
            </w:rPr>
            <w:t xml:space="preserve">AKTİF OKUL MODELİ </w:t>
          </w:r>
          <w:r w:rsidR="006D232C">
            <w:rPr>
              <w:b/>
              <w:color w:val="002060"/>
              <w:sz w:val="22"/>
            </w:rPr>
            <w:t xml:space="preserve">ve OKUL TANITIMINDAN OLUŞAN </w:t>
          </w:r>
          <w:proofErr w:type="gramStart"/>
          <w:r w:rsidR="00AF647D">
            <w:rPr>
              <w:b/>
              <w:color w:val="002060"/>
              <w:sz w:val="22"/>
            </w:rPr>
            <w:t>ÜÇ AYAKLI</w:t>
          </w:r>
          <w:proofErr w:type="gramEnd"/>
          <w:r w:rsidR="00AF647D">
            <w:rPr>
              <w:b/>
              <w:color w:val="002060"/>
              <w:sz w:val="22"/>
            </w:rPr>
            <w:t xml:space="preserve"> BİR </w:t>
          </w:r>
          <w:r w:rsidR="00AF647D" w:rsidRPr="00074DEB">
            <w:rPr>
              <w:b/>
              <w:color w:val="C00000"/>
              <w:sz w:val="22"/>
            </w:rPr>
            <w:t xml:space="preserve">OKUL GELİŞİM MODELİ </w:t>
          </w:r>
          <w:r w:rsidR="00074DEB">
            <w:rPr>
              <w:b/>
              <w:color w:val="002060"/>
              <w:sz w:val="22"/>
            </w:rPr>
            <w:t>hazırlanmış ve</w:t>
          </w:r>
          <w:r w:rsidR="00A61CDA">
            <w:rPr>
              <w:b/>
              <w:color w:val="002060"/>
              <w:sz w:val="22"/>
            </w:rPr>
            <w:t xml:space="preserve"> </w:t>
          </w:r>
          <w:r w:rsidR="00074DEB">
            <w:rPr>
              <w:b/>
              <w:color w:val="002060"/>
              <w:sz w:val="22"/>
            </w:rPr>
            <w:t>2019-2023 dönemi için uygulamaya konulmuştur</w:t>
          </w:r>
          <w:r w:rsidR="00A61CDA">
            <w:rPr>
              <w:b/>
              <w:color w:val="002060"/>
              <w:sz w:val="22"/>
            </w:rPr>
            <w:t xml:space="preserve">. </w:t>
          </w:r>
        </w:p>
        <w:bookmarkEnd w:id="0"/>
        <w:p w:rsidR="00074DEB" w:rsidRDefault="00074DEB" w:rsidP="00151B96">
          <w:pPr>
            <w:jc w:val="right"/>
            <w:rPr>
              <w:b/>
              <w:color w:val="002060"/>
              <w:sz w:val="22"/>
            </w:rPr>
          </w:pPr>
        </w:p>
        <w:p w:rsidR="00A61CDA" w:rsidRDefault="00A61CDA" w:rsidP="00151B96">
          <w:pPr>
            <w:jc w:val="right"/>
            <w:rPr>
              <w:b/>
              <w:color w:val="002060"/>
              <w:sz w:val="22"/>
            </w:rPr>
          </w:pPr>
          <w:r>
            <w:rPr>
              <w:b/>
              <w:color w:val="002060"/>
              <w:sz w:val="22"/>
            </w:rPr>
            <w:t>Bayram Ali ÇELİK</w:t>
          </w:r>
        </w:p>
        <w:p w:rsidR="00A61CDA" w:rsidRPr="00970B96" w:rsidRDefault="00A61CDA" w:rsidP="00151B96">
          <w:pPr>
            <w:jc w:val="right"/>
            <w:rPr>
              <w:b/>
              <w:color w:val="002060"/>
              <w:sz w:val="22"/>
            </w:rPr>
          </w:pPr>
          <w:r>
            <w:rPr>
              <w:b/>
              <w:color w:val="002060"/>
              <w:sz w:val="22"/>
            </w:rPr>
            <w:t>OKUL MÜDÜRÜ</w:t>
          </w:r>
        </w:p>
        <w:p w:rsidR="00D24B7A" w:rsidRPr="00970B96" w:rsidRDefault="00D24B7A" w:rsidP="00CF4A1E">
          <w:pPr>
            <w:jc w:val="both"/>
            <w:rPr>
              <w:b/>
              <w:sz w:val="22"/>
            </w:rPr>
          </w:pPr>
        </w:p>
        <w:p w:rsidR="00BE2901" w:rsidRDefault="00231220" w:rsidP="009C3B53">
          <w:pPr>
            <w:ind w:firstLine="0"/>
            <w:jc w:val="both"/>
            <w:sectPr w:rsidR="00BE2901">
              <w:type w:val="continuous"/>
              <w:pgSz w:w="11907" w:h="16839"/>
              <w:pgMar w:top="1148" w:right="1050" w:bottom="1148" w:left="1050" w:header="709" w:footer="709" w:gutter="0"/>
              <w:cols w:num="3" w:space="720"/>
              <w:docGrid w:linePitch="360"/>
            </w:sectPr>
          </w:pPr>
        </w:p>
      </w:sdtContent>
    </w:sdt>
    <w:p w:rsidR="00363FCA" w:rsidRDefault="00363FCA" w:rsidP="004448C4">
      <w:pPr>
        <w:pStyle w:val="Balk1"/>
        <w:spacing w:before="60" w:after="60" w:line="288" w:lineRule="auto"/>
        <w:jc w:val="both"/>
        <w:rPr>
          <w:rFonts w:asciiTheme="minorHAnsi" w:hAnsiTheme="minorHAnsi"/>
          <w:b/>
          <w:bCs w:val="0"/>
          <w:iCs/>
          <w:color w:val="C00000"/>
          <w:sz w:val="24"/>
        </w:rPr>
      </w:pPr>
      <w:bookmarkStart w:id="1" w:name="_Toc464567407"/>
    </w:p>
    <w:p w:rsidR="00363FCA" w:rsidRDefault="00363FCA" w:rsidP="004448C4">
      <w:pPr>
        <w:pStyle w:val="Balk1"/>
        <w:spacing w:before="60" w:after="60" w:line="288" w:lineRule="auto"/>
        <w:jc w:val="both"/>
        <w:rPr>
          <w:rFonts w:asciiTheme="minorHAnsi" w:hAnsiTheme="minorHAnsi"/>
          <w:b/>
          <w:bCs w:val="0"/>
          <w:iCs/>
          <w:color w:val="C00000"/>
          <w:sz w:val="24"/>
        </w:rPr>
      </w:pPr>
    </w:p>
    <w:p w:rsidR="00F54C31" w:rsidRPr="004448C4" w:rsidRDefault="00F71197" w:rsidP="00363FCA">
      <w:pPr>
        <w:pStyle w:val="Balk1"/>
        <w:spacing w:before="60" w:after="60" w:line="288" w:lineRule="auto"/>
        <w:ind w:firstLine="709"/>
        <w:jc w:val="both"/>
        <w:rPr>
          <w:rFonts w:asciiTheme="minorHAnsi" w:hAnsiTheme="minorHAnsi"/>
          <w:b/>
          <w:bCs w:val="0"/>
          <w:iCs/>
          <w:color w:val="C00000"/>
          <w:sz w:val="24"/>
        </w:rPr>
      </w:pPr>
      <w:r>
        <w:rPr>
          <w:rFonts w:asciiTheme="minorHAnsi" w:hAnsiTheme="minorHAnsi"/>
          <w:b/>
          <w:bCs w:val="0"/>
          <w:iCs/>
          <w:color w:val="C00000"/>
          <w:sz w:val="24"/>
        </w:rPr>
        <w:t>3-</w:t>
      </w:r>
      <w:r w:rsidR="00FF3B9F">
        <w:rPr>
          <w:rFonts w:asciiTheme="minorHAnsi" w:hAnsiTheme="minorHAnsi"/>
          <w:b/>
          <w:bCs w:val="0"/>
          <w:iCs/>
          <w:color w:val="C00000"/>
          <w:sz w:val="24"/>
        </w:rPr>
        <w:t xml:space="preserve"> </w:t>
      </w:r>
      <w:r w:rsidR="00DA691D" w:rsidRPr="00F54C31">
        <w:rPr>
          <w:rFonts w:asciiTheme="minorHAnsi" w:hAnsiTheme="minorHAnsi"/>
          <w:b/>
          <w:bCs w:val="0"/>
          <w:iCs/>
          <w:color w:val="C00000"/>
          <w:sz w:val="24"/>
        </w:rPr>
        <w:t xml:space="preserve"> </w:t>
      </w:r>
      <w:bookmarkEnd w:id="1"/>
      <w:r w:rsidR="00BB67CB">
        <w:rPr>
          <w:rFonts w:asciiTheme="minorHAnsi" w:hAnsiTheme="minorHAnsi"/>
          <w:b/>
          <w:bCs w:val="0"/>
          <w:iCs/>
          <w:color w:val="C00000"/>
          <w:sz w:val="24"/>
        </w:rPr>
        <w:t>AMAÇLAR:</w:t>
      </w:r>
    </w:p>
    <w:p w:rsidR="009552B2" w:rsidRPr="00970B96" w:rsidRDefault="007F1815" w:rsidP="00F54C31">
      <w:pPr>
        <w:pStyle w:val="ListeParagraf"/>
        <w:numPr>
          <w:ilvl w:val="0"/>
          <w:numId w:val="1"/>
        </w:numPr>
        <w:tabs>
          <w:tab w:val="left" w:pos="993"/>
        </w:tabs>
        <w:spacing w:before="40" w:after="40" w:line="288" w:lineRule="auto"/>
        <w:ind w:left="0" w:firstLine="709"/>
        <w:contextualSpacing w:val="0"/>
        <w:jc w:val="both"/>
        <w:rPr>
          <w:rFonts w:cs="Times New Roman"/>
          <w:b/>
          <w:color w:val="002060"/>
          <w:sz w:val="20"/>
          <w:szCs w:val="20"/>
        </w:rPr>
      </w:pPr>
      <w:r w:rsidRPr="00970B96">
        <w:rPr>
          <w:rFonts w:cs="Times New Roman"/>
          <w:b/>
          <w:color w:val="002060"/>
          <w:sz w:val="20"/>
          <w:szCs w:val="20"/>
        </w:rPr>
        <w:t xml:space="preserve">       </w:t>
      </w:r>
      <w:r w:rsidR="001D5BB2" w:rsidRPr="00970B96">
        <w:rPr>
          <w:rFonts w:cs="Times New Roman"/>
          <w:b/>
          <w:color w:val="002060"/>
          <w:sz w:val="20"/>
          <w:szCs w:val="20"/>
        </w:rPr>
        <w:t xml:space="preserve">Millî, manevi, tarihi ve kültürel mirasına sahip çıkan, medeniyetimizin değerlerini koruyan; aynı zamanda </w:t>
      </w:r>
      <w:r w:rsidR="00297327" w:rsidRPr="00970B96">
        <w:rPr>
          <w:rFonts w:cs="Times New Roman"/>
          <w:b/>
          <w:color w:val="002060"/>
          <w:sz w:val="20"/>
          <w:szCs w:val="20"/>
        </w:rPr>
        <w:t>ahlaki</w:t>
      </w:r>
      <w:r w:rsidR="001D5BB2" w:rsidRPr="00970B96">
        <w:rPr>
          <w:rFonts w:cs="Times New Roman"/>
          <w:b/>
          <w:color w:val="002060"/>
          <w:sz w:val="20"/>
          <w:szCs w:val="20"/>
        </w:rPr>
        <w:t xml:space="preserve"> ve insani değerleri benimseyen, </w:t>
      </w:r>
      <w:r w:rsidR="009552B2" w:rsidRPr="00970B96">
        <w:rPr>
          <w:rFonts w:cs="Times New Roman"/>
          <w:b/>
          <w:color w:val="002060"/>
          <w:sz w:val="20"/>
          <w:szCs w:val="20"/>
        </w:rPr>
        <w:t>okuyan, araştıran</w:t>
      </w:r>
      <w:r w:rsidR="001D5BB2" w:rsidRPr="00970B96">
        <w:rPr>
          <w:rFonts w:cs="Times New Roman"/>
          <w:b/>
          <w:color w:val="002060"/>
          <w:sz w:val="20"/>
          <w:szCs w:val="20"/>
        </w:rPr>
        <w:t xml:space="preserve">, </w:t>
      </w:r>
      <w:r w:rsidR="009552B2" w:rsidRPr="00970B96">
        <w:rPr>
          <w:rFonts w:cs="Times New Roman"/>
          <w:b/>
          <w:color w:val="002060"/>
          <w:sz w:val="20"/>
          <w:szCs w:val="20"/>
        </w:rPr>
        <w:t>düşünen, yorumlayan, sorgulayan, yapıcı, üretken, bilgi ve hikmetin yolunda giden, çağımızın gerektirdiği bilgi ve becerilerle donanmış bireyler yetiştirilmesine katkı sağlamak</w:t>
      </w:r>
    </w:p>
    <w:p w:rsidR="00DA691D" w:rsidRPr="00970B96" w:rsidRDefault="00F54C31" w:rsidP="00DA691D">
      <w:pPr>
        <w:pStyle w:val="ListeParagraf"/>
        <w:numPr>
          <w:ilvl w:val="0"/>
          <w:numId w:val="1"/>
        </w:numPr>
        <w:tabs>
          <w:tab w:val="left" w:pos="993"/>
        </w:tabs>
        <w:spacing w:before="40" w:after="40" w:line="288" w:lineRule="auto"/>
        <w:ind w:left="0" w:firstLine="709"/>
        <w:contextualSpacing w:val="0"/>
        <w:jc w:val="both"/>
        <w:rPr>
          <w:rFonts w:cs="Times New Roman"/>
          <w:b/>
          <w:color w:val="002060"/>
          <w:sz w:val="20"/>
          <w:szCs w:val="20"/>
        </w:rPr>
      </w:pPr>
      <w:r w:rsidRPr="00970B96">
        <w:rPr>
          <w:rFonts w:cs="Times New Roman"/>
          <w:b/>
          <w:color w:val="002060"/>
          <w:sz w:val="20"/>
          <w:szCs w:val="20"/>
        </w:rPr>
        <w:t xml:space="preserve">      </w:t>
      </w:r>
      <w:r w:rsidR="009552B2" w:rsidRPr="00970B96">
        <w:rPr>
          <w:rFonts w:cs="Times New Roman"/>
          <w:b/>
          <w:color w:val="002060"/>
          <w:sz w:val="20"/>
          <w:szCs w:val="20"/>
        </w:rPr>
        <w:t xml:space="preserve">Öğrencilerin ilgi ve yeteneklerine göre </w:t>
      </w:r>
      <w:r w:rsidRPr="00970B96">
        <w:rPr>
          <w:rFonts w:cs="Times New Roman"/>
          <w:b/>
          <w:color w:val="002060"/>
          <w:sz w:val="20"/>
          <w:szCs w:val="20"/>
        </w:rPr>
        <w:t>akademik, mesleki</w:t>
      </w:r>
      <w:r w:rsidR="009552B2" w:rsidRPr="00970B96">
        <w:rPr>
          <w:rFonts w:cs="Times New Roman"/>
          <w:b/>
          <w:color w:val="002060"/>
          <w:sz w:val="20"/>
          <w:szCs w:val="20"/>
        </w:rPr>
        <w:t xml:space="preserve">, sosyal ve kültürel gelişmelerine çok yönlü katkıda bulunmak amacıyla yerel, ulusal ve </w:t>
      </w:r>
      <w:r w:rsidRPr="00970B96">
        <w:rPr>
          <w:rFonts w:cs="Times New Roman"/>
          <w:b/>
          <w:color w:val="002060"/>
          <w:sz w:val="20"/>
          <w:szCs w:val="20"/>
        </w:rPr>
        <w:t>uluslararası</w:t>
      </w:r>
      <w:r w:rsidR="009552B2" w:rsidRPr="00970B96">
        <w:rPr>
          <w:rFonts w:cs="Times New Roman"/>
          <w:b/>
          <w:color w:val="002060"/>
          <w:sz w:val="20"/>
          <w:szCs w:val="20"/>
        </w:rPr>
        <w:t xml:space="preserve"> faaliyetler düzenlemek ve düzenlenmiş faaliyetlere katılımı artırmak </w:t>
      </w:r>
    </w:p>
    <w:p w:rsidR="00F54C31" w:rsidRPr="00970B96" w:rsidRDefault="00F54C31" w:rsidP="00DA691D">
      <w:pPr>
        <w:pStyle w:val="ListeParagraf"/>
        <w:numPr>
          <w:ilvl w:val="0"/>
          <w:numId w:val="1"/>
        </w:numPr>
        <w:tabs>
          <w:tab w:val="left" w:pos="993"/>
        </w:tabs>
        <w:spacing w:before="40" w:after="40" w:line="288" w:lineRule="auto"/>
        <w:ind w:left="0" w:firstLine="709"/>
        <w:contextualSpacing w:val="0"/>
        <w:jc w:val="both"/>
        <w:rPr>
          <w:rFonts w:cs="Times New Roman"/>
          <w:b/>
          <w:color w:val="002060"/>
          <w:sz w:val="20"/>
          <w:szCs w:val="20"/>
        </w:rPr>
      </w:pPr>
      <w:r w:rsidRPr="00970B96">
        <w:rPr>
          <w:rFonts w:cs="Times New Roman"/>
          <w:b/>
          <w:color w:val="002060"/>
          <w:sz w:val="20"/>
          <w:szCs w:val="20"/>
        </w:rPr>
        <w:t xml:space="preserve">       Öğrencilerin temel İslam bilimleri, fen ve sosyal bilimler, yabancı dil, spor ve sanat dallarında bir üst öğretime hazırlanmasına katkıda </w:t>
      </w:r>
      <w:r w:rsidR="00250A6E" w:rsidRPr="00970B96">
        <w:rPr>
          <w:rFonts w:cs="Times New Roman"/>
          <w:b/>
          <w:color w:val="002060"/>
          <w:sz w:val="20"/>
          <w:szCs w:val="20"/>
        </w:rPr>
        <w:t>bulunmak</w:t>
      </w:r>
    </w:p>
    <w:p w:rsidR="003D0CF1" w:rsidRPr="00970B96" w:rsidRDefault="003D0CF1"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Program, yöntem ve insan </w:t>
      </w:r>
      <w:r w:rsidR="007F1815" w:rsidRPr="00970B96">
        <w:rPr>
          <w:rFonts w:cs="Times New Roman"/>
          <w:b/>
          <w:color w:val="002060"/>
          <w:sz w:val="20"/>
          <w:szCs w:val="20"/>
        </w:rPr>
        <w:t>ilişkileri bakımından</w:t>
      </w:r>
      <w:r w:rsidRPr="00970B96">
        <w:rPr>
          <w:rFonts w:cs="Times New Roman"/>
          <w:b/>
          <w:color w:val="002060"/>
          <w:sz w:val="20"/>
          <w:szCs w:val="20"/>
        </w:rPr>
        <w:t xml:space="preserve"> işe ve etkinliğe önem veren bir kurum olarak; bu özelliğimizi güçlendirmek ve eğitim-öğretim etkinliklerinin planlanması ve uygulanmasında öğrencilere geniş çapta katılım </w:t>
      </w:r>
      <w:r w:rsidR="007F1815" w:rsidRPr="00970B96">
        <w:rPr>
          <w:rFonts w:cs="Times New Roman"/>
          <w:b/>
          <w:color w:val="002060"/>
          <w:sz w:val="20"/>
          <w:szCs w:val="20"/>
        </w:rPr>
        <w:t>imkânı</w:t>
      </w:r>
      <w:r w:rsidRPr="00970B96">
        <w:rPr>
          <w:rFonts w:cs="Times New Roman"/>
          <w:b/>
          <w:color w:val="002060"/>
          <w:sz w:val="20"/>
          <w:szCs w:val="20"/>
        </w:rPr>
        <w:t xml:space="preserve"> sunmak.</w:t>
      </w:r>
    </w:p>
    <w:p w:rsidR="003D0CF1" w:rsidRPr="00970B96" w:rsidRDefault="00215690"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Kurum fiziki yapısı </w:t>
      </w:r>
      <w:r w:rsidR="002A4306" w:rsidRPr="00970B96">
        <w:rPr>
          <w:rFonts w:cs="Times New Roman"/>
          <w:b/>
          <w:color w:val="002060"/>
          <w:sz w:val="20"/>
          <w:szCs w:val="20"/>
        </w:rPr>
        <w:t>ve alt yapısının, eğitim programının, öğretim materyallerinin</w:t>
      </w:r>
      <w:r w:rsidRPr="00970B96">
        <w:rPr>
          <w:rFonts w:cs="Times New Roman"/>
          <w:b/>
          <w:color w:val="002060"/>
          <w:sz w:val="20"/>
          <w:szCs w:val="20"/>
        </w:rPr>
        <w:t>, donanım ve tesislerin</w:t>
      </w:r>
      <w:r w:rsidR="002A4306" w:rsidRPr="00970B96">
        <w:rPr>
          <w:rFonts w:cs="Times New Roman"/>
          <w:b/>
          <w:color w:val="002060"/>
          <w:sz w:val="20"/>
          <w:szCs w:val="20"/>
        </w:rPr>
        <w:t xml:space="preserve"> g</w:t>
      </w:r>
      <w:r w:rsidR="00F0249B" w:rsidRPr="00970B96">
        <w:rPr>
          <w:rFonts w:cs="Times New Roman"/>
          <w:b/>
          <w:color w:val="002060"/>
          <w:sz w:val="20"/>
          <w:szCs w:val="20"/>
        </w:rPr>
        <w:t xml:space="preserve">özden geçirilip güncellenmesi, </w:t>
      </w:r>
      <w:r w:rsidR="002A4306" w:rsidRPr="00970B96">
        <w:rPr>
          <w:rFonts w:cs="Times New Roman"/>
          <w:b/>
          <w:color w:val="002060"/>
          <w:sz w:val="20"/>
          <w:szCs w:val="20"/>
        </w:rPr>
        <w:t xml:space="preserve"> iyileştirilmesi</w:t>
      </w:r>
      <w:r w:rsidR="00F0249B" w:rsidRPr="00970B96">
        <w:rPr>
          <w:rFonts w:cs="Times New Roman"/>
          <w:b/>
          <w:color w:val="002060"/>
          <w:sz w:val="20"/>
          <w:szCs w:val="20"/>
        </w:rPr>
        <w:t xml:space="preserve"> ve zenginleştirilmiş eğitim ortamlarının oluşturulması</w:t>
      </w:r>
    </w:p>
    <w:p w:rsidR="002A4306" w:rsidRPr="00970B96" w:rsidRDefault="002A4306"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Paylaşımcı bir yönetişim anlayışı ve işbirliğine dayalı bir çalışma sistemi oluşturup, sürekli projelerin yapıldığı toptan kalite yönetim anlayışını yaygınlaştırmak</w:t>
      </w:r>
    </w:p>
    <w:p w:rsidR="002A4306" w:rsidRPr="00970B96" w:rsidRDefault="002A4306"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Öğrencilerimize daha n</w:t>
      </w:r>
      <w:r w:rsidR="00301AEE" w:rsidRPr="00970B96">
        <w:rPr>
          <w:rFonts w:cs="Times New Roman"/>
          <w:b/>
          <w:color w:val="002060"/>
          <w:sz w:val="20"/>
          <w:szCs w:val="20"/>
        </w:rPr>
        <w:t>itelikli eğitim sunabilmek için</w:t>
      </w:r>
      <w:r w:rsidRPr="00970B96">
        <w:rPr>
          <w:rFonts w:cs="Times New Roman"/>
          <w:b/>
          <w:color w:val="002060"/>
          <w:sz w:val="20"/>
          <w:szCs w:val="20"/>
        </w:rPr>
        <w:t xml:space="preserve"> eğitime katkı sunabilecek </w:t>
      </w:r>
      <w:r w:rsidR="00215690" w:rsidRPr="00970B96">
        <w:rPr>
          <w:rFonts w:cs="Times New Roman"/>
          <w:b/>
          <w:color w:val="002060"/>
          <w:sz w:val="20"/>
          <w:szCs w:val="20"/>
        </w:rPr>
        <w:t xml:space="preserve">bütün </w:t>
      </w:r>
      <w:r w:rsidRPr="00970B96">
        <w:rPr>
          <w:rFonts w:cs="Times New Roman"/>
          <w:b/>
          <w:color w:val="002060"/>
          <w:sz w:val="20"/>
          <w:szCs w:val="20"/>
        </w:rPr>
        <w:t>üniversite, kurum, kuruluş</w:t>
      </w:r>
      <w:r w:rsidR="00215690" w:rsidRPr="00970B96">
        <w:rPr>
          <w:rFonts w:cs="Times New Roman"/>
          <w:b/>
          <w:color w:val="002060"/>
          <w:sz w:val="20"/>
          <w:szCs w:val="20"/>
        </w:rPr>
        <w:t>lar gibi sosyal paydaşlar</w:t>
      </w:r>
      <w:r w:rsidRPr="00970B96">
        <w:rPr>
          <w:rFonts w:cs="Times New Roman"/>
          <w:b/>
          <w:color w:val="002060"/>
          <w:sz w:val="20"/>
          <w:szCs w:val="20"/>
        </w:rPr>
        <w:t xml:space="preserve"> ile çerçevesi bir protokol ile belirlenmiş</w:t>
      </w:r>
      <w:r w:rsidR="00215690" w:rsidRPr="00970B96">
        <w:rPr>
          <w:rFonts w:cs="Times New Roman"/>
          <w:b/>
          <w:color w:val="002060"/>
          <w:sz w:val="20"/>
          <w:szCs w:val="20"/>
        </w:rPr>
        <w:t>,</w:t>
      </w:r>
      <w:r w:rsidRPr="00970B96">
        <w:rPr>
          <w:rFonts w:cs="Times New Roman"/>
          <w:b/>
          <w:color w:val="002060"/>
          <w:sz w:val="20"/>
          <w:szCs w:val="20"/>
        </w:rPr>
        <w:t xml:space="preserve"> </w:t>
      </w:r>
      <w:r w:rsidR="00215690" w:rsidRPr="00970B96">
        <w:rPr>
          <w:rFonts w:cs="Times New Roman"/>
          <w:b/>
          <w:color w:val="002060"/>
          <w:sz w:val="20"/>
          <w:szCs w:val="20"/>
        </w:rPr>
        <w:t>etkin işbirliği çalışmalarını artırmak</w:t>
      </w:r>
      <w:r w:rsidR="00F54C31" w:rsidRPr="00970B96">
        <w:rPr>
          <w:rFonts w:cs="Times New Roman"/>
          <w:b/>
          <w:color w:val="002060"/>
          <w:sz w:val="20"/>
          <w:szCs w:val="20"/>
        </w:rPr>
        <w:t>, işbirliklerini kapsamlı ve nitelikli hale getirmek</w:t>
      </w:r>
    </w:p>
    <w:p w:rsidR="00215690" w:rsidRPr="00970B96" w:rsidRDefault="00215690"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Kısa, orta ve uzun vadede </w:t>
      </w:r>
      <w:r w:rsidR="00051814" w:rsidRPr="00970B96">
        <w:rPr>
          <w:rFonts w:cs="Times New Roman"/>
          <w:b/>
          <w:color w:val="002060"/>
          <w:sz w:val="20"/>
          <w:szCs w:val="20"/>
        </w:rPr>
        <w:t>plan ve</w:t>
      </w:r>
      <w:r w:rsidRPr="00970B96">
        <w:rPr>
          <w:rFonts w:cs="Times New Roman"/>
          <w:b/>
          <w:color w:val="002060"/>
          <w:sz w:val="20"/>
          <w:szCs w:val="20"/>
        </w:rPr>
        <w:t xml:space="preserve"> hedefler ile okulumuzun eğitim-öğretim verimliliğini ve kalitesini artırmak</w:t>
      </w:r>
    </w:p>
    <w:p w:rsidR="00215690" w:rsidRPr="00970B96" w:rsidRDefault="00215690"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Okulumuzu</w:t>
      </w:r>
      <w:r w:rsidR="00301AEE" w:rsidRPr="00970B96">
        <w:rPr>
          <w:rFonts w:cs="Times New Roman"/>
          <w:b/>
          <w:color w:val="002060"/>
          <w:sz w:val="20"/>
          <w:szCs w:val="20"/>
        </w:rPr>
        <w:t xml:space="preserve"> beklenilen gelişmeyi gösterememiş</w:t>
      </w:r>
      <w:r w:rsidRPr="00970B96">
        <w:rPr>
          <w:rFonts w:cs="Times New Roman"/>
          <w:b/>
          <w:color w:val="002060"/>
          <w:sz w:val="20"/>
          <w:szCs w:val="20"/>
        </w:rPr>
        <w:t xml:space="preserve"> dezavantajlı konumdan avantajlı konuma</w:t>
      </w:r>
      <w:r w:rsidR="00301AEE" w:rsidRPr="00970B96">
        <w:rPr>
          <w:rFonts w:cs="Times New Roman"/>
          <w:b/>
          <w:color w:val="002060"/>
          <w:sz w:val="20"/>
          <w:szCs w:val="20"/>
        </w:rPr>
        <w:t xml:space="preserve"> getirmek</w:t>
      </w:r>
    </w:p>
    <w:p w:rsidR="00215690" w:rsidRPr="00970B96" w:rsidRDefault="00301AEE"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Yapılacak alt proje çalışmaları ve yarışmalar ile </w:t>
      </w:r>
      <w:r w:rsidR="007F1815" w:rsidRPr="00970B96">
        <w:rPr>
          <w:rFonts w:cs="Times New Roman"/>
          <w:b/>
          <w:color w:val="002060"/>
          <w:sz w:val="20"/>
          <w:szCs w:val="20"/>
        </w:rPr>
        <w:t>ilköğretim ikinci</w:t>
      </w:r>
      <w:r w:rsidR="00215690" w:rsidRPr="00970B96">
        <w:rPr>
          <w:rFonts w:cs="Times New Roman"/>
          <w:b/>
          <w:color w:val="002060"/>
          <w:sz w:val="20"/>
          <w:szCs w:val="20"/>
        </w:rPr>
        <w:t xml:space="preserve"> kademe öğrenci ve velileri arasında okulumuzun bilinirliğini ve tanınırlığını artırmak.</w:t>
      </w:r>
    </w:p>
    <w:p w:rsidR="00301AEE" w:rsidRPr="00970B96" w:rsidRDefault="00F903B8" w:rsidP="007F1815">
      <w:pPr>
        <w:pStyle w:val="ListeParagraf"/>
        <w:numPr>
          <w:ilvl w:val="0"/>
          <w:numId w:val="1"/>
        </w:numPr>
        <w:tabs>
          <w:tab w:val="left" w:pos="993"/>
        </w:tabs>
        <w:spacing w:before="40" w:after="40" w:line="288" w:lineRule="auto"/>
        <w:ind w:left="0" w:firstLine="709"/>
        <w:contextualSpacing w:val="0"/>
        <w:jc w:val="both"/>
        <w:rPr>
          <w:b/>
          <w:color w:val="002060"/>
          <w:sz w:val="20"/>
          <w:szCs w:val="20"/>
        </w:rPr>
      </w:pPr>
      <w:r w:rsidRPr="00970B96">
        <w:rPr>
          <w:b/>
          <w:color w:val="002060"/>
          <w:sz w:val="20"/>
          <w:szCs w:val="20"/>
        </w:rPr>
        <w:t xml:space="preserve">        </w:t>
      </w:r>
      <w:r w:rsidR="00301AEE" w:rsidRPr="00970B96">
        <w:rPr>
          <w:b/>
          <w:color w:val="002060"/>
          <w:sz w:val="20"/>
          <w:szCs w:val="20"/>
        </w:rPr>
        <w:t>Öğrencilerimizin üniversiteye giriş sınavlarında akademik başarılarını artırmak,</w:t>
      </w:r>
    </w:p>
    <w:p w:rsidR="00301AEE" w:rsidRPr="00970B96" w:rsidRDefault="00301AEE"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Öğrencilerden p</w:t>
      </w:r>
      <w:r w:rsidR="00051814" w:rsidRPr="00970B96">
        <w:rPr>
          <w:rFonts w:cs="Times New Roman"/>
          <w:b/>
          <w:color w:val="002060"/>
          <w:sz w:val="20"/>
          <w:szCs w:val="20"/>
        </w:rPr>
        <w:t>roje ekipleri oluşturmak</w:t>
      </w:r>
      <w:r w:rsidRPr="00970B96">
        <w:rPr>
          <w:rFonts w:cs="Times New Roman"/>
          <w:b/>
          <w:color w:val="002060"/>
          <w:sz w:val="20"/>
          <w:szCs w:val="20"/>
        </w:rPr>
        <w:t xml:space="preserve"> ve bu ekiplere maddi destek </w:t>
      </w:r>
      <w:r w:rsidR="00051814" w:rsidRPr="00970B96">
        <w:rPr>
          <w:rFonts w:cs="Times New Roman"/>
          <w:b/>
          <w:color w:val="002060"/>
          <w:sz w:val="20"/>
          <w:szCs w:val="20"/>
        </w:rPr>
        <w:t>sağlamak</w:t>
      </w:r>
      <w:r w:rsidRPr="00970B96">
        <w:rPr>
          <w:rFonts w:cs="Times New Roman"/>
          <w:b/>
          <w:color w:val="002060"/>
          <w:sz w:val="20"/>
          <w:szCs w:val="20"/>
        </w:rPr>
        <w:t xml:space="preserve"> ve çalışma ortamı(fen ve sosyal bilimler atölyeleri) sun</w:t>
      </w:r>
      <w:r w:rsidR="00051814" w:rsidRPr="00970B96">
        <w:rPr>
          <w:rFonts w:cs="Times New Roman"/>
          <w:b/>
          <w:color w:val="002060"/>
          <w:sz w:val="20"/>
          <w:szCs w:val="20"/>
        </w:rPr>
        <w:t xml:space="preserve">mak sureti </w:t>
      </w:r>
      <w:r w:rsidR="007F1815" w:rsidRPr="00970B96">
        <w:rPr>
          <w:rFonts w:cs="Times New Roman"/>
          <w:b/>
          <w:color w:val="002060"/>
          <w:sz w:val="20"/>
          <w:szCs w:val="20"/>
        </w:rPr>
        <w:t>ile yerel</w:t>
      </w:r>
      <w:r w:rsidR="00051814" w:rsidRPr="00970B96">
        <w:rPr>
          <w:rFonts w:cs="Times New Roman"/>
          <w:b/>
          <w:color w:val="002060"/>
          <w:sz w:val="20"/>
          <w:szCs w:val="20"/>
        </w:rPr>
        <w:t xml:space="preserve">, </w:t>
      </w:r>
      <w:r w:rsidRPr="00970B96">
        <w:rPr>
          <w:rFonts w:cs="Times New Roman"/>
          <w:b/>
          <w:color w:val="002060"/>
          <w:sz w:val="20"/>
          <w:szCs w:val="20"/>
        </w:rPr>
        <w:t xml:space="preserve"> ulusal </w:t>
      </w:r>
      <w:r w:rsidR="00051814" w:rsidRPr="00970B96">
        <w:rPr>
          <w:rFonts w:cs="Times New Roman"/>
          <w:b/>
          <w:color w:val="002060"/>
          <w:sz w:val="20"/>
          <w:szCs w:val="20"/>
        </w:rPr>
        <w:t xml:space="preserve">ve evrensel </w:t>
      </w:r>
      <w:r w:rsidRPr="00970B96">
        <w:rPr>
          <w:rFonts w:cs="Times New Roman"/>
          <w:b/>
          <w:color w:val="002060"/>
          <w:sz w:val="20"/>
          <w:szCs w:val="20"/>
        </w:rPr>
        <w:t>düzeyde sorunlara çözüm yolları arayan, yeni icat ve buluşlar</w:t>
      </w:r>
      <w:r w:rsidR="00051814" w:rsidRPr="00970B96">
        <w:rPr>
          <w:rFonts w:cs="Times New Roman"/>
          <w:b/>
          <w:color w:val="002060"/>
          <w:sz w:val="20"/>
          <w:szCs w:val="20"/>
        </w:rPr>
        <w:t xml:space="preserve"> peşinde </w:t>
      </w:r>
      <w:r w:rsidR="007F1815" w:rsidRPr="00970B96">
        <w:rPr>
          <w:rFonts w:cs="Times New Roman"/>
          <w:b/>
          <w:color w:val="002060"/>
          <w:sz w:val="20"/>
          <w:szCs w:val="20"/>
        </w:rPr>
        <w:t>koşan ya</w:t>
      </w:r>
      <w:r w:rsidR="00051814" w:rsidRPr="00970B96">
        <w:rPr>
          <w:rFonts w:cs="Times New Roman"/>
          <w:b/>
          <w:color w:val="002060"/>
          <w:sz w:val="20"/>
          <w:szCs w:val="20"/>
        </w:rPr>
        <w:t xml:space="preserve"> da mevcutları geliştirme yolları arayan nesiller yetiştirmek</w:t>
      </w:r>
    </w:p>
    <w:p w:rsidR="001552D2" w:rsidRPr="00970B96" w:rsidRDefault="009C3B53" w:rsidP="007F1815">
      <w:pPr>
        <w:pStyle w:val="ListeParagraf"/>
        <w:numPr>
          <w:ilvl w:val="0"/>
          <w:numId w:val="1"/>
        </w:numPr>
        <w:spacing w:after="120" w:line="264" w:lineRule="auto"/>
        <w:ind w:left="0" w:firstLine="709"/>
        <w:jc w:val="both"/>
        <w:rPr>
          <w:rFonts w:cs="Times New Roman"/>
          <w:b/>
          <w:color w:val="002060"/>
          <w:sz w:val="20"/>
          <w:szCs w:val="20"/>
        </w:rPr>
      </w:pPr>
      <w:r>
        <w:rPr>
          <w:rFonts w:cs="Times New Roman"/>
          <w:b/>
          <w:color w:val="002060"/>
          <w:sz w:val="20"/>
          <w:szCs w:val="20"/>
        </w:rPr>
        <w:t xml:space="preserve">Öğrencilerimizin </w:t>
      </w:r>
      <w:r w:rsidRPr="00970B96">
        <w:rPr>
          <w:rFonts w:cs="Times New Roman"/>
          <w:b/>
          <w:color w:val="002060"/>
          <w:sz w:val="20"/>
          <w:szCs w:val="20"/>
        </w:rPr>
        <w:t>kültürel</w:t>
      </w:r>
      <w:r w:rsidR="001552D2" w:rsidRPr="00970B96">
        <w:rPr>
          <w:rFonts w:cs="Times New Roman"/>
          <w:b/>
          <w:color w:val="002060"/>
          <w:sz w:val="20"/>
          <w:szCs w:val="20"/>
        </w:rPr>
        <w:t>, sanatsal, sportif ve bilimsel etkinliklere katılımını artırmak</w:t>
      </w:r>
    </w:p>
    <w:p w:rsidR="00051814" w:rsidRPr="00970B96" w:rsidRDefault="00051814"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Okul ve okul pansiyonunda hizmet kalitesini artırmak</w:t>
      </w:r>
    </w:p>
    <w:p w:rsidR="00051814" w:rsidRPr="00970B96" w:rsidRDefault="00B909A8"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Okulumuzun </w:t>
      </w:r>
      <w:r w:rsidR="00051814" w:rsidRPr="00970B96">
        <w:rPr>
          <w:rFonts w:cs="Times New Roman"/>
          <w:b/>
          <w:color w:val="002060"/>
          <w:sz w:val="20"/>
          <w:szCs w:val="20"/>
        </w:rPr>
        <w:t>Anadolu İmam Hatip özelliği yanında fen ve sosyal bilim</w:t>
      </w:r>
      <w:r w:rsidRPr="00970B96">
        <w:rPr>
          <w:rFonts w:cs="Times New Roman"/>
          <w:b/>
          <w:color w:val="002060"/>
          <w:sz w:val="20"/>
          <w:szCs w:val="20"/>
        </w:rPr>
        <w:t>lere özel ilgi duyan öğrencilere de istenilen düzeyde cevap verebilmesi için yeni yaklaşım</w:t>
      </w:r>
      <w:r w:rsidR="00F903B8" w:rsidRPr="00970B96">
        <w:rPr>
          <w:rFonts w:cs="Times New Roman"/>
          <w:b/>
          <w:color w:val="002060"/>
          <w:sz w:val="20"/>
          <w:szCs w:val="20"/>
        </w:rPr>
        <w:t>lar kazandırmak ve bu niteliklerini birlikte geliştirmek</w:t>
      </w:r>
    </w:p>
    <w:p w:rsidR="0024272B" w:rsidRPr="00970B96" w:rsidRDefault="0024272B"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Bünyesinde gelişim ve yenilik barındıran fikirleri üreten, bu fikirleri projelendiren kurum niteliğini kurumumuza kandırmak</w:t>
      </w:r>
      <w:r w:rsidR="000B5FA9" w:rsidRPr="00970B96">
        <w:rPr>
          <w:rFonts w:cs="Times New Roman"/>
          <w:b/>
          <w:color w:val="002060"/>
          <w:sz w:val="20"/>
          <w:szCs w:val="20"/>
        </w:rPr>
        <w:t xml:space="preserve"> ve aktif okul olmak</w:t>
      </w:r>
    </w:p>
    <w:p w:rsidR="009552B2" w:rsidRPr="00970B96" w:rsidRDefault="009552B2" w:rsidP="007F1815">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Eğitim ve öğretim ortamlarımızın yenilenmesini, geliştirilmesini ve eğitim teknolojilerinin öğrenme süreçlerinde aktif kullanılmasını sağlamak</w:t>
      </w:r>
    </w:p>
    <w:p w:rsidR="003A095F" w:rsidRDefault="001D5BB2" w:rsidP="00A26681">
      <w:pPr>
        <w:pStyle w:val="ListeParagraf"/>
        <w:numPr>
          <w:ilvl w:val="0"/>
          <w:numId w:val="1"/>
        </w:numPr>
        <w:spacing w:after="120" w:line="264" w:lineRule="auto"/>
        <w:ind w:left="0" w:firstLine="709"/>
        <w:jc w:val="both"/>
        <w:rPr>
          <w:rFonts w:cs="Times New Roman"/>
          <w:b/>
          <w:color w:val="002060"/>
          <w:sz w:val="20"/>
          <w:szCs w:val="20"/>
        </w:rPr>
      </w:pPr>
      <w:r w:rsidRPr="00970B96">
        <w:rPr>
          <w:rFonts w:cs="Times New Roman"/>
          <w:b/>
          <w:color w:val="002060"/>
          <w:sz w:val="20"/>
          <w:szCs w:val="20"/>
        </w:rPr>
        <w:t xml:space="preserve">Kurum olarak eğitim ve öğretimde sürdürülebilir bir kalite yakalayarak yerel, ulusal ve </w:t>
      </w:r>
      <w:r w:rsidR="006B31A6" w:rsidRPr="00970B96">
        <w:rPr>
          <w:rFonts w:cs="Times New Roman"/>
          <w:b/>
          <w:color w:val="002060"/>
          <w:sz w:val="20"/>
          <w:szCs w:val="20"/>
        </w:rPr>
        <w:t>uluslararası</w:t>
      </w:r>
      <w:r w:rsidRPr="00970B96">
        <w:rPr>
          <w:rFonts w:cs="Times New Roman"/>
          <w:b/>
          <w:color w:val="002060"/>
          <w:sz w:val="20"/>
          <w:szCs w:val="20"/>
        </w:rPr>
        <w:t xml:space="preserve"> düzeyde söz sahibi olmak</w:t>
      </w:r>
      <w:r w:rsidR="00F54C31" w:rsidRPr="00970B96">
        <w:rPr>
          <w:rFonts w:cs="Times New Roman"/>
          <w:b/>
          <w:color w:val="002060"/>
          <w:sz w:val="20"/>
          <w:szCs w:val="20"/>
        </w:rPr>
        <w:t>, bölgenin en nitelikli ve lider okulu olmak</w:t>
      </w:r>
    </w:p>
    <w:p w:rsidR="00A26681" w:rsidRDefault="00A26681" w:rsidP="00A26681">
      <w:pPr>
        <w:spacing w:after="120" w:line="264" w:lineRule="auto"/>
        <w:jc w:val="both"/>
        <w:rPr>
          <w:rFonts w:cs="Times New Roman"/>
          <w:b/>
          <w:color w:val="002060"/>
          <w:sz w:val="20"/>
          <w:szCs w:val="20"/>
        </w:rPr>
      </w:pPr>
    </w:p>
    <w:p w:rsidR="00A26681" w:rsidRDefault="00A26681" w:rsidP="00A26681">
      <w:pPr>
        <w:spacing w:after="120" w:line="264" w:lineRule="auto"/>
        <w:jc w:val="both"/>
        <w:rPr>
          <w:rFonts w:cs="Times New Roman"/>
          <w:b/>
          <w:color w:val="002060"/>
          <w:sz w:val="20"/>
          <w:szCs w:val="20"/>
        </w:rPr>
      </w:pPr>
    </w:p>
    <w:p w:rsidR="00A26681" w:rsidRPr="00A26681" w:rsidRDefault="00A26681" w:rsidP="00A26681">
      <w:pPr>
        <w:spacing w:after="120" w:line="264" w:lineRule="auto"/>
        <w:jc w:val="both"/>
        <w:rPr>
          <w:rFonts w:cs="Times New Roman"/>
          <w:b/>
          <w:color w:val="002060"/>
          <w:sz w:val="20"/>
          <w:szCs w:val="20"/>
        </w:rPr>
      </w:pPr>
    </w:p>
    <w:p w:rsidR="00250A6E" w:rsidRDefault="00250A6E">
      <w:pPr>
        <w:spacing w:after="200" w:line="276" w:lineRule="auto"/>
        <w:ind w:firstLine="0"/>
        <w:rPr>
          <w:b/>
          <w:iCs/>
          <w:color w:val="C00000"/>
          <w:sz w:val="24"/>
        </w:rPr>
      </w:pPr>
      <w:r>
        <w:rPr>
          <w:b/>
          <w:iCs/>
          <w:color w:val="C00000"/>
          <w:sz w:val="24"/>
        </w:rPr>
        <w:t xml:space="preserve">  </w:t>
      </w:r>
    </w:p>
    <w:p w:rsidR="004448C4" w:rsidRDefault="00250A6E">
      <w:pPr>
        <w:spacing w:after="200" w:line="276" w:lineRule="auto"/>
        <w:ind w:firstLine="0"/>
        <w:rPr>
          <w:b/>
          <w:iCs/>
          <w:color w:val="C00000"/>
          <w:sz w:val="24"/>
        </w:rPr>
      </w:pPr>
      <w:r>
        <w:rPr>
          <w:b/>
          <w:iCs/>
          <w:color w:val="C00000"/>
          <w:sz w:val="24"/>
        </w:rPr>
        <w:t xml:space="preserve">          </w:t>
      </w:r>
    </w:p>
    <w:p w:rsidR="00D32680" w:rsidRPr="00A26681" w:rsidRDefault="00250A6E" w:rsidP="00074DEB">
      <w:pPr>
        <w:spacing w:after="200" w:line="276" w:lineRule="auto"/>
        <w:ind w:firstLine="709"/>
        <w:rPr>
          <w:b/>
          <w:iCs/>
          <w:color w:val="C00000"/>
          <w:sz w:val="24"/>
        </w:rPr>
      </w:pPr>
      <w:r>
        <w:rPr>
          <w:b/>
          <w:iCs/>
          <w:color w:val="C00000"/>
          <w:sz w:val="24"/>
        </w:rPr>
        <w:t xml:space="preserve"> </w:t>
      </w:r>
      <w:r w:rsidR="00A26681">
        <w:rPr>
          <w:b/>
          <w:iCs/>
          <w:color w:val="C00000"/>
          <w:sz w:val="24"/>
        </w:rPr>
        <w:t>4-HEDEFLER</w:t>
      </w:r>
      <w:r w:rsidR="00491AEE">
        <w:rPr>
          <w:b/>
          <w:iCs/>
          <w:color w:val="C00000"/>
          <w:sz w:val="24"/>
        </w:rPr>
        <w:t xml:space="preserve"> ve </w:t>
      </w:r>
      <w:r w:rsidR="00A26681">
        <w:rPr>
          <w:b/>
          <w:iCs/>
          <w:color w:val="C00000"/>
          <w:sz w:val="24"/>
        </w:rPr>
        <w:t>AŞAMALAR:</w:t>
      </w:r>
    </w:p>
    <w:p w:rsidR="00917F3C" w:rsidRPr="00A130AA" w:rsidRDefault="0072378C" w:rsidP="0072378C">
      <w:pPr>
        <w:pStyle w:val="ListeParagraf"/>
        <w:spacing w:after="120" w:line="264" w:lineRule="auto"/>
        <w:ind w:left="709" w:firstLine="0"/>
        <w:rPr>
          <w:rFonts w:cs="Times New Roman"/>
          <w:b/>
          <w:color w:val="FF0000"/>
          <w:sz w:val="24"/>
          <w:szCs w:val="24"/>
        </w:rPr>
      </w:pPr>
      <w:r>
        <w:rPr>
          <w:rFonts w:cs="Times New Roman"/>
          <w:b/>
          <w:color w:val="FF0000"/>
          <w:sz w:val="24"/>
          <w:szCs w:val="24"/>
        </w:rPr>
        <w:t>A-</w:t>
      </w:r>
      <w:r w:rsidR="00491AEE" w:rsidRPr="00A130AA">
        <w:rPr>
          <w:rFonts w:cs="Times New Roman"/>
          <w:b/>
          <w:color w:val="FF0000"/>
          <w:sz w:val="24"/>
          <w:szCs w:val="24"/>
        </w:rPr>
        <w:t xml:space="preserve">Okul </w:t>
      </w:r>
      <w:r w:rsidR="00074DEB">
        <w:rPr>
          <w:rFonts w:cs="Times New Roman"/>
          <w:b/>
          <w:color w:val="FF0000"/>
          <w:sz w:val="24"/>
          <w:szCs w:val="24"/>
        </w:rPr>
        <w:t>Tanıtımı Y</w:t>
      </w:r>
      <w:r w:rsidR="00F71197" w:rsidRPr="00A130AA">
        <w:rPr>
          <w:rFonts w:cs="Times New Roman"/>
          <w:b/>
          <w:color w:val="FF0000"/>
          <w:sz w:val="24"/>
          <w:szCs w:val="24"/>
        </w:rPr>
        <w:t>apmak</w:t>
      </w:r>
      <w:r w:rsidR="00B37870">
        <w:rPr>
          <w:rFonts w:cs="Times New Roman"/>
          <w:b/>
          <w:color w:val="FF0000"/>
          <w:sz w:val="24"/>
          <w:szCs w:val="24"/>
        </w:rPr>
        <w:t xml:space="preserve"> </w:t>
      </w:r>
    </w:p>
    <w:p w:rsidR="009C1A53" w:rsidRPr="00BF4C4D" w:rsidRDefault="009C0E10" w:rsidP="00BF4C4D">
      <w:pPr>
        <w:pStyle w:val="ListeParagraf"/>
        <w:spacing w:after="120" w:line="264" w:lineRule="auto"/>
        <w:ind w:left="709" w:firstLine="0"/>
        <w:rPr>
          <w:rFonts w:cs="Times New Roman"/>
          <w:sz w:val="20"/>
          <w:szCs w:val="20"/>
        </w:rPr>
      </w:pPr>
      <w:r>
        <w:rPr>
          <w:rFonts w:cs="Times New Roman"/>
          <w:sz w:val="20"/>
          <w:szCs w:val="20"/>
        </w:rPr>
        <w:t xml:space="preserve">       </w:t>
      </w:r>
    </w:p>
    <w:p w:rsidR="0008130A" w:rsidRPr="007B5DFD" w:rsidRDefault="006C440E" w:rsidP="006670F4">
      <w:pPr>
        <w:pStyle w:val="ListeParagraf"/>
        <w:spacing w:after="120" w:line="264" w:lineRule="auto"/>
        <w:ind w:left="709" w:firstLine="0"/>
        <w:jc w:val="both"/>
        <w:rPr>
          <w:rFonts w:cs="Times New Roman"/>
          <w:b/>
          <w:color w:val="002060"/>
          <w:sz w:val="20"/>
          <w:szCs w:val="20"/>
        </w:rPr>
      </w:pPr>
      <w:r>
        <w:rPr>
          <w:rFonts w:cs="Times New Roman"/>
          <w:b/>
          <w:color w:val="002060"/>
          <w:sz w:val="20"/>
          <w:szCs w:val="20"/>
        </w:rPr>
        <w:t>“</w:t>
      </w:r>
      <w:proofErr w:type="spellStart"/>
      <w:r>
        <w:rPr>
          <w:rFonts w:cs="Times New Roman"/>
          <w:b/>
          <w:color w:val="002060"/>
          <w:sz w:val="20"/>
          <w:szCs w:val="20"/>
        </w:rPr>
        <w:t>Ayinesi</w:t>
      </w:r>
      <w:proofErr w:type="spellEnd"/>
      <w:r>
        <w:rPr>
          <w:rFonts w:cs="Times New Roman"/>
          <w:b/>
          <w:color w:val="002060"/>
          <w:sz w:val="20"/>
          <w:szCs w:val="20"/>
        </w:rPr>
        <w:t xml:space="preserve"> iştir kişinin lafa bakılmaz”</w:t>
      </w:r>
      <w:r w:rsidR="00854248">
        <w:rPr>
          <w:rFonts w:cs="Times New Roman"/>
          <w:b/>
          <w:color w:val="002060"/>
          <w:sz w:val="20"/>
          <w:szCs w:val="20"/>
        </w:rPr>
        <w:t xml:space="preserve"> sözünden hareketle kendimizi anlatan ve öven </w:t>
      </w:r>
      <w:r w:rsidR="002F78B7">
        <w:rPr>
          <w:rFonts w:cs="Times New Roman"/>
          <w:b/>
          <w:color w:val="002060"/>
          <w:sz w:val="20"/>
          <w:szCs w:val="20"/>
        </w:rPr>
        <w:t xml:space="preserve">tanıtımlardan ziyade hedef kitlenin ve ilçe halkının </w:t>
      </w:r>
      <w:r w:rsidR="00121D02">
        <w:rPr>
          <w:rFonts w:cs="Times New Roman"/>
          <w:b/>
          <w:color w:val="002060"/>
          <w:sz w:val="20"/>
          <w:szCs w:val="20"/>
        </w:rPr>
        <w:t xml:space="preserve">bizi kaliteli ve öncü bir eğitim kurumu </w:t>
      </w:r>
      <w:proofErr w:type="gramStart"/>
      <w:r w:rsidR="00121D02">
        <w:rPr>
          <w:rFonts w:cs="Times New Roman"/>
          <w:b/>
          <w:color w:val="002060"/>
          <w:sz w:val="20"/>
          <w:szCs w:val="20"/>
        </w:rPr>
        <w:t>olarak  tanımasına</w:t>
      </w:r>
      <w:proofErr w:type="gramEnd"/>
      <w:r w:rsidR="00121D02">
        <w:rPr>
          <w:rFonts w:cs="Times New Roman"/>
          <w:b/>
          <w:color w:val="002060"/>
          <w:sz w:val="20"/>
          <w:szCs w:val="20"/>
        </w:rPr>
        <w:t xml:space="preserve"> </w:t>
      </w:r>
      <w:r w:rsidR="0060386B">
        <w:rPr>
          <w:rFonts w:cs="Times New Roman"/>
          <w:b/>
          <w:color w:val="002060"/>
          <w:sz w:val="20"/>
          <w:szCs w:val="20"/>
        </w:rPr>
        <w:t xml:space="preserve">ve </w:t>
      </w:r>
      <w:r w:rsidR="004117C1">
        <w:rPr>
          <w:rFonts w:cs="Times New Roman"/>
          <w:b/>
          <w:color w:val="002060"/>
          <w:sz w:val="20"/>
          <w:szCs w:val="20"/>
        </w:rPr>
        <w:t xml:space="preserve">bizi övgüye mazhar olarak görmesine vesile olacak etkinlikler </w:t>
      </w:r>
      <w:r w:rsidR="00BF4C4D">
        <w:rPr>
          <w:rFonts w:cs="Times New Roman"/>
          <w:b/>
          <w:color w:val="002060"/>
          <w:sz w:val="20"/>
          <w:szCs w:val="20"/>
        </w:rPr>
        <w:t xml:space="preserve">yapmalıyız. </w:t>
      </w:r>
      <w:r w:rsidR="000477A4">
        <w:rPr>
          <w:rFonts w:cs="Times New Roman"/>
          <w:b/>
          <w:color w:val="002060"/>
          <w:sz w:val="20"/>
          <w:szCs w:val="20"/>
        </w:rPr>
        <w:t xml:space="preserve">Bunun için de başarılı yönlerimiz ön plana çıkarmalı, </w:t>
      </w:r>
      <w:proofErr w:type="gramStart"/>
      <w:r w:rsidR="000477A4">
        <w:rPr>
          <w:rFonts w:cs="Times New Roman"/>
          <w:b/>
          <w:color w:val="002060"/>
          <w:sz w:val="20"/>
          <w:szCs w:val="20"/>
        </w:rPr>
        <w:t>kamu oyuna</w:t>
      </w:r>
      <w:proofErr w:type="gramEnd"/>
      <w:r w:rsidR="000477A4">
        <w:rPr>
          <w:rFonts w:cs="Times New Roman"/>
          <w:b/>
          <w:color w:val="002060"/>
          <w:sz w:val="20"/>
          <w:szCs w:val="20"/>
        </w:rPr>
        <w:t xml:space="preserve"> duyulmalı, </w:t>
      </w:r>
      <w:r w:rsidR="005B4C48">
        <w:rPr>
          <w:rFonts w:cs="Times New Roman"/>
          <w:b/>
          <w:color w:val="002060"/>
          <w:sz w:val="20"/>
          <w:szCs w:val="20"/>
        </w:rPr>
        <w:t xml:space="preserve">hedef kitle üzerinde </w:t>
      </w:r>
      <w:r w:rsidR="00BD439A">
        <w:rPr>
          <w:rFonts w:cs="Times New Roman"/>
          <w:b/>
          <w:color w:val="002060"/>
          <w:sz w:val="20"/>
          <w:szCs w:val="20"/>
        </w:rPr>
        <w:t xml:space="preserve">kalıcı ve derin etkiler bırakacak </w:t>
      </w:r>
      <w:r w:rsidR="00871481">
        <w:rPr>
          <w:rFonts w:cs="Times New Roman"/>
          <w:b/>
          <w:color w:val="002060"/>
          <w:sz w:val="20"/>
          <w:szCs w:val="20"/>
        </w:rPr>
        <w:t>bilimsel</w:t>
      </w:r>
      <w:r w:rsidR="0096515B">
        <w:rPr>
          <w:rFonts w:cs="Times New Roman"/>
          <w:b/>
          <w:color w:val="002060"/>
          <w:sz w:val="20"/>
          <w:szCs w:val="20"/>
        </w:rPr>
        <w:t xml:space="preserve"> ödüllü</w:t>
      </w:r>
      <w:r w:rsidR="00871481">
        <w:rPr>
          <w:rFonts w:cs="Times New Roman"/>
          <w:b/>
          <w:color w:val="002060"/>
          <w:sz w:val="20"/>
          <w:szCs w:val="20"/>
        </w:rPr>
        <w:t xml:space="preserve"> yarışmalar, </w:t>
      </w:r>
      <w:r w:rsidR="0096515B">
        <w:rPr>
          <w:rFonts w:cs="Times New Roman"/>
          <w:b/>
          <w:color w:val="002060"/>
          <w:sz w:val="20"/>
          <w:szCs w:val="20"/>
        </w:rPr>
        <w:t>sergiler, söyleşiler</w:t>
      </w:r>
      <w:r w:rsidR="007C28BC">
        <w:rPr>
          <w:rFonts w:cs="Times New Roman"/>
          <w:b/>
          <w:color w:val="002060"/>
          <w:sz w:val="20"/>
          <w:szCs w:val="20"/>
        </w:rPr>
        <w:t xml:space="preserve"> gibi </w:t>
      </w:r>
      <w:r w:rsidR="00BD439A">
        <w:rPr>
          <w:rFonts w:cs="Times New Roman"/>
          <w:b/>
          <w:color w:val="002060"/>
          <w:sz w:val="20"/>
          <w:szCs w:val="20"/>
        </w:rPr>
        <w:t xml:space="preserve">etkinlikler yapmalıyız. </w:t>
      </w:r>
      <w:r w:rsidR="007C28BC">
        <w:rPr>
          <w:rFonts w:cs="Times New Roman"/>
          <w:b/>
          <w:color w:val="002060"/>
          <w:sz w:val="20"/>
          <w:szCs w:val="20"/>
        </w:rPr>
        <w:t>Medyada</w:t>
      </w:r>
      <w:r w:rsidR="006A52B2">
        <w:rPr>
          <w:rFonts w:cs="Times New Roman"/>
          <w:b/>
          <w:color w:val="002060"/>
          <w:sz w:val="20"/>
          <w:szCs w:val="20"/>
        </w:rPr>
        <w:t>,</w:t>
      </w:r>
      <w:r w:rsidR="007C28BC">
        <w:rPr>
          <w:rFonts w:cs="Times New Roman"/>
          <w:b/>
          <w:color w:val="002060"/>
          <w:sz w:val="20"/>
          <w:szCs w:val="20"/>
        </w:rPr>
        <w:t xml:space="preserve"> okul sitesinde </w:t>
      </w:r>
      <w:r w:rsidR="006A52B2">
        <w:rPr>
          <w:rFonts w:cs="Times New Roman"/>
          <w:b/>
          <w:color w:val="002060"/>
          <w:sz w:val="20"/>
          <w:szCs w:val="20"/>
        </w:rPr>
        <w:t xml:space="preserve">ve diğer iletişim kanallarında güçlü </w:t>
      </w:r>
      <w:r w:rsidR="00852251">
        <w:rPr>
          <w:rFonts w:cs="Times New Roman"/>
          <w:b/>
          <w:color w:val="002060"/>
          <w:sz w:val="20"/>
          <w:szCs w:val="20"/>
        </w:rPr>
        <w:t xml:space="preserve">yanlarımızı </w:t>
      </w:r>
      <w:r w:rsidR="006A52B2">
        <w:rPr>
          <w:rFonts w:cs="Times New Roman"/>
          <w:b/>
          <w:color w:val="002060"/>
          <w:sz w:val="20"/>
          <w:szCs w:val="20"/>
        </w:rPr>
        <w:t xml:space="preserve">ve eğitimdeki profesyonel </w:t>
      </w:r>
      <w:r w:rsidR="0074013A">
        <w:rPr>
          <w:rFonts w:cs="Times New Roman"/>
          <w:b/>
          <w:color w:val="002060"/>
          <w:sz w:val="20"/>
          <w:szCs w:val="20"/>
        </w:rPr>
        <w:t>yaklaşımımızı</w:t>
      </w:r>
      <w:r w:rsidR="00852251">
        <w:rPr>
          <w:rFonts w:cs="Times New Roman"/>
          <w:b/>
          <w:color w:val="002060"/>
          <w:sz w:val="20"/>
          <w:szCs w:val="20"/>
        </w:rPr>
        <w:t xml:space="preserve"> sergileyecek</w:t>
      </w:r>
      <w:r w:rsidR="00BB3CB9">
        <w:rPr>
          <w:rFonts w:cs="Times New Roman"/>
          <w:b/>
          <w:color w:val="002060"/>
          <w:sz w:val="20"/>
          <w:szCs w:val="20"/>
        </w:rPr>
        <w:t>, mesleki, bilimsel</w:t>
      </w:r>
      <w:r w:rsidR="00840F99">
        <w:rPr>
          <w:rFonts w:cs="Times New Roman"/>
          <w:b/>
          <w:color w:val="002060"/>
          <w:sz w:val="20"/>
          <w:szCs w:val="20"/>
        </w:rPr>
        <w:t xml:space="preserve">, </w:t>
      </w:r>
      <w:r w:rsidR="0074013A">
        <w:rPr>
          <w:rFonts w:cs="Times New Roman"/>
          <w:b/>
          <w:color w:val="002060"/>
          <w:sz w:val="20"/>
          <w:szCs w:val="20"/>
        </w:rPr>
        <w:t xml:space="preserve">sportif </w:t>
      </w:r>
      <w:r w:rsidR="00840F99">
        <w:rPr>
          <w:rFonts w:cs="Times New Roman"/>
          <w:b/>
          <w:color w:val="002060"/>
          <w:sz w:val="20"/>
          <w:szCs w:val="20"/>
        </w:rPr>
        <w:t xml:space="preserve">ve sanatsal </w:t>
      </w:r>
      <w:r w:rsidR="00792DF0">
        <w:rPr>
          <w:rFonts w:cs="Times New Roman"/>
          <w:b/>
          <w:color w:val="002060"/>
          <w:sz w:val="20"/>
          <w:szCs w:val="20"/>
        </w:rPr>
        <w:t>başarılarınızı</w:t>
      </w:r>
      <w:r w:rsidR="00840F99">
        <w:rPr>
          <w:rFonts w:cs="Times New Roman"/>
          <w:b/>
          <w:color w:val="002060"/>
          <w:sz w:val="20"/>
          <w:szCs w:val="20"/>
        </w:rPr>
        <w:t xml:space="preserve"> </w:t>
      </w:r>
      <w:r w:rsidR="00792DF0">
        <w:rPr>
          <w:rFonts w:cs="Times New Roman"/>
          <w:b/>
          <w:color w:val="002060"/>
          <w:sz w:val="20"/>
          <w:szCs w:val="20"/>
        </w:rPr>
        <w:t xml:space="preserve">ve </w:t>
      </w:r>
      <w:r w:rsidR="00840F99">
        <w:rPr>
          <w:rFonts w:cs="Times New Roman"/>
          <w:b/>
          <w:color w:val="002060"/>
          <w:sz w:val="20"/>
          <w:szCs w:val="20"/>
        </w:rPr>
        <w:t xml:space="preserve">aktivitelerimizi </w:t>
      </w:r>
      <w:r w:rsidR="0074013A">
        <w:rPr>
          <w:rFonts w:cs="Times New Roman"/>
          <w:b/>
          <w:color w:val="002060"/>
          <w:sz w:val="20"/>
          <w:szCs w:val="20"/>
        </w:rPr>
        <w:t xml:space="preserve">vurgulayarak bir </w:t>
      </w:r>
      <w:r w:rsidR="007B5DFD">
        <w:rPr>
          <w:rFonts w:cs="Times New Roman"/>
          <w:b/>
          <w:color w:val="002060"/>
          <w:sz w:val="20"/>
          <w:szCs w:val="20"/>
        </w:rPr>
        <w:t xml:space="preserve">tanıtım çalışması içerisinde olacağız. </w:t>
      </w:r>
    </w:p>
    <w:p w:rsidR="00005CA8" w:rsidRDefault="009C0E10" w:rsidP="006670F4">
      <w:pPr>
        <w:pStyle w:val="ListeParagraf"/>
        <w:spacing w:after="120" w:line="264" w:lineRule="auto"/>
        <w:ind w:left="709" w:firstLine="0"/>
        <w:jc w:val="both"/>
        <w:rPr>
          <w:rFonts w:cs="Times New Roman"/>
          <w:b/>
          <w:i/>
          <w:color w:val="00B050"/>
          <w:sz w:val="20"/>
          <w:szCs w:val="20"/>
        </w:rPr>
      </w:pPr>
      <w:r w:rsidRPr="008A6947">
        <w:rPr>
          <w:rFonts w:cs="Times New Roman"/>
          <w:b/>
          <w:i/>
          <w:color w:val="00B050"/>
          <w:sz w:val="20"/>
          <w:szCs w:val="20"/>
        </w:rPr>
        <w:t xml:space="preserve">               </w:t>
      </w:r>
      <w:r w:rsidR="00D32680" w:rsidRPr="008A6947">
        <w:rPr>
          <w:rFonts w:cs="Times New Roman"/>
          <w:b/>
          <w:i/>
          <w:color w:val="00B050"/>
          <w:sz w:val="20"/>
          <w:szCs w:val="20"/>
        </w:rPr>
        <w:t>*</w:t>
      </w:r>
      <w:r w:rsidRPr="008A6947">
        <w:rPr>
          <w:rFonts w:cs="Times New Roman"/>
          <w:b/>
          <w:i/>
          <w:color w:val="00B050"/>
          <w:sz w:val="20"/>
          <w:szCs w:val="20"/>
        </w:rPr>
        <w:t xml:space="preserve">Bu amaca yönelik giderler tamamen yerel </w:t>
      </w:r>
      <w:r w:rsidR="008033D1" w:rsidRPr="008A6947">
        <w:rPr>
          <w:rFonts w:cs="Times New Roman"/>
          <w:b/>
          <w:i/>
          <w:color w:val="00B050"/>
          <w:sz w:val="20"/>
          <w:szCs w:val="20"/>
        </w:rPr>
        <w:t>imkânlarla</w:t>
      </w:r>
      <w:r w:rsidRPr="008A6947">
        <w:rPr>
          <w:rFonts w:cs="Times New Roman"/>
          <w:b/>
          <w:i/>
          <w:color w:val="00B050"/>
          <w:sz w:val="20"/>
          <w:szCs w:val="20"/>
        </w:rPr>
        <w:t xml:space="preserve"> sağlanacaktır.</w:t>
      </w:r>
      <w:r w:rsidR="00D32680" w:rsidRPr="008A6947">
        <w:rPr>
          <w:rFonts w:cs="Times New Roman"/>
          <w:b/>
          <w:i/>
          <w:color w:val="00B050"/>
          <w:sz w:val="20"/>
          <w:szCs w:val="20"/>
        </w:rPr>
        <w:t xml:space="preserve"> </w:t>
      </w:r>
      <w:bookmarkStart w:id="2" w:name="_Toc464567408"/>
    </w:p>
    <w:p w:rsidR="001C6BC9" w:rsidRPr="008A6947" w:rsidRDefault="001C6BC9" w:rsidP="006670F4">
      <w:pPr>
        <w:pStyle w:val="ListeParagraf"/>
        <w:spacing w:after="120" w:line="264" w:lineRule="auto"/>
        <w:ind w:left="709" w:firstLine="0"/>
        <w:jc w:val="both"/>
        <w:rPr>
          <w:rFonts w:cs="Times New Roman"/>
          <w:b/>
          <w:i/>
          <w:color w:val="00B050"/>
          <w:sz w:val="20"/>
          <w:szCs w:val="20"/>
        </w:rPr>
      </w:pPr>
      <w:r>
        <w:rPr>
          <w:rFonts w:cs="Times New Roman"/>
          <w:b/>
          <w:i/>
          <w:color w:val="00B050"/>
          <w:sz w:val="20"/>
          <w:szCs w:val="20"/>
        </w:rPr>
        <w:t xml:space="preserve">               * Ortaokul öğrencilerine yönelik “yenilik, gelişim, çözüm,  buluş, icat” odaklı fikirler konulu ödüllü yarışma uygulanmaktadır.</w:t>
      </w:r>
    </w:p>
    <w:p w:rsidR="008D3BA3" w:rsidRDefault="008D3BA3" w:rsidP="00005CA8">
      <w:pPr>
        <w:pStyle w:val="ListeParagraf"/>
        <w:spacing w:after="120" w:line="264" w:lineRule="auto"/>
        <w:ind w:left="709" w:firstLine="0"/>
        <w:rPr>
          <w:rFonts w:cs="Times New Roman"/>
          <w:i/>
          <w:color w:val="C00000"/>
          <w:sz w:val="20"/>
          <w:szCs w:val="20"/>
        </w:rPr>
      </w:pPr>
    </w:p>
    <w:p w:rsidR="008D3BA3" w:rsidRDefault="00074DEB" w:rsidP="00020919">
      <w:pPr>
        <w:pStyle w:val="ListeParagraf"/>
        <w:numPr>
          <w:ilvl w:val="0"/>
          <w:numId w:val="17"/>
        </w:numPr>
        <w:spacing w:after="120" w:line="264" w:lineRule="auto"/>
        <w:rPr>
          <w:rFonts w:cs="Times New Roman"/>
          <w:b/>
          <w:color w:val="FF0000"/>
          <w:sz w:val="24"/>
          <w:szCs w:val="24"/>
        </w:rPr>
      </w:pPr>
      <w:r>
        <w:rPr>
          <w:rFonts w:cs="Times New Roman"/>
          <w:b/>
          <w:color w:val="FF0000"/>
          <w:sz w:val="24"/>
          <w:szCs w:val="24"/>
        </w:rPr>
        <w:t xml:space="preserve">Fiziki Yenilenme Çalışmaları Yapmak </w:t>
      </w:r>
    </w:p>
    <w:p w:rsidR="00020919" w:rsidRDefault="00020919" w:rsidP="00020919">
      <w:pPr>
        <w:pStyle w:val="ListeParagraf"/>
        <w:spacing w:after="120" w:line="264" w:lineRule="auto"/>
        <w:ind w:left="1069" w:firstLine="0"/>
        <w:rPr>
          <w:rFonts w:cs="Times New Roman"/>
          <w:b/>
          <w:color w:val="FF0000"/>
          <w:sz w:val="24"/>
          <w:szCs w:val="24"/>
        </w:rPr>
      </w:pPr>
    </w:p>
    <w:p w:rsidR="00491963" w:rsidRPr="00074DEB" w:rsidRDefault="00F170C9" w:rsidP="002D352E">
      <w:pPr>
        <w:pStyle w:val="ListeParagraf"/>
        <w:spacing w:line="0" w:lineRule="atLeast"/>
        <w:ind w:left="709" w:firstLine="288"/>
        <w:jc w:val="both"/>
        <w:rPr>
          <w:rFonts w:cs="Times New Roman"/>
          <w:b/>
          <w:i/>
          <w:color w:val="002060"/>
          <w:sz w:val="20"/>
          <w:szCs w:val="20"/>
        </w:rPr>
      </w:pPr>
      <w:r w:rsidRPr="00074DEB">
        <w:rPr>
          <w:rFonts w:ascii="Century Gothic" w:eastAsia="+mn-ea" w:hAnsi="Century Gothic" w:cs="+mn-cs"/>
          <w:bCs/>
          <w:caps/>
          <w:noProof/>
          <w:color w:val="002060"/>
          <w:kern w:val="24"/>
          <w:szCs w:val="19"/>
        </w:rPr>
        <mc:AlternateContent>
          <mc:Choice Requires="wps">
            <w:drawing>
              <wp:anchor distT="0" distB="0" distL="114300" distR="114300" simplePos="0" relativeHeight="251680768" behindDoc="0" locked="0" layoutInCell="1" allowOverlap="1" wp14:anchorId="73F75790" wp14:editId="72E72E50">
                <wp:simplePos x="0" y="0"/>
                <wp:positionH relativeFrom="margin">
                  <wp:posOffset>3067050</wp:posOffset>
                </wp:positionH>
                <wp:positionV relativeFrom="margin">
                  <wp:posOffset>509270</wp:posOffset>
                </wp:positionV>
                <wp:extent cx="3181350" cy="7202170"/>
                <wp:effectExtent l="0" t="0" r="19050" b="12065"/>
                <wp:wrapSquare wrapText="bothSides"/>
                <wp:docPr id="457" name="Kenar Çubuğu"/>
                <wp:cNvGraphicFramePr/>
                <a:graphic xmlns:a="http://schemas.openxmlformats.org/drawingml/2006/main">
                  <a:graphicData uri="http://schemas.microsoft.com/office/word/2010/wordprocessingShape">
                    <wps:wsp>
                      <wps:cNvSpPr/>
                      <wps:spPr>
                        <a:xfrm>
                          <a:off x="0" y="0"/>
                          <a:ext cx="3181350" cy="7202170"/>
                        </a:xfrm>
                        <a:prstGeom prst="rect">
                          <a:avLst/>
                        </a:prstGeom>
                        <a:solidFill>
                          <a:sysClr val="window" lastClr="FFFFFF">
                            <a:lumMod val="95000"/>
                            <a:alpha val="70000"/>
                          </a:sysClr>
                        </a:solidFill>
                        <a:ln w="6350" cap="flat" cmpd="sng" algn="ctr">
                          <a:solidFill>
                            <a:srgbClr val="93A299">
                              <a:lumMod val="75000"/>
                            </a:srgbClr>
                          </a:solidFill>
                          <a:prstDash val="solid"/>
                        </a:ln>
                        <a:effectLst/>
                      </wps:spPr>
                      <wps:txbx>
                        <w:txbxContent>
                          <w:p w:rsidR="00074DEB" w:rsidRDefault="00074DEB" w:rsidP="00F170C9">
                            <w:pPr>
                              <w:spacing w:line="0" w:lineRule="atLeast"/>
                              <w:ind w:left="272" w:right="346" w:firstLine="0"/>
                              <w:rPr>
                                <w:rFonts w:eastAsia="Times New Roman" w:cs="Times New Roman"/>
                                <w:color w:val="0070C0"/>
                                <w:sz w:val="18"/>
                                <w:szCs w:val="18"/>
                              </w:rPr>
                            </w:pPr>
                          </w:p>
                          <w:p w:rsidR="00074DEB" w:rsidRPr="005126A3" w:rsidRDefault="00074DEB" w:rsidP="00F170C9">
                            <w:pPr>
                              <w:spacing w:line="0" w:lineRule="atLeast"/>
                              <w:ind w:left="272" w:right="346" w:firstLine="0"/>
                              <w:rPr>
                                <w:rFonts w:eastAsia="Times New Roman" w:cs="Times New Roman"/>
                                <w:color w:val="0070C0"/>
                                <w:sz w:val="18"/>
                                <w:szCs w:val="18"/>
                              </w:rPr>
                            </w:pPr>
                            <w:r w:rsidRPr="00F170C9">
                              <w:rPr>
                                <w:rFonts w:eastAsia="Times New Roman" w:cs="Times New Roman"/>
                                <w:noProof/>
                                <w:color w:val="0070C0"/>
                                <w:sz w:val="18"/>
                                <w:szCs w:val="18"/>
                              </w:rPr>
                              <w:drawing>
                                <wp:inline distT="0" distB="0" distL="0" distR="0" wp14:anchorId="0B9C42BC" wp14:editId="04B8D821">
                                  <wp:extent cx="2808922" cy="1638300"/>
                                  <wp:effectExtent l="0" t="0" r="0" b="0"/>
                                  <wp:docPr id="22" name="Resim 22" descr="C:\Users\AİHL\Desktop\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HL\Desktop\images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1459" cy="1639780"/>
                                          </a:xfrm>
                                          <a:prstGeom prst="rect">
                                            <a:avLst/>
                                          </a:prstGeom>
                                          <a:noFill/>
                                          <a:ln>
                                            <a:noFill/>
                                          </a:ln>
                                        </pic:spPr>
                                      </pic:pic>
                                    </a:graphicData>
                                  </a:graphic>
                                </wp:inline>
                              </w:drawing>
                            </w:r>
                            <w:r w:rsidRPr="00F170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170C9">
                              <w:rPr>
                                <w:rFonts w:eastAsia="Times New Roman" w:cs="Times New Roman"/>
                                <w:noProof/>
                                <w:color w:val="0070C0"/>
                                <w:sz w:val="18"/>
                                <w:szCs w:val="18"/>
                              </w:rPr>
                              <w:drawing>
                                <wp:inline distT="0" distB="0" distL="0" distR="0" wp14:anchorId="42481572" wp14:editId="626B9DBD">
                                  <wp:extent cx="2809240" cy="1569535"/>
                                  <wp:effectExtent l="0" t="0" r="0" b="0"/>
                                  <wp:docPr id="23" name="Resim 23" descr="C:\Users\AİHL\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HL\Desktop\images.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240" cy="1569535"/>
                                          </a:xfrm>
                                          <a:prstGeom prst="rect">
                                            <a:avLst/>
                                          </a:prstGeom>
                                          <a:noFill/>
                                          <a:ln>
                                            <a:noFill/>
                                          </a:ln>
                                        </pic:spPr>
                                      </pic:pic>
                                    </a:graphicData>
                                  </a:graphic>
                                </wp:inline>
                              </w:drawing>
                            </w:r>
                            <w:r w:rsidRPr="00F170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170C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58F4801" wp14:editId="74CA413A">
                                  <wp:extent cx="2619375" cy="1860550"/>
                                  <wp:effectExtent l="0" t="0" r="9525" b="6350"/>
                                  <wp:docPr id="24" name="Resim 24" descr="C:\Users\AİHL\Desktop\quin-fen-laboratu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HL\Desktop\quin-fen-laboratuvar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180" cy="1861122"/>
                                          </a:xfrm>
                                          <a:prstGeom prst="rect">
                                            <a:avLst/>
                                          </a:prstGeom>
                                          <a:noFill/>
                                          <a:ln>
                                            <a:noFill/>
                                          </a:ln>
                                        </pic:spPr>
                                      </pic:pic>
                                    </a:graphicData>
                                  </a:graphic>
                                </wp:inline>
                              </w:drawing>
                            </w:r>
                            <w:r w:rsidRPr="00F170C9">
                              <w:rPr>
                                <w:rFonts w:eastAsia="Times New Roman" w:cs="Times New Roman"/>
                                <w:noProof/>
                                <w:color w:val="0070C0"/>
                                <w:sz w:val="18"/>
                                <w:szCs w:val="18"/>
                              </w:rPr>
                              <w:drawing>
                                <wp:inline distT="0" distB="0" distL="0" distR="0" wp14:anchorId="0E35395F" wp14:editId="2AE6A92F">
                                  <wp:extent cx="2808605" cy="2066925"/>
                                  <wp:effectExtent l="0" t="0" r="0" b="9525"/>
                                  <wp:docPr id="451" name="Resim 451" descr="C:\Users\AİHL\Desktop\genel_54295891849a9_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HL\Desktop\genel_54295891849a9_8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36" cy="2067831"/>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83000</wp14:pctHeight>
                </wp14:sizeRelV>
              </wp:anchor>
            </w:drawing>
          </mc:Choice>
          <mc:Fallback>
            <w:pict>
              <v:rect w14:anchorId="73F75790" id="_x0000_s1037" style="position:absolute;left:0;text-align:left;margin-left:241.5pt;margin-top:40.1pt;width:250.5pt;height:567.1pt;z-index:251680768;visibility:visible;mso-wrap-style:square;mso-width-percent:0;mso-height-percent:830;mso-wrap-distance-left:9pt;mso-wrap-distance-top:0;mso-wrap-distance-right:9pt;mso-wrap-distance-bottom:0;mso-position-horizontal:absolute;mso-position-horizontal-relative:margin;mso-position-vertical:absolute;mso-position-vertical-relative:margin;mso-width-percent:0;mso-height-percent:83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" fillcolor="#f2f2f2" strokecolor="#6b7d72" strokeweight=".5pt">
                <v:fill opacity="46003f"/>
                <v:textbox inset="14.4pt,1.2695mm,14.4pt,1.2695mm">
                  <w:txbxContent>
                    <w:p w:rsidR="00074DEB" w:rsidRDefault="00074DEB" w:rsidP="00F170C9">
                      <w:pPr>
                        <w:spacing w:line="0" w:lineRule="atLeast"/>
                        <w:ind w:left="272" w:right="346" w:firstLine="0"/>
                        <w:rPr>
                          <w:rFonts w:eastAsia="Times New Roman" w:cs="Times New Roman"/>
                          <w:color w:val="0070C0"/>
                          <w:sz w:val="18"/>
                          <w:szCs w:val="18"/>
                        </w:rPr>
                      </w:pPr>
                    </w:p>
                    <w:p w:rsidR="00074DEB" w:rsidRPr="005126A3" w:rsidRDefault="00074DEB" w:rsidP="00F170C9">
                      <w:pPr>
                        <w:spacing w:line="0" w:lineRule="atLeast"/>
                        <w:ind w:left="272" w:right="346" w:firstLine="0"/>
                        <w:rPr>
                          <w:rFonts w:eastAsia="Times New Roman" w:cs="Times New Roman"/>
                          <w:color w:val="0070C0"/>
                          <w:sz w:val="18"/>
                          <w:szCs w:val="18"/>
                        </w:rPr>
                      </w:pPr>
                      <w:r w:rsidRPr="00F170C9">
                        <w:rPr>
                          <w:rFonts w:eastAsia="Times New Roman" w:cs="Times New Roman"/>
                          <w:noProof/>
                          <w:color w:val="0070C0"/>
                          <w:sz w:val="18"/>
                          <w:szCs w:val="18"/>
                        </w:rPr>
                        <w:drawing>
                          <wp:inline distT="0" distB="0" distL="0" distR="0" wp14:anchorId="0B9C42BC" wp14:editId="04B8D821">
                            <wp:extent cx="2808922" cy="1638300"/>
                            <wp:effectExtent l="0" t="0" r="0" b="0"/>
                            <wp:docPr id="22" name="Resim 22" descr="C:\Users\AİHL\Desktop\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HL\Desktop\images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1459" cy="1639780"/>
                                    </a:xfrm>
                                    <a:prstGeom prst="rect">
                                      <a:avLst/>
                                    </a:prstGeom>
                                    <a:noFill/>
                                    <a:ln>
                                      <a:noFill/>
                                    </a:ln>
                                  </pic:spPr>
                                </pic:pic>
                              </a:graphicData>
                            </a:graphic>
                          </wp:inline>
                        </w:drawing>
                      </w:r>
                      <w:r w:rsidRPr="00F170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170C9">
                        <w:rPr>
                          <w:rFonts w:eastAsia="Times New Roman" w:cs="Times New Roman"/>
                          <w:noProof/>
                          <w:color w:val="0070C0"/>
                          <w:sz w:val="18"/>
                          <w:szCs w:val="18"/>
                        </w:rPr>
                        <w:drawing>
                          <wp:inline distT="0" distB="0" distL="0" distR="0" wp14:anchorId="42481572" wp14:editId="626B9DBD">
                            <wp:extent cx="2809240" cy="1569535"/>
                            <wp:effectExtent l="0" t="0" r="0" b="0"/>
                            <wp:docPr id="23" name="Resim 23" descr="C:\Users\AİHL\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HL\Desktop\images.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240" cy="1569535"/>
                                    </a:xfrm>
                                    <a:prstGeom prst="rect">
                                      <a:avLst/>
                                    </a:prstGeom>
                                    <a:noFill/>
                                    <a:ln>
                                      <a:noFill/>
                                    </a:ln>
                                  </pic:spPr>
                                </pic:pic>
                              </a:graphicData>
                            </a:graphic>
                          </wp:inline>
                        </w:drawing>
                      </w:r>
                      <w:r w:rsidRPr="00F170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170C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58F4801" wp14:editId="74CA413A">
                            <wp:extent cx="2619375" cy="1860550"/>
                            <wp:effectExtent l="0" t="0" r="9525" b="6350"/>
                            <wp:docPr id="24" name="Resim 24" descr="C:\Users\AİHL\Desktop\quin-fen-laboratu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HL\Desktop\quin-fen-laboratuva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0180" cy="1861122"/>
                                    </a:xfrm>
                                    <a:prstGeom prst="rect">
                                      <a:avLst/>
                                    </a:prstGeom>
                                    <a:noFill/>
                                    <a:ln>
                                      <a:noFill/>
                                    </a:ln>
                                  </pic:spPr>
                                </pic:pic>
                              </a:graphicData>
                            </a:graphic>
                          </wp:inline>
                        </w:drawing>
                      </w:r>
                      <w:r w:rsidRPr="00F170C9">
                        <w:rPr>
                          <w:rFonts w:eastAsia="Times New Roman" w:cs="Times New Roman"/>
                          <w:noProof/>
                          <w:color w:val="0070C0"/>
                          <w:sz w:val="18"/>
                          <w:szCs w:val="18"/>
                        </w:rPr>
                        <w:drawing>
                          <wp:inline distT="0" distB="0" distL="0" distR="0" wp14:anchorId="0E35395F" wp14:editId="2AE6A92F">
                            <wp:extent cx="2808605" cy="2066925"/>
                            <wp:effectExtent l="0" t="0" r="0" b="9525"/>
                            <wp:docPr id="451" name="Resim 451" descr="C:\Users\AİHL\Desktop\genel_54295891849a9_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HL\Desktop\genel_54295891849a9_8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36" cy="2067831"/>
                                    </a:xfrm>
                                    <a:prstGeom prst="rect">
                                      <a:avLst/>
                                    </a:prstGeom>
                                    <a:noFill/>
                                    <a:ln>
                                      <a:noFill/>
                                    </a:ln>
                                  </pic:spPr>
                                </pic:pic>
                              </a:graphicData>
                            </a:graphic>
                          </wp:inline>
                        </w:drawing>
                      </w:r>
                    </w:p>
                  </w:txbxContent>
                </v:textbox>
                <w10:wrap type="square" anchorx="margin" anchory="margin"/>
              </v:rect>
            </w:pict>
          </mc:Fallback>
        </mc:AlternateContent>
      </w:r>
      <w:bookmarkEnd w:id="2"/>
      <w:r w:rsidR="00491963" w:rsidRPr="00074DEB">
        <w:rPr>
          <w:rFonts w:cs="Times New Roman"/>
          <w:b/>
          <w:color w:val="002060"/>
          <w:sz w:val="24"/>
          <w:szCs w:val="24"/>
        </w:rPr>
        <w:t>Okulun yenilenmesini ve gelişimini sağlamak</w:t>
      </w:r>
    </w:p>
    <w:p w:rsidR="00DC7256" w:rsidRPr="008D3BA3" w:rsidRDefault="00DC7256" w:rsidP="002D352E">
      <w:pPr>
        <w:spacing w:line="0" w:lineRule="atLeast"/>
        <w:ind w:left="709"/>
        <w:jc w:val="both"/>
        <w:rPr>
          <w:rFonts w:cs="Times New Roman"/>
          <w:b/>
          <w:color w:val="FF0000"/>
          <w:sz w:val="24"/>
          <w:szCs w:val="24"/>
        </w:rPr>
      </w:pPr>
      <w:r w:rsidRPr="00074DEB">
        <w:rPr>
          <w:rFonts w:cs="Times New Roman"/>
          <w:b/>
          <w:color w:val="002060"/>
          <w:sz w:val="24"/>
          <w:szCs w:val="24"/>
        </w:rPr>
        <w:t>Zenginleştiril</w:t>
      </w:r>
      <w:r w:rsidR="00074DEB">
        <w:rPr>
          <w:rFonts w:cs="Times New Roman"/>
          <w:b/>
          <w:color w:val="002060"/>
          <w:sz w:val="24"/>
          <w:szCs w:val="24"/>
        </w:rPr>
        <w:t>miş eğitim</w:t>
      </w:r>
      <w:r w:rsidRPr="00074DEB">
        <w:rPr>
          <w:rFonts w:cs="Times New Roman"/>
          <w:b/>
          <w:color w:val="002060"/>
          <w:sz w:val="24"/>
          <w:szCs w:val="24"/>
        </w:rPr>
        <w:t xml:space="preserve"> </w:t>
      </w:r>
      <w:r w:rsidR="0092422D" w:rsidRPr="00074DEB">
        <w:rPr>
          <w:rFonts w:cs="Times New Roman"/>
          <w:b/>
          <w:color w:val="002060"/>
          <w:sz w:val="24"/>
          <w:szCs w:val="24"/>
        </w:rPr>
        <w:t>ortamlar</w:t>
      </w:r>
      <w:r w:rsidR="00074DEB">
        <w:rPr>
          <w:rFonts w:cs="Times New Roman"/>
          <w:b/>
          <w:color w:val="002060"/>
          <w:sz w:val="24"/>
          <w:szCs w:val="24"/>
        </w:rPr>
        <w:t>ı</w:t>
      </w:r>
      <w:r w:rsidR="0092422D" w:rsidRPr="00074DEB">
        <w:rPr>
          <w:rFonts w:cs="Times New Roman"/>
          <w:b/>
          <w:color w:val="002060"/>
          <w:sz w:val="24"/>
          <w:szCs w:val="24"/>
        </w:rPr>
        <w:t xml:space="preserve"> ve kaliteli konaklama </w:t>
      </w:r>
      <w:r w:rsidR="00074DEB" w:rsidRPr="00074DEB">
        <w:rPr>
          <w:rFonts w:cs="Times New Roman"/>
          <w:b/>
          <w:color w:val="002060"/>
          <w:sz w:val="24"/>
          <w:szCs w:val="24"/>
        </w:rPr>
        <w:t>imkânı</w:t>
      </w:r>
      <w:r w:rsidR="001C6BC9">
        <w:rPr>
          <w:rFonts w:cs="Times New Roman"/>
          <w:b/>
          <w:color w:val="002060"/>
          <w:sz w:val="24"/>
          <w:szCs w:val="24"/>
        </w:rPr>
        <w:t>nı artırmak</w:t>
      </w:r>
    </w:p>
    <w:p w:rsidR="00491963" w:rsidRPr="00970B96" w:rsidRDefault="00491963" w:rsidP="002D352E">
      <w:pPr>
        <w:spacing w:line="0" w:lineRule="atLeast"/>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Bu amaca yönelik;</w:t>
      </w:r>
    </w:p>
    <w:p w:rsidR="00491963" w:rsidRPr="00970B96" w:rsidRDefault="00491963" w:rsidP="002D352E">
      <w:pPr>
        <w:spacing w:line="0" w:lineRule="atLeast"/>
        <w:ind w:left="709" w:firstLine="289"/>
        <w:jc w:val="both"/>
        <w:rPr>
          <w:rFonts w:cs="Times New Roman"/>
          <w:b/>
          <w:color w:val="002060"/>
          <w:sz w:val="20"/>
          <w:szCs w:val="20"/>
        </w:rPr>
      </w:pPr>
      <w:r w:rsidRPr="00970B96">
        <w:rPr>
          <w:rFonts w:cs="Times New Roman"/>
          <w:b/>
          <w:color w:val="002060"/>
          <w:sz w:val="20"/>
          <w:szCs w:val="20"/>
        </w:rPr>
        <w:t xml:space="preserve">        1)Okulda yeni zümre sınıfları oluşturmak</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p>
    <w:p w:rsidR="00491963" w:rsidRPr="00970B96" w:rsidRDefault="00491963" w:rsidP="002D352E">
      <w:pPr>
        <w:spacing w:line="0" w:lineRule="atLeast"/>
        <w:ind w:left="709" w:hanging="420"/>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006670F4">
        <w:rPr>
          <w:rFonts w:cs="Times New Roman"/>
          <w:b/>
          <w:color w:val="002060"/>
          <w:sz w:val="20"/>
          <w:szCs w:val="20"/>
        </w:rPr>
        <w:tab/>
      </w:r>
      <w:r w:rsidRPr="00970B96">
        <w:rPr>
          <w:rFonts w:cs="Times New Roman"/>
          <w:b/>
          <w:color w:val="002060"/>
          <w:sz w:val="20"/>
          <w:szCs w:val="20"/>
        </w:rPr>
        <w:t xml:space="preserve"> 2)Öğretmen ve öğrencilere yeni, teknolojik, konforlu eğitim ve öğretim, çalışma, dinlenme, konaklama, yemekhane, kantin ve kafeterya… </w:t>
      </w:r>
      <w:proofErr w:type="gramStart"/>
      <w:r w:rsidRPr="00970B96">
        <w:rPr>
          <w:rFonts w:cs="Times New Roman"/>
          <w:b/>
          <w:color w:val="002060"/>
          <w:sz w:val="20"/>
          <w:szCs w:val="20"/>
        </w:rPr>
        <w:t>ortamları</w:t>
      </w:r>
      <w:proofErr w:type="gramEnd"/>
      <w:r w:rsidRPr="00970B96">
        <w:rPr>
          <w:rFonts w:cs="Times New Roman"/>
          <w:b/>
          <w:color w:val="002060"/>
          <w:sz w:val="20"/>
          <w:szCs w:val="20"/>
        </w:rPr>
        <w:t xml:space="preserve"> sunmak</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p>
    <w:p w:rsidR="006670F4"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p>
    <w:p w:rsidR="006670F4" w:rsidRDefault="006670F4" w:rsidP="002D352E">
      <w:pPr>
        <w:spacing w:line="0" w:lineRule="atLeast"/>
        <w:ind w:firstLine="289"/>
        <w:jc w:val="both"/>
        <w:rPr>
          <w:rFonts w:cs="Times New Roman"/>
          <w:b/>
          <w:color w:val="002060"/>
          <w:sz w:val="20"/>
          <w:szCs w:val="20"/>
        </w:rPr>
      </w:pPr>
    </w:p>
    <w:p w:rsidR="006670F4" w:rsidRDefault="006670F4" w:rsidP="002D352E">
      <w:pPr>
        <w:spacing w:line="0" w:lineRule="atLeast"/>
        <w:ind w:firstLine="289"/>
        <w:jc w:val="both"/>
        <w:rPr>
          <w:rFonts w:cs="Times New Roman"/>
          <w:b/>
          <w:color w:val="002060"/>
          <w:sz w:val="20"/>
          <w:szCs w:val="20"/>
        </w:rPr>
      </w:pPr>
    </w:p>
    <w:p w:rsidR="006670F4" w:rsidRDefault="006670F4" w:rsidP="002D352E">
      <w:pPr>
        <w:spacing w:line="0" w:lineRule="atLeast"/>
        <w:ind w:firstLine="289"/>
        <w:jc w:val="both"/>
        <w:rPr>
          <w:rFonts w:cs="Times New Roman"/>
          <w:b/>
          <w:color w:val="002060"/>
          <w:sz w:val="20"/>
          <w:szCs w:val="20"/>
        </w:rPr>
      </w:pPr>
    </w:p>
    <w:p w:rsidR="006670F4" w:rsidRDefault="006670F4" w:rsidP="002D352E">
      <w:pPr>
        <w:spacing w:line="0" w:lineRule="atLeast"/>
        <w:ind w:firstLine="289"/>
        <w:jc w:val="both"/>
        <w:rPr>
          <w:rFonts w:cs="Times New Roman"/>
          <w:b/>
          <w:color w:val="002060"/>
          <w:sz w:val="20"/>
          <w:szCs w:val="20"/>
        </w:rPr>
      </w:pPr>
    </w:p>
    <w:p w:rsidR="006670F4" w:rsidRDefault="006670F4" w:rsidP="002D352E">
      <w:pPr>
        <w:spacing w:line="0" w:lineRule="atLeast"/>
        <w:ind w:firstLine="289"/>
        <w:jc w:val="both"/>
        <w:rPr>
          <w:rFonts w:cs="Times New Roman"/>
          <w:b/>
          <w:color w:val="002060"/>
          <w:sz w:val="20"/>
          <w:szCs w:val="20"/>
        </w:rPr>
      </w:pPr>
    </w:p>
    <w:p w:rsidR="00491963" w:rsidRPr="00970B96" w:rsidRDefault="006670F4" w:rsidP="002D352E">
      <w:pPr>
        <w:spacing w:line="0" w:lineRule="atLeast"/>
        <w:ind w:left="709" w:firstLine="709"/>
        <w:jc w:val="both"/>
        <w:rPr>
          <w:rFonts w:cs="Times New Roman"/>
          <w:b/>
          <w:color w:val="002060"/>
          <w:sz w:val="20"/>
          <w:szCs w:val="20"/>
        </w:rPr>
      </w:pPr>
      <w:r>
        <w:rPr>
          <w:rFonts w:cs="Times New Roman"/>
          <w:b/>
          <w:color w:val="002060"/>
          <w:sz w:val="20"/>
          <w:szCs w:val="20"/>
        </w:rPr>
        <w:t xml:space="preserve"> </w:t>
      </w:r>
      <w:r w:rsidR="00491963" w:rsidRPr="00970B96">
        <w:rPr>
          <w:rFonts w:cs="Times New Roman"/>
          <w:b/>
          <w:color w:val="002060"/>
          <w:sz w:val="20"/>
          <w:szCs w:val="20"/>
        </w:rPr>
        <w:t>3)Z Kütüphane kurmak</w:t>
      </w:r>
    </w:p>
    <w:p w:rsidR="00491963" w:rsidRPr="00970B96" w:rsidRDefault="00491963" w:rsidP="002D352E">
      <w:pPr>
        <w:spacing w:line="0" w:lineRule="atLeast"/>
        <w:ind w:left="709" w:firstLine="709"/>
        <w:jc w:val="both"/>
        <w:rPr>
          <w:rFonts w:cs="Times New Roman"/>
          <w:b/>
          <w:color w:val="002060"/>
          <w:sz w:val="20"/>
          <w:szCs w:val="20"/>
        </w:rPr>
      </w:pPr>
      <w:r w:rsidRPr="00970B96">
        <w:rPr>
          <w:rFonts w:cs="Times New Roman"/>
          <w:b/>
          <w:color w:val="002060"/>
          <w:sz w:val="20"/>
          <w:szCs w:val="20"/>
        </w:rPr>
        <w:t xml:space="preserve"> 4)Okulumuza;</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 xml:space="preserve"> Fen bilimleri laboratuvarları</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 xml:space="preserve"> Sosyal bilimler laboratuvarları</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t xml:space="preserve"> </w:t>
      </w:r>
      <w:r w:rsidRPr="00970B96">
        <w:rPr>
          <w:rFonts w:cs="Times New Roman"/>
          <w:b/>
          <w:color w:val="002060"/>
          <w:sz w:val="20"/>
          <w:szCs w:val="20"/>
        </w:rPr>
        <w:t>Yabancı dil laboratuvarı</w:t>
      </w:r>
    </w:p>
    <w:p w:rsidR="00491963" w:rsidRPr="00970B96" w:rsidRDefault="00491963" w:rsidP="002D352E">
      <w:pPr>
        <w:spacing w:line="0" w:lineRule="atLeast"/>
        <w:ind w:left="1418" w:hanging="112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 xml:space="preserve"> Sanat atölyelerini </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 xml:space="preserve"> </w:t>
      </w:r>
      <w:proofErr w:type="gramStart"/>
      <w:r w:rsidRPr="00970B96">
        <w:rPr>
          <w:rFonts w:cs="Times New Roman"/>
          <w:b/>
          <w:color w:val="002060"/>
          <w:sz w:val="20"/>
          <w:szCs w:val="20"/>
        </w:rPr>
        <w:t>kazandırmak</w:t>
      </w:r>
      <w:proofErr w:type="gramEnd"/>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p>
    <w:p w:rsidR="00491963" w:rsidRPr="00970B96" w:rsidRDefault="00491963"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5 )Akıl oyunları odası oluşturmak</w:t>
      </w:r>
    </w:p>
    <w:p w:rsidR="00E756A2" w:rsidRPr="00970B96" w:rsidRDefault="00E756A2" w:rsidP="002D352E">
      <w:pPr>
        <w:spacing w:line="0" w:lineRule="atLeast"/>
        <w:ind w:firstLine="289"/>
        <w:jc w:val="both"/>
        <w:rPr>
          <w:rFonts w:cs="Times New Roman"/>
          <w:b/>
          <w:color w:val="002060"/>
          <w:sz w:val="20"/>
          <w:szCs w:val="20"/>
        </w:rPr>
      </w:pPr>
    </w:p>
    <w:p w:rsidR="00E756A2" w:rsidRPr="00970B96" w:rsidRDefault="006670F4" w:rsidP="002D352E">
      <w:pPr>
        <w:spacing w:line="0" w:lineRule="atLeast"/>
        <w:ind w:left="709" w:firstLine="709"/>
        <w:jc w:val="both"/>
        <w:rPr>
          <w:rFonts w:cs="Times New Roman"/>
          <w:b/>
          <w:color w:val="002060"/>
          <w:sz w:val="20"/>
          <w:szCs w:val="20"/>
        </w:rPr>
      </w:pPr>
      <w:r>
        <w:rPr>
          <w:rFonts w:cs="Times New Roman"/>
          <w:b/>
          <w:color w:val="002060"/>
          <w:sz w:val="20"/>
          <w:szCs w:val="20"/>
        </w:rPr>
        <w:t>6)Tilavet odasını yenilemek</w:t>
      </w:r>
    </w:p>
    <w:p w:rsidR="00A130AA" w:rsidRPr="00970B96" w:rsidRDefault="00A130AA"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p>
    <w:p w:rsidR="0092422D" w:rsidRDefault="00E756A2" w:rsidP="002D352E">
      <w:pPr>
        <w:spacing w:line="0" w:lineRule="atLeast"/>
        <w:ind w:firstLine="289"/>
        <w:jc w:val="both"/>
        <w:rPr>
          <w:rFonts w:cs="Times New Roman"/>
          <w:b/>
          <w:color w:val="002060"/>
          <w:sz w:val="20"/>
          <w:szCs w:val="20"/>
        </w:rPr>
      </w:pPr>
      <w:r w:rsidRPr="00970B96">
        <w:rPr>
          <w:rFonts w:cs="Times New Roman"/>
          <w:b/>
          <w:color w:val="002060"/>
          <w:sz w:val="20"/>
          <w:szCs w:val="20"/>
        </w:rPr>
        <w:t xml:space="preserve">        </w:t>
      </w:r>
      <w:r w:rsidR="006670F4">
        <w:rPr>
          <w:rFonts w:cs="Times New Roman"/>
          <w:b/>
          <w:color w:val="002060"/>
          <w:sz w:val="20"/>
          <w:szCs w:val="20"/>
        </w:rPr>
        <w:tab/>
      </w:r>
      <w:r w:rsidRPr="00970B96">
        <w:rPr>
          <w:rFonts w:cs="Times New Roman"/>
          <w:b/>
          <w:color w:val="002060"/>
          <w:sz w:val="20"/>
          <w:szCs w:val="20"/>
        </w:rPr>
        <w:t xml:space="preserve"> 7</w:t>
      </w:r>
      <w:r w:rsidR="00A130AA" w:rsidRPr="00970B96">
        <w:rPr>
          <w:rFonts w:cs="Times New Roman"/>
          <w:b/>
          <w:color w:val="002060"/>
          <w:sz w:val="20"/>
          <w:szCs w:val="20"/>
        </w:rPr>
        <w:t>)Okul pansiyonunda hizmet kalitesini artırmak</w:t>
      </w:r>
    </w:p>
    <w:p w:rsidR="00864309" w:rsidRDefault="00864309" w:rsidP="002D352E">
      <w:pPr>
        <w:spacing w:line="0" w:lineRule="atLeast"/>
        <w:ind w:firstLine="289"/>
        <w:jc w:val="both"/>
        <w:rPr>
          <w:rFonts w:cs="Times New Roman"/>
          <w:b/>
          <w:color w:val="002060"/>
          <w:sz w:val="20"/>
          <w:szCs w:val="20"/>
        </w:rPr>
      </w:pPr>
    </w:p>
    <w:p w:rsidR="005B7A50" w:rsidRDefault="00864309" w:rsidP="002D352E">
      <w:pPr>
        <w:spacing w:line="0" w:lineRule="atLeast"/>
        <w:ind w:left="709" w:firstLine="709"/>
        <w:jc w:val="both"/>
        <w:rPr>
          <w:rFonts w:cs="Times New Roman"/>
          <w:b/>
          <w:color w:val="002060"/>
          <w:sz w:val="20"/>
          <w:szCs w:val="20"/>
        </w:rPr>
      </w:pPr>
      <w:r>
        <w:rPr>
          <w:rFonts w:cs="Times New Roman"/>
          <w:b/>
          <w:color w:val="002060"/>
          <w:sz w:val="20"/>
          <w:szCs w:val="20"/>
        </w:rPr>
        <w:t xml:space="preserve">8) Çeşitli alanlarda ulusal ölçekte </w:t>
      </w:r>
      <w:r w:rsidR="005B7A50">
        <w:rPr>
          <w:rFonts w:cs="Times New Roman"/>
          <w:b/>
          <w:color w:val="002060"/>
          <w:sz w:val="20"/>
          <w:szCs w:val="20"/>
        </w:rPr>
        <w:t>projeler ve etkinlikler</w:t>
      </w:r>
      <w:r w:rsidR="006670F4">
        <w:rPr>
          <w:rFonts w:cs="Times New Roman"/>
          <w:b/>
          <w:color w:val="002060"/>
          <w:sz w:val="20"/>
          <w:szCs w:val="20"/>
        </w:rPr>
        <w:t>i artırmak</w:t>
      </w:r>
    </w:p>
    <w:p w:rsidR="005B7A50" w:rsidRDefault="005B7A50" w:rsidP="002D352E">
      <w:pPr>
        <w:spacing w:line="0" w:lineRule="atLeast"/>
        <w:ind w:firstLine="289"/>
        <w:jc w:val="both"/>
        <w:rPr>
          <w:rFonts w:cs="Times New Roman"/>
          <w:b/>
          <w:color w:val="002060"/>
          <w:sz w:val="20"/>
          <w:szCs w:val="20"/>
        </w:rPr>
      </w:pPr>
    </w:p>
    <w:p w:rsidR="00A130AA" w:rsidRDefault="005B7A50" w:rsidP="002D352E">
      <w:pPr>
        <w:spacing w:line="0" w:lineRule="atLeast"/>
        <w:ind w:left="709" w:firstLine="709"/>
        <w:jc w:val="both"/>
        <w:rPr>
          <w:rFonts w:cs="Times New Roman"/>
          <w:b/>
          <w:color w:val="002060"/>
          <w:sz w:val="20"/>
          <w:szCs w:val="20"/>
        </w:rPr>
      </w:pPr>
      <w:r>
        <w:rPr>
          <w:rFonts w:cs="Times New Roman"/>
          <w:b/>
          <w:color w:val="002060"/>
          <w:sz w:val="20"/>
          <w:szCs w:val="20"/>
        </w:rPr>
        <w:t>9)Aktif okul olmak</w:t>
      </w:r>
      <w:r w:rsidR="00A130AA" w:rsidRPr="00970B96">
        <w:rPr>
          <w:rFonts w:cs="Times New Roman"/>
          <w:b/>
          <w:color w:val="002060"/>
          <w:sz w:val="20"/>
          <w:szCs w:val="20"/>
        </w:rPr>
        <w:t xml:space="preserve"> </w:t>
      </w:r>
    </w:p>
    <w:p w:rsidR="008A6947" w:rsidRDefault="008A6947" w:rsidP="002D352E">
      <w:pPr>
        <w:spacing w:line="0" w:lineRule="atLeast"/>
        <w:ind w:left="709" w:firstLine="709"/>
        <w:jc w:val="both"/>
        <w:rPr>
          <w:rFonts w:cs="Times New Roman"/>
          <w:b/>
          <w:color w:val="002060"/>
          <w:sz w:val="20"/>
          <w:szCs w:val="20"/>
        </w:rPr>
      </w:pPr>
    </w:p>
    <w:p w:rsidR="008A6947" w:rsidRPr="008A6947" w:rsidRDefault="008A6947" w:rsidP="002D352E">
      <w:pPr>
        <w:spacing w:line="0" w:lineRule="atLeast"/>
        <w:ind w:left="709" w:firstLine="709"/>
        <w:jc w:val="both"/>
        <w:rPr>
          <w:rFonts w:cs="Times New Roman"/>
          <w:b/>
          <w:color w:val="00B050"/>
          <w:sz w:val="20"/>
          <w:szCs w:val="20"/>
        </w:rPr>
      </w:pPr>
      <w:r w:rsidRPr="008A6947">
        <w:rPr>
          <w:rFonts w:cs="Times New Roman"/>
          <w:b/>
          <w:i/>
          <w:color w:val="00B050"/>
          <w:sz w:val="20"/>
          <w:szCs w:val="20"/>
        </w:rPr>
        <w:t>*Bu amaçlara yönelik çalışmalarımız yerel imkânlar kullanılarak yapılmaya başlanmıştır.</w:t>
      </w:r>
    </w:p>
    <w:p w:rsidR="00074DEB" w:rsidRDefault="00074DEB" w:rsidP="002D352E">
      <w:pPr>
        <w:spacing w:line="0" w:lineRule="atLeast"/>
        <w:ind w:firstLine="289"/>
        <w:jc w:val="both"/>
        <w:rPr>
          <w:rFonts w:cs="Times New Roman"/>
          <w:sz w:val="20"/>
          <w:szCs w:val="20"/>
        </w:rPr>
      </w:pPr>
    </w:p>
    <w:p w:rsidR="001C6BC9" w:rsidRPr="002D352E" w:rsidRDefault="001C6BC9" w:rsidP="002D352E">
      <w:pPr>
        <w:pStyle w:val="ListeParagraf"/>
        <w:numPr>
          <w:ilvl w:val="0"/>
          <w:numId w:val="23"/>
        </w:numPr>
        <w:spacing w:line="0" w:lineRule="atLeast"/>
        <w:rPr>
          <w:rFonts w:cs="Times New Roman"/>
          <w:b/>
          <w:color w:val="FF0000"/>
          <w:sz w:val="24"/>
          <w:szCs w:val="24"/>
        </w:rPr>
      </w:pPr>
      <w:r w:rsidRPr="002D352E">
        <w:rPr>
          <w:rFonts w:cs="Times New Roman"/>
          <w:b/>
          <w:color w:val="FF0000"/>
          <w:sz w:val="24"/>
          <w:szCs w:val="24"/>
        </w:rPr>
        <w:t>Aktif ve Lider Okul Olmak</w:t>
      </w:r>
    </w:p>
    <w:p w:rsidR="00074DEB" w:rsidRPr="002D352E" w:rsidRDefault="001C6BC9" w:rsidP="002D352E">
      <w:pPr>
        <w:spacing w:line="0" w:lineRule="atLeast"/>
        <w:ind w:left="1170" w:firstLine="439"/>
        <w:rPr>
          <w:rFonts w:cs="Times New Roman"/>
          <w:b/>
          <w:color w:val="002060"/>
          <w:sz w:val="20"/>
          <w:szCs w:val="20"/>
        </w:rPr>
      </w:pPr>
      <w:r w:rsidRPr="002D352E">
        <w:rPr>
          <w:rFonts w:cs="Times New Roman"/>
          <w:b/>
          <w:color w:val="002060"/>
          <w:sz w:val="20"/>
          <w:szCs w:val="20"/>
        </w:rPr>
        <w:t>Bilimsel, Sosyal, Sportif Çalışmalar, Etkinlikler ve Projelerle ders içerisinde ve ders dışında sürekli aktif olan bir eğitim-öğretim ortamı hazırlamak</w:t>
      </w:r>
      <w:r w:rsidR="00074DEB" w:rsidRPr="002D352E">
        <w:rPr>
          <w:rFonts w:cs="Times New Roman"/>
          <w:b/>
          <w:color w:val="002060"/>
          <w:sz w:val="20"/>
          <w:szCs w:val="20"/>
        </w:rPr>
        <w:t xml:space="preserve"> </w:t>
      </w:r>
    </w:p>
    <w:p w:rsidR="001C6BC9" w:rsidRPr="002D352E" w:rsidRDefault="001C6BC9" w:rsidP="002D352E">
      <w:pPr>
        <w:spacing w:line="0" w:lineRule="atLeast"/>
        <w:ind w:left="900" w:firstLine="709"/>
        <w:jc w:val="both"/>
        <w:rPr>
          <w:rFonts w:cs="Times New Roman"/>
          <w:b/>
          <w:color w:val="002060"/>
          <w:sz w:val="20"/>
          <w:szCs w:val="20"/>
        </w:rPr>
      </w:pPr>
      <w:proofErr w:type="gramStart"/>
      <w:r w:rsidRPr="002D352E">
        <w:rPr>
          <w:rFonts w:cs="Times New Roman"/>
          <w:b/>
          <w:color w:val="002060"/>
          <w:sz w:val="20"/>
          <w:szCs w:val="20"/>
        </w:rPr>
        <w:t>Okulumuzda  çeşitli</w:t>
      </w:r>
      <w:proofErr w:type="gramEnd"/>
      <w:r w:rsidRPr="002D352E">
        <w:rPr>
          <w:rFonts w:cs="Times New Roman"/>
          <w:b/>
          <w:color w:val="002060"/>
          <w:sz w:val="20"/>
          <w:szCs w:val="20"/>
        </w:rPr>
        <w:t xml:space="preserve"> alanlarda ulusal ölçekte projeler ve etkinlikleri artırmak</w:t>
      </w:r>
    </w:p>
    <w:p w:rsidR="001C6BC9" w:rsidRDefault="001C6BC9" w:rsidP="002D352E">
      <w:pPr>
        <w:spacing w:line="0" w:lineRule="atLeast"/>
        <w:ind w:left="1170" w:firstLine="709"/>
        <w:jc w:val="both"/>
        <w:rPr>
          <w:rFonts w:cs="Times New Roman"/>
          <w:b/>
          <w:color w:val="002060"/>
          <w:sz w:val="20"/>
          <w:szCs w:val="20"/>
        </w:rPr>
      </w:pPr>
    </w:p>
    <w:p w:rsidR="001C6BC9" w:rsidRDefault="001C6BC9" w:rsidP="002D352E">
      <w:pPr>
        <w:spacing w:line="0" w:lineRule="atLeast"/>
        <w:ind w:left="709" w:firstLine="709"/>
        <w:jc w:val="both"/>
        <w:rPr>
          <w:rFonts w:cs="Times New Roman"/>
          <w:b/>
          <w:i/>
          <w:color w:val="00B050"/>
          <w:sz w:val="20"/>
          <w:szCs w:val="20"/>
        </w:rPr>
      </w:pPr>
      <w:r w:rsidRPr="008A6947">
        <w:rPr>
          <w:rFonts w:cs="Times New Roman"/>
          <w:b/>
          <w:i/>
          <w:color w:val="00B050"/>
          <w:sz w:val="20"/>
          <w:szCs w:val="20"/>
        </w:rPr>
        <w:t>*Bu amaçlar</w:t>
      </w:r>
      <w:r>
        <w:rPr>
          <w:rFonts w:cs="Times New Roman"/>
          <w:b/>
          <w:i/>
          <w:color w:val="00B050"/>
          <w:sz w:val="20"/>
          <w:szCs w:val="20"/>
        </w:rPr>
        <w:t>a yönelik olarak okulumuzda Seydişehir Kaymakamlığı tarafından onaylı projeler uygulanmaktadır.</w:t>
      </w:r>
      <w:r w:rsidR="002D352E">
        <w:rPr>
          <w:rFonts w:cs="Times New Roman"/>
          <w:b/>
          <w:i/>
          <w:color w:val="00B050"/>
          <w:sz w:val="20"/>
          <w:szCs w:val="20"/>
        </w:rPr>
        <w:t xml:space="preserve"> </w:t>
      </w:r>
    </w:p>
    <w:p w:rsidR="00074DEB" w:rsidRDefault="00074DEB" w:rsidP="002D352E">
      <w:pPr>
        <w:spacing w:line="0" w:lineRule="atLeast"/>
        <w:ind w:firstLine="0"/>
        <w:jc w:val="both"/>
        <w:rPr>
          <w:rFonts w:cs="Times New Roman"/>
          <w:sz w:val="20"/>
          <w:szCs w:val="20"/>
        </w:rPr>
      </w:pPr>
    </w:p>
    <w:p w:rsidR="00491963" w:rsidRPr="009C0E10" w:rsidRDefault="00491963" w:rsidP="002D352E">
      <w:pPr>
        <w:spacing w:line="0" w:lineRule="atLeast"/>
        <w:ind w:firstLine="289"/>
        <w:jc w:val="both"/>
        <w:rPr>
          <w:rFonts w:cs="Times New Roman"/>
          <w:sz w:val="20"/>
          <w:szCs w:val="20"/>
        </w:rPr>
      </w:pPr>
      <w:r w:rsidRPr="009C0E10">
        <w:rPr>
          <w:rFonts w:cs="Times New Roman"/>
          <w:sz w:val="20"/>
          <w:szCs w:val="20"/>
        </w:rPr>
        <w:t xml:space="preserve">       </w:t>
      </w:r>
    </w:p>
    <w:p w:rsidR="00A130AA" w:rsidRPr="002D352E" w:rsidRDefault="00074DEB" w:rsidP="002D352E">
      <w:pPr>
        <w:pStyle w:val="ListeParagraf"/>
        <w:numPr>
          <w:ilvl w:val="0"/>
          <w:numId w:val="23"/>
        </w:numPr>
        <w:spacing w:line="0" w:lineRule="atLeast"/>
        <w:jc w:val="both"/>
        <w:rPr>
          <w:rFonts w:cs="Times New Roman"/>
          <w:b/>
          <w:color w:val="FF0000"/>
          <w:sz w:val="24"/>
          <w:szCs w:val="24"/>
        </w:rPr>
      </w:pPr>
      <w:r w:rsidRPr="002D352E">
        <w:rPr>
          <w:rFonts w:cs="Times New Roman"/>
          <w:b/>
          <w:color w:val="FF0000"/>
          <w:sz w:val="24"/>
          <w:szCs w:val="24"/>
        </w:rPr>
        <w:t>Okulumuza Fen ve Sosyal Bilimler Programı uygulayan Anadolu İmam Hatip Lisesi Özelliği K</w:t>
      </w:r>
      <w:r w:rsidR="00491963" w:rsidRPr="002D352E">
        <w:rPr>
          <w:rFonts w:cs="Times New Roman"/>
          <w:b/>
          <w:color w:val="FF0000"/>
          <w:sz w:val="24"/>
          <w:szCs w:val="24"/>
        </w:rPr>
        <w:t>azandırmak</w:t>
      </w:r>
      <w:r w:rsidR="00B37870" w:rsidRPr="002D352E">
        <w:rPr>
          <w:rFonts w:cs="Times New Roman"/>
          <w:b/>
          <w:color w:val="FF0000"/>
          <w:sz w:val="24"/>
          <w:szCs w:val="24"/>
        </w:rPr>
        <w:t xml:space="preserve"> </w:t>
      </w:r>
      <w:r w:rsidR="00491963" w:rsidRPr="002D352E">
        <w:rPr>
          <w:b/>
          <w:iCs/>
          <w:color w:val="C00000"/>
          <w:sz w:val="20"/>
          <w:szCs w:val="20"/>
        </w:rPr>
        <w:t xml:space="preserve">       </w:t>
      </w:r>
      <w:r w:rsidR="00491963" w:rsidRPr="002D352E">
        <w:rPr>
          <w:rFonts w:cs="Times New Roman"/>
          <w:b/>
          <w:sz w:val="20"/>
          <w:szCs w:val="20"/>
        </w:rPr>
        <w:t xml:space="preserve">   </w:t>
      </w:r>
    </w:p>
    <w:p w:rsidR="00491963" w:rsidRPr="00970B96" w:rsidRDefault="00A130AA" w:rsidP="002D352E">
      <w:pPr>
        <w:spacing w:line="0" w:lineRule="atLeast"/>
        <w:ind w:left="709" w:firstLine="709"/>
        <w:jc w:val="both"/>
        <w:rPr>
          <w:rFonts w:cs="Times New Roman"/>
          <w:b/>
          <w:color w:val="002060"/>
          <w:sz w:val="20"/>
          <w:szCs w:val="20"/>
        </w:rPr>
      </w:pPr>
      <w:r w:rsidRPr="00970B96">
        <w:rPr>
          <w:rFonts w:cs="Times New Roman"/>
          <w:b/>
          <w:color w:val="002060"/>
          <w:sz w:val="20"/>
          <w:szCs w:val="20"/>
        </w:rPr>
        <w:t xml:space="preserve">  </w:t>
      </w:r>
      <w:r w:rsidR="00491963" w:rsidRPr="00970B96">
        <w:rPr>
          <w:rFonts w:cs="Times New Roman"/>
          <w:b/>
          <w:color w:val="002060"/>
          <w:sz w:val="20"/>
          <w:szCs w:val="20"/>
        </w:rPr>
        <w:t>Bu amaca yönelik;</w:t>
      </w:r>
    </w:p>
    <w:p w:rsidR="00491963" w:rsidRPr="00970B96" w:rsidRDefault="00491963" w:rsidP="002D352E">
      <w:pPr>
        <w:spacing w:line="0" w:lineRule="atLeast"/>
        <w:jc w:val="both"/>
        <w:rPr>
          <w:rFonts w:cs="Times New Roman"/>
          <w:b/>
          <w:color w:val="002060"/>
          <w:sz w:val="20"/>
          <w:szCs w:val="20"/>
        </w:rPr>
      </w:pPr>
      <w:r w:rsidRPr="00970B96">
        <w:rPr>
          <w:rFonts w:cs="Times New Roman"/>
          <w:b/>
          <w:color w:val="002060"/>
          <w:sz w:val="20"/>
          <w:szCs w:val="20"/>
        </w:rPr>
        <w:t xml:space="preserve">          </w:t>
      </w:r>
      <w:r w:rsidR="008A6947">
        <w:rPr>
          <w:rFonts w:cs="Times New Roman"/>
          <w:b/>
          <w:color w:val="002060"/>
          <w:sz w:val="20"/>
          <w:szCs w:val="20"/>
        </w:rPr>
        <w:tab/>
        <w:t xml:space="preserve"> </w:t>
      </w:r>
      <w:r w:rsidRPr="00970B96">
        <w:rPr>
          <w:rFonts w:cs="Times New Roman"/>
          <w:b/>
          <w:color w:val="002060"/>
          <w:sz w:val="20"/>
          <w:szCs w:val="20"/>
        </w:rPr>
        <w:t>1)Gerekli başvuru</w:t>
      </w:r>
      <w:r w:rsidR="00A130AA" w:rsidRPr="00970B96">
        <w:rPr>
          <w:rFonts w:cs="Times New Roman"/>
          <w:b/>
          <w:color w:val="002060"/>
          <w:sz w:val="20"/>
          <w:szCs w:val="20"/>
        </w:rPr>
        <w:t>ları</w:t>
      </w:r>
      <w:r w:rsidRPr="00970B96">
        <w:rPr>
          <w:rFonts w:cs="Times New Roman"/>
          <w:b/>
          <w:color w:val="002060"/>
          <w:sz w:val="20"/>
          <w:szCs w:val="20"/>
        </w:rPr>
        <w:t xml:space="preserve"> yapmak ve izinleri almak</w:t>
      </w:r>
    </w:p>
    <w:p w:rsidR="00491963" w:rsidRPr="00970B96" w:rsidRDefault="00491963" w:rsidP="002D352E">
      <w:pPr>
        <w:spacing w:line="0" w:lineRule="atLeast"/>
        <w:jc w:val="both"/>
        <w:rPr>
          <w:rFonts w:cs="Times New Roman"/>
          <w:b/>
          <w:color w:val="002060"/>
          <w:sz w:val="20"/>
          <w:szCs w:val="20"/>
        </w:rPr>
      </w:pPr>
      <w:r w:rsidRPr="00970B96">
        <w:rPr>
          <w:rFonts w:cs="Times New Roman"/>
          <w:b/>
          <w:color w:val="002060"/>
          <w:sz w:val="20"/>
          <w:szCs w:val="20"/>
        </w:rPr>
        <w:t xml:space="preserve">        </w:t>
      </w:r>
      <w:r w:rsidR="008A6947">
        <w:rPr>
          <w:rFonts w:cs="Times New Roman"/>
          <w:b/>
          <w:color w:val="002060"/>
          <w:sz w:val="20"/>
          <w:szCs w:val="20"/>
        </w:rPr>
        <w:tab/>
        <w:t xml:space="preserve"> </w:t>
      </w:r>
      <w:r w:rsidRPr="00970B96">
        <w:rPr>
          <w:rFonts w:cs="Times New Roman"/>
          <w:b/>
          <w:color w:val="002060"/>
          <w:sz w:val="20"/>
          <w:szCs w:val="20"/>
        </w:rPr>
        <w:t>2)Okulun alt yapısını hazırlamak</w:t>
      </w:r>
    </w:p>
    <w:p w:rsidR="00A130AA" w:rsidRPr="00970B96" w:rsidRDefault="00A130AA" w:rsidP="002D352E">
      <w:pPr>
        <w:spacing w:line="0" w:lineRule="atLeast"/>
        <w:jc w:val="both"/>
        <w:rPr>
          <w:rFonts w:cs="Times New Roman"/>
          <w:b/>
          <w:color w:val="002060"/>
          <w:sz w:val="20"/>
          <w:szCs w:val="20"/>
        </w:rPr>
      </w:pPr>
      <w:r w:rsidRPr="00970B96">
        <w:rPr>
          <w:rFonts w:cs="Times New Roman"/>
          <w:b/>
          <w:color w:val="002060"/>
          <w:sz w:val="20"/>
          <w:szCs w:val="20"/>
        </w:rPr>
        <w:t xml:space="preserve">          </w:t>
      </w:r>
      <w:r w:rsidR="008A6947">
        <w:rPr>
          <w:rFonts w:cs="Times New Roman"/>
          <w:b/>
          <w:color w:val="002060"/>
          <w:sz w:val="20"/>
          <w:szCs w:val="20"/>
        </w:rPr>
        <w:tab/>
        <w:t xml:space="preserve"> </w:t>
      </w:r>
      <w:r w:rsidRPr="00970B96">
        <w:rPr>
          <w:rFonts w:cs="Times New Roman"/>
          <w:b/>
          <w:color w:val="002060"/>
          <w:sz w:val="20"/>
          <w:szCs w:val="20"/>
        </w:rPr>
        <w:t>3)Amaca yönelik personel kadrosu oluşturmak</w:t>
      </w:r>
    </w:p>
    <w:p w:rsidR="003A095F" w:rsidRDefault="00A130AA" w:rsidP="002D352E">
      <w:pPr>
        <w:spacing w:line="0" w:lineRule="atLeast"/>
        <w:jc w:val="both"/>
        <w:rPr>
          <w:rFonts w:cs="Times New Roman"/>
          <w:b/>
          <w:color w:val="002060"/>
          <w:sz w:val="20"/>
          <w:szCs w:val="20"/>
        </w:rPr>
      </w:pPr>
      <w:r w:rsidRPr="00970B96">
        <w:rPr>
          <w:rFonts w:cs="Times New Roman"/>
          <w:b/>
          <w:color w:val="002060"/>
          <w:sz w:val="20"/>
          <w:szCs w:val="20"/>
        </w:rPr>
        <w:t xml:space="preserve">         </w:t>
      </w:r>
      <w:r w:rsidR="008A6947">
        <w:rPr>
          <w:rFonts w:cs="Times New Roman"/>
          <w:b/>
          <w:color w:val="002060"/>
          <w:sz w:val="20"/>
          <w:szCs w:val="20"/>
        </w:rPr>
        <w:tab/>
      </w:r>
      <w:r w:rsidRPr="00970B96">
        <w:rPr>
          <w:rFonts w:cs="Times New Roman"/>
          <w:b/>
          <w:color w:val="002060"/>
          <w:sz w:val="20"/>
          <w:szCs w:val="20"/>
        </w:rPr>
        <w:t xml:space="preserve"> 4)Personele ve yardımcı personele okul gelişimi hedeflerine yönelik eğitimler vermek</w:t>
      </w:r>
    </w:p>
    <w:p w:rsidR="002D352E" w:rsidRPr="00970B96" w:rsidRDefault="002D352E" w:rsidP="002D352E">
      <w:pPr>
        <w:spacing w:line="0" w:lineRule="atLeast"/>
        <w:jc w:val="both"/>
        <w:rPr>
          <w:rFonts w:cs="Times New Roman"/>
          <w:b/>
          <w:color w:val="002060"/>
          <w:sz w:val="20"/>
          <w:szCs w:val="20"/>
        </w:rPr>
      </w:pPr>
    </w:p>
    <w:p w:rsidR="00ED4534" w:rsidRPr="002D352E" w:rsidRDefault="008A6947" w:rsidP="002D352E">
      <w:pPr>
        <w:pStyle w:val="ListeParagraf"/>
        <w:numPr>
          <w:ilvl w:val="0"/>
          <w:numId w:val="23"/>
        </w:numPr>
        <w:spacing w:line="0" w:lineRule="atLeast"/>
        <w:jc w:val="both"/>
        <w:rPr>
          <w:rFonts w:cs="Times New Roman"/>
          <w:b/>
          <w:color w:val="FF0000"/>
          <w:sz w:val="24"/>
          <w:szCs w:val="24"/>
        </w:rPr>
      </w:pPr>
      <w:r w:rsidRPr="002D352E">
        <w:rPr>
          <w:rFonts w:cs="Times New Roman"/>
          <w:b/>
          <w:color w:val="FF0000"/>
          <w:sz w:val="24"/>
          <w:szCs w:val="24"/>
        </w:rPr>
        <w:t>Eğitimde İş Birliği Protokollerini</w:t>
      </w:r>
      <w:r w:rsidR="00074DEB" w:rsidRPr="002D352E">
        <w:rPr>
          <w:rFonts w:cs="Times New Roman"/>
          <w:b/>
          <w:color w:val="FF0000"/>
          <w:sz w:val="24"/>
          <w:szCs w:val="24"/>
        </w:rPr>
        <w:t xml:space="preserve"> Hayata G</w:t>
      </w:r>
      <w:r w:rsidR="0077282E" w:rsidRPr="002D352E">
        <w:rPr>
          <w:rFonts w:cs="Times New Roman"/>
          <w:b/>
          <w:color w:val="FF0000"/>
          <w:sz w:val="24"/>
          <w:szCs w:val="24"/>
        </w:rPr>
        <w:t>eçirmek</w:t>
      </w:r>
      <w:r w:rsidR="00D32680" w:rsidRPr="002D352E">
        <w:rPr>
          <w:rFonts w:cs="Times New Roman"/>
          <w:b/>
          <w:color w:val="FF0000"/>
          <w:sz w:val="24"/>
          <w:szCs w:val="24"/>
        </w:rPr>
        <w:t xml:space="preserve"> </w:t>
      </w:r>
    </w:p>
    <w:p w:rsidR="008A6947" w:rsidRDefault="008A6947" w:rsidP="002D352E">
      <w:pPr>
        <w:pStyle w:val="ListeParagraf"/>
        <w:spacing w:line="0" w:lineRule="atLeast"/>
        <w:ind w:left="1440" w:firstLine="0"/>
        <w:jc w:val="both"/>
        <w:rPr>
          <w:rFonts w:cs="Times New Roman"/>
          <w:b/>
          <w:color w:val="002060"/>
          <w:sz w:val="20"/>
          <w:szCs w:val="20"/>
        </w:rPr>
      </w:pPr>
    </w:p>
    <w:p w:rsidR="008A6947" w:rsidRPr="008A6947" w:rsidRDefault="008A6947" w:rsidP="002D352E">
      <w:pPr>
        <w:pStyle w:val="ListeParagraf"/>
        <w:spacing w:line="0" w:lineRule="atLeast"/>
        <w:ind w:left="1440" w:firstLine="0"/>
        <w:jc w:val="both"/>
        <w:rPr>
          <w:rFonts w:cs="Times New Roman"/>
          <w:b/>
          <w:color w:val="002060"/>
          <w:sz w:val="20"/>
          <w:szCs w:val="20"/>
        </w:rPr>
      </w:pPr>
      <w:r>
        <w:rPr>
          <w:rFonts w:cs="Times New Roman"/>
          <w:b/>
          <w:color w:val="002060"/>
          <w:sz w:val="20"/>
          <w:szCs w:val="20"/>
        </w:rPr>
        <w:t>1) Üniversitelerle iş birliği</w:t>
      </w:r>
    </w:p>
    <w:p w:rsidR="008A6947" w:rsidRDefault="008A6947" w:rsidP="002D352E">
      <w:pPr>
        <w:pStyle w:val="ListeParagraf"/>
        <w:spacing w:line="0" w:lineRule="atLeast"/>
        <w:ind w:left="1440" w:firstLine="0"/>
        <w:jc w:val="both"/>
        <w:rPr>
          <w:rFonts w:cs="Times New Roman"/>
          <w:b/>
          <w:color w:val="002060"/>
          <w:sz w:val="20"/>
          <w:szCs w:val="20"/>
        </w:rPr>
      </w:pPr>
      <w:r>
        <w:rPr>
          <w:rFonts w:cs="Times New Roman"/>
          <w:b/>
          <w:color w:val="002060"/>
          <w:sz w:val="20"/>
          <w:szCs w:val="20"/>
        </w:rPr>
        <w:t>2) Müftülük ile iş birliği</w:t>
      </w:r>
    </w:p>
    <w:p w:rsidR="008A6947" w:rsidRDefault="008A6947" w:rsidP="002D352E">
      <w:pPr>
        <w:pStyle w:val="ListeParagraf"/>
        <w:spacing w:line="0" w:lineRule="atLeast"/>
        <w:ind w:left="1440" w:firstLine="0"/>
        <w:jc w:val="both"/>
        <w:rPr>
          <w:rFonts w:cs="Times New Roman"/>
          <w:b/>
          <w:color w:val="002060"/>
          <w:sz w:val="20"/>
          <w:szCs w:val="20"/>
        </w:rPr>
      </w:pPr>
      <w:r>
        <w:rPr>
          <w:rFonts w:cs="Times New Roman"/>
          <w:b/>
          <w:color w:val="002060"/>
          <w:sz w:val="20"/>
          <w:szCs w:val="20"/>
        </w:rPr>
        <w:t>3) Belediyelerle iş birliği</w:t>
      </w:r>
    </w:p>
    <w:p w:rsidR="008A6947" w:rsidRPr="008A6947" w:rsidRDefault="008A6947" w:rsidP="002D352E">
      <w:pPr>
        <w:pStyle w:val="ListeParagraf"/>
        <w:spacing w:line="0" w:lineRule="atLeast"/>
        <w:ind w:left="1440" w:firstLine="0"/>
        <w:jc w:val="both"/>
        <w:rPr>
          <w:rFonts w:cs="Times New Roman"/>
          <w:b/>
          <w:color w:val="002060"/>
          <w:sz w:val="20"/>
          <w:szCs w:val="20"/>
        </w:rPr>
      </w:pPr>
      <w:r>
        <w:rPr>
          <w:rFonts w:cs="Times New Roman"/>
          <w:b/>
          <w:color w:val="002060"/>
          <w:sz w:val="20"/>
          <w:szCs w:val="20"/>
        </w:rPr>
        <w:t>4) Hayırsever ve Yardım Kuruluşları ile iş birliği</w:t>
      </w:r>
    </w:p>
    <w:p w:rsidR="002D352E" w:rsidRDefault="002D352E" w:rsidP="002D352E">
      <w:pPr>
        <w:spacing w:line="0" w:lineRule="atLeast"/>
        <w:ind w:left="709" w:firstLine="709"/>
        <w:jc w:val="both"/>
        <w:rPr>
          <w:rFonts w:cs="Times New Roman"/>
          <w:b/>
          <w:i/>
          <w:color w:val="00B050"/>
          <w:sz w:val="20"/>
          <w:szCs w:val="20"/>
        </w:rPr>
      </w:pPr>
    </w:p>
    <w:p w:rsidR="008A6947" w:rsidRDefault="008A6947" w:rsidP="002D352E">
      <w:pPr>
        <w:spacing w:line="0" w:lineRule="atLeast"/>
        <w:ind w:left="709" w:firstLine="709"/>
        <w:jc w:val="both"/>
        <w:rPr>
          <w:rFonts w:cs="Times New Roman"/>
          <w:b/>
          <w:i/>
          <w:color w:val="00B050"/>
          <w:sz w:val="20"/>
          <w:szCs w:val="20"/>
        </w:rPr>
      </w:pPr>
      <w:r w:rsidRPr="008A6947">
        <w:rPr>
          <w:rFonts w:cs="Times New Roman"/>
          <w:b/>
          <w:i/>
          <w:color w:val="00B050"/>
          <w:sz w:val="20"/>
          <w:szCs w:val="20"/>
        </w:rPr>
        <w:t>*Bu amaçlara</w:t>
      </w:r>
      <w:r>
        <w:rPr>
          <w:rFonts w:cs="Times New Roman"/>
          <w:b/>
          <w:i/>
          <w:color w:val="00B050"/>
          <w:sz w:val="20"/>
          <w:szCs w:val="20"/>
        </w:rPr>
        <w:t xml:space="preserve"> yönelik olarak Necmettin Erbakan Üniversitesi Ahmet Cengiz Mühendislik Fakültesi ile okulumuz arasında “Sosyal ve Bilimsel İş Birliği Protokolü,</w:t>
      </w:r>
    </w:p>
    <w:p w:rsidR="008A6947" w:rsidRDefault="008A6947" w:rsidP="002D352E">
      <w:pPr>
        <w:spacing w:line="0" w:lineRule="atLeast"/>
        <w:ind w:left="709" w:firstLine="709"/>
        <w:jc w:val="both"/>
        <w:rPr>
          <w:rFonts w:cs="Times New Roman"/>
          <w:b/>
          <w:i/>
          <w:color w:val="00B050"/>
          <w:sz w:val="20"/>
          <w:szCs w:val="20"/>
        </w:rPr>
      </w:pPr>
      <w:r>
        <w:rPr>
          <w:rFonts w:cs="Times New Roman"/>
          <w:b/>
          <w:i/>
          <w:color w:val="00B050"/>
          <w:sz w:val="20"/>
          <w:szCs w:val="20"/>
        </w:rPr>
        <w:t>Seydişehir Müftülüğü ile “Mesleki Eğitimde Teori-Uygulama Birlikteliği Protokolü,</w:t>
      </w:r>
    </w:p>
    <w:p w:rsidR="008A6947" w:rsidRDefault="008A6947" w:rsidP="00074DEB">
      <w:pPr>
        <w:spacing w:line="0" w:lineRule="atLeast"/>
        <w:ind w:left="709" w:firstLine="709"/>
        <w:jc w:val="both"/>
        <w:rPr>
          <w:rFonts w:cs="Times New Roman"/>
          <w:b/>
          <w:i/>
          <w:color w:val="00B050"/>
          <w:sz w:val="20"/>
          <w:szCs w:val="20"/>
        </w:rPr>
      </w:pPr>
      <w:r>
        <w:rPr>
          <w:rFonts w:cs="Times New Roman"/>
          <w:b/>
          <w:i/>
          <w:color w:val="00B050"/>
          <w:sz w:val="20"/>
          <w:szCs w:val="20"/>
        </w:rPr>
        <w:t xml:space="preserve">İmzalanmış olup ayrıca “Seydişehir Din Öğretimi Derneği” tarafından </w:t>
      </w:r>
      <w:r w:rsidR="00363FCA">
        <w:rPr>
          <w:rFonts w:cs="Times New Roman"/>
          <w:b/>
          <w:i/>
          <w:color w:val="00B050"/>
          <w:sz w:val="20"/>
          <w:szCs w:val="20"/>
        </w:rPr>
        <w:t>okulumuz ve öğrencileri maddi ve manevi olarak destekleyen bir sivil toplum kuruluşudur.</w:t>
      </w:r>
    </w:p>
    <w:p w:rsidR="008A6947" w:rsidRPr="008A6947" w:rsidRDefault="008A6947" w:rsidP="00074DEB">
      <w:pPr>
        <w:spacing w:line="0" w:lineRule="atLeast"/>
        <w:ind w:left="709" w:firstLine="709"/>
        <w:jc w:val="both"/>
        <w:rPr>
          <w:rFonts w:cs="Times New Roman"/>
          <w:b/>
          <w:color w:val="00B050"/>
          <w:sz w:val="20"/>
          <w:szCs w:val="20"/>
        </w:rPr>
      </w:pPr>
    </w:p>
    <w:p w:rsidR="008A6947" w:rsidRPr="00A130AA" w:rsidRDefault="008A6947" w:rsidP="00074DEB">
      <w:pPr>
        <w:pStyle w:val="ListeParagraf"/>
        <w:spacing w:after="120" w:line="264" w:lineRule="auto"/>
        <w:ind w:left="1440" w:firstLine="0"/>
        <w:jc w:val="both"/>
        <w:rPr>
          <w:rFonts w:cs="Times New Roman"/>
          <w:b/>
          <w:color w:val="FF0000"/>
          <w:sz w:val="24"/>
          <w:szCs w:val="24"/>
        </w:rPr>
      </w:pPr>
    </w:p>
    <w:p w:rsidR="003A095F" w:rsidRDefault="003A095F" w:rsidP="00074DEB">
      <w:pPr>
        <w:jc w:val="both"/>
        <w:rPr>
          <w:sz w:val="20"/>
          <w:szCs w:val="20"/>
        </w:rPr>
      </w:pPr>
    </w:p>
    <w:p w:rsidR="003A095F" w:rsidRDefault="003A095F" w:rsidP="00074DEB">
      <w:pPr>
        <w:jc w:val="both"/>
        <w:rPr>
          <w:sz w:val="20"/>
          <w:szCs w:val="20"/>
        </w:rPr>
      </w:pPr>
    </w:p>
    <w:p w:rsidR="00202800" w:rsidRDefault="00202800" w:rsidP="003F3B51">
      <w:pPr>
        <w:ind w:firstLine="0"/>
        <w:rPr>
          <w:b/>
          <w:color w:val="C00000"/>
          <w:sz w:val="20"/>
          <w:szCs w:val="20"/>
        </w:rPr>
      </w:pPr>
    </w:p>
    <w:p w:rsidR="00202800" w:rsidRDefault="006A003E">
      <w:pPr>
        <w:rPr>
          <w:b/>
          <w:color w:val="C00000"/>
          <w:sz w:val="20"/>
          <w:szCs w:val="20"/>
        </w:rPr>
      </w:pPr>
      <w:r w:rsidRPr="00484FBA">
        <w:rPr>
          <w:rFonts w:ascii="Century Gothic" w:eastAsia="+mn-ea" w:hAnsi="Century Gothic" w:cs="+mn-cs"/>
          <w:noProof/>
          <w:color w:val="000000"/>
          <w:kern w:val="24"/>
          <w:szCs w:val="19"/>
        </w:rPr>
        <mc:AlternateContent>
          <mc:Choice Requires="wps">
            <w:drawing>
              <wp:anchor distT="0" distB="0" distL="114300" distR="114300" simplePos="0" relativeHeight="251682816" behindDoc="0" locked="0" layoutInCell="1" allowOverlap="1" wp14:anchorId="3043A306" wp14:editId="2DD1D740">
                <wp:simplePos x="0" y="0"/>
                <wp:positionH relativeFrom="margin">
                  <wp:align>right</wp:align>
                </wp:positionH>
                <wp:positionV relativeFrom="margin">
                  <wp:posOffset>433070</wp:posOffset>
                </wp:positionV>
                <wp:extent cx="2324100" cy="8763000"/>
                <wp:effectExtent l="0" t="0" r="19050" b="19050"/>
                <wp:wrapSquare wrapText="bothSides"/>
                <wp:docPr id="463" name="Kenar Çubuğu"/>
                <wp:cNvGraphicFramePr/>
                <a:graphic xmlns:a="http://schemas.openxmlformats.org/drawingml/2006/main">
                  <a:graphicData uri="http://schemas.microsoft.com/office/word/2010/wordprocessingShape">
                    <wps:wsp>
                      <wps:cNvSpPr/>
                      <wps:spPr>
                        <a:xfrm>
                          <a:off x="0" y="0"/>
                          <a:ext cx="2324100" cy="8763000"/>
                        </a:xfrm>
                        <a:prstGeom prst="rect">
                          <a:avLst/>
                        </a:prstGeom>
                        <a:solidFill>
                          <a:sysClr val="window" lastClr="FFFFFF">
                            <a:lumMod val="95000"/>
                            <a:alpha val="70000"/>
                          </a:sysClr>
                        </a:solidFill>
                        <a:ln w="6350" cap="flat" cmpd="sng" algn="ctr">
                          <a:solidFill>
                            <a:srgbClr val="93A299">
                              <a:lumMod val="75000"/>
                            </a:srgbClr>
                          </a:solidFill>
                          <a:prstDash val="solid"/>
                        </a:ln>
                        <a:effectLst/>
                      </wps:spPr>
                      <wps:txbx>
                        <w:txbxContent>
                          <w:p w:rsidR="00074DEB" w:rsidRDefault="00074DEB" w:rsidP="00484FBA">
                            <w:pPr>
                              <w:spacing w:line="0" w:lineRule="atLeast"/>
                              <w:ind w:left="272" w:right="346" w:firstLine="0"/>
                              <w:rPr>
                                <w:rFonts w:cs="Times New Roman"/>
                                <w:b/>
                                <w:color w:val="C00000"/>
                                <w:sz w:val="22"/>
                                <w:lang w:eastAsia="en-US"/>
                              </w:rPr>
                            </w:pPr>
                          </w:p>
                          <w:p w:rsidR="00074DEB" w:rsidRDefault="00074DEB" w:rsidP="00484FBA">
                            <w:pPr>
                              <w:spacing w:line="0" w:lineRule="atLeast"/>
                              <w:ind w:left="272" w:right="346" w:firstLine="0"/>
                              <w:rPr>
                                <w:rFonts w:cs="Times New Roman"/>
                                <w:b/>
                                <w:color w:val="C00000"/>
                                <w:sz w:val="22"/>
                                <w:lang w:eastAsia="en-US"/>
                              </w:rPr>
                            </w:pPr>
                          </w:p>
                          <w:p w:rsidR="00074DEB" w:rsidRPr="009B6716" w:rsidRDefault="00074DEB" w:rsidP="009B6716">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p>
                          <w:p w:rsidR="00074DEB" w:rsidRPr="00606931" w:rsidRDefault="00074DEB" w:rsidP="00606931">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color w:val="0000FF"/>
                              </w:rPr>
                              <w:drawing>
                                <wp:inline distT="0" distB="0" distL="0" distR="0" wp14:anchorId="028A58BB" wp14:editId="7173CF06">
                                  <wp:extent cx="1951990" cy="1951990"/>
                                  <wp:effectExtent l="0" t="0" r="0" b="0"/>
                                  <wp:docPr id="452" name="irc_mi" descr="İlgili resi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1990" cy="1951990"/>
                                          </a:xfrm>
                                          <a:prstGeom prst="rect">
                                            <a:avLst/>
                                          </a:prstGeom>
                                          <a:noFill/>
                                          <a:ln>
                                            <a:noFill/>
                                          </a:ln>
                                        </pic:spPr>
                                      </pic:pic>
                                    </a:graphicData>
                                  </a:graphic>
                                </wp:inline>
                              </w:drawing>
                            </w:r>
                          </w:p>
                          <w:p w:rsidR="00074DEB" w:rsidRPr="00CF3D4B" w:rsidRDefault="00074DEB" w:rsidP="00CF3D4B">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p>
                          <w:p w:rsidR="00074DEB" w:rsidRPr="00606931" w:rsidRDefault="00074DEB" w:rsidP="00606931">
                            <w:pPr>
                              <w:ind w:firstLine="0"/>
                              <w:rPr>
                                <w:rFonts w:ascii="Times New Roman" w:hAnsi="Times New Roman" w:cs="Times New Roman"/>
                                <w:b/>
                                <w:color w:val="C00000"/>
                                <w:sz w:val="24"/>
                                <w:szCs w:val="24"/>
                              </w:rPr>
                            </w:pPr>
                            <w:r w:rsidRPr="00606931">
                              <w:rPr>
                                <w:rFonts w:ascii="Times New Roman" w:hAnsi="Times New Roman" w:cs="Times New Roman"/>
                                <w:b/>
                                <w:sz w:val="24"/>
                                <w:szCs w:val="24"/>
                              </w:rPr>
                              <w:t xml:space="preserve">    </w:t>
                            </w:r>
                            <w:r w:rsidRPr="00606931">
                              <w:rPr>
                                <w:rFonts w:ascii="Times New Roman" w:hAnsi="Times New Roman" w:cs="Times New Roman"/>
                                <w:b/>
                                <w:color w:val="C00000"/>
                                <w:sz w:val="24"/>
                                <w:szCs w:val="24"/>
                              </w:rPr>
                              <w:t>6-</w:t>
                            </w:r>
                            <w:r w:rsidRPr="00606931">
                              <w:rPr>
                                <w:rFonts w:cs="Times New Roman"/>
                                <w:b/>
                                <w:color w:val="C00000"/>
                                <w:sz w:val="24"/>
                                <w:szCs w:val="24"/>
                              </w:rPr>
                              <w:t>DAYANAK</w:t>
                            </w:r>
                          </w:p>
                          <w:p w:rsidR="00074DEB" w:rsidRDefault="00074DEB" w:rsidP="00484FBA">
                            <w:pPr>
                              <w:pStyle w:val="ListeParagraf"/>
                              <w:ind w:left="0"/>
                              <w:rPr>
                                <w:rFonts w:ascii="Times New Roman" w:hAnsi="Times New Roman" w:cs="Times New Roman"/>
                                <w:b/>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 xml:space="preserve">1739 sayılı </w:t>
                            </w:r>
                            <w:r w:rsidRPr="00484FBA">
                              <w:rPr>
                                <w:rFonts w:ascii="Times New Roman" w:hAnsi="Times New Roman" w:cs="Times New Roman"/>
                                <w:color w:val="002060"/>
                                <w:sz w:val="24"/>
                                <w:szCs w:val="24"/>
                              </w:rPr>
                              <w:t>Milli Eğitim Temel Kanunu</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3308 sayılı Mesleki Eğitim Kanunu</w:t>
                            </w:r>
                          </w:p>
                          <w:p w:rsidR="00074DEB" w:rsidRPr="007E4598" w:rsidRDefault="00074DEB" w:rsidP="007E4598">
                            <w:pPr>
                              <w:ind w:firstLine="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sidRPr="00484FBA">
                              <w:rPr>
                                <w:rFonts w:ascii="Times New Roman" w:hAnsi="Times New Roman" w:cs="Times New Roman"/>
                                <w:color w:val="002060"/>
                                <w:sz w:val="24"/>
                                <w:szCs w:val="24"/>
                              </w:rPr>
                              <w:t>3294 Sayılı Sosyal Yardımlaşma Ve Dayanışmayı Teşvik Kanunu</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 xml:space="preserve">Ortaöğretim Kurumları </w:t>
                            </w:r>
                            <w:r w:rsidRPr="00484FBA">
                              <w:rPr>
                                <w:rFonts w:ascii="Times New Roman" w:hAnsi="Times New Roman" w:cs="Times New Roman"/>
                                <w:color w:val="002060"/>
                                <w:sz w:val="24"/>
                                <w:szCs w:val="24"/>
                              </w:rPr>
                              <w:t>Yönetmeliği</w:t>
                            </w:r>
                          </w:p>
                          <w:p w:rsidR="00074DEB"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Default="00074DEB" w:rsidP="00606931">
                            <w:pPr>
                              <w:pStyle w:val="ListeParagraf"/>
                              <w:numPr>
                                <w:ilvl w:val="0"/>
                                <w:numId w:val="12"/>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Özel Program ve Proje Uygulayan Eğitim Kurumları Yönetmeliği</w:t>
                            </w:r>
                          </w:p>
                          <w:p w:rsidR="00074DEB"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Default="00074DEB" w:rsidP="00EF626C">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Eğitim Kurumları Sosyal Etkinlikler Yönetmeliği</w:t>
                            </w:r>
                          </w:p>
                          <w:p w:rsidR="00074DEB" w:rsidRDefault="00074DEB" w:rsidP="00EF626C">
                            <w:pPr>
                              <w:pStyle w:val="ListeParagraf"/>
                              <w:ind w:left="372" w:firstLine="0"/>
                              <w:rPr>
                                <w:rFonts w:ascii="Times New Roman" w:hAnsi="Times New Roman" w:cs="Times New Roman"/>
                                <w:color w:val="002060"/>
                                <w:sz w:val="24"/>
                                <w:szCs w:val="24"/>
                              </w:rPr>
                            </w:pPr>
                          </w:p>
                          <w:p w:rsidR="00074DEB" w:rsidRPr="00EF626C" w:rsidRDefault="00074DEB" w:rsidP="00EF626C">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2023 Vizyon Belgesi</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C00000"/>
                                <w:sz w:val="24"/>
                                <w:szCs w:val="24"/>
                              </w:rPr>
                              <w:t xml:space="preserve"> </w:t>
                            </w:r>
                            <w:r>
                              <w:rPr>
                                <w:rFonts w:ascii="Times New Roman" w:hAnsi="Times New Roman" w:cs="Times New Roman"/>
                                <w:color w:val="002060"/>
                                <w:sz w:val="24"/>
                                <w:szCs w:val="24"/>
                              </w:rPr>
                              <w:t>Milli Eğitim Bakanlığı Din Öğretimi Genel Müdürlüğü Vizyon Belgesi</w:t>
                            </w:r>
                          </w:p>
                          <w:p w:rsidR="00074DEB" w:rsidRPr="00484FBA"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Pr="00795003" w:rsidRDefault="00074DEB" w:rsidP="00484FBA">
                            <w:pPr>
                              <w:spacing w:line="0" w:lineRule="atLeast"/>
                              <w:ind w:left="272" w:right="346" w:firstLine="0"/>
                              <w:rPr>
                                <w:rFonts w:eastAsia="Times New Roman" w:cs="Times New Roman"/>
                                <w:color w:val="0070C0"/>
                                <w:sz w:val="18"/>
                                <w:szCs w:val="18"/>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043A306" id="_x0000_s1038" style="position:absolute;left:0;text-align:left;margin-left:131.8pt;margin-top:34.1pt;width:183pt;height:690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" fillcolor="#f2f2f2" strokecolor="#6b7d72" strokeweight=".5pt">
                <v:fill opacity="46003f"/>
                <v:textbox inset="14.4pt,1.2695mm,14.4pt,1.2695mm">
                  <w:txbxContent>
                    <w:p w:rsidR="00074DEB" w:rsidRDefault="00074DEB" w:rsidP="00484FBA">
                      <w:pPr>
                        <w:spacing w:line="0" w:lineRule="atLeast"/>
                        <w:ind w:left="272" w:right="346" w:firstLine="0"/>
                        <w:rPr>
                          <w:rFonts w:cs="Times New Roman"/>
                          <w:b/>
                          <w:color w:val="C00000"/>
                          <w:sz w:val="22"/>
                          <w:lang w:eastAsia="en-US"/>
                        </w:rPr>
                      </w:pPr>
                    </w:p>
                    <w:p w:rsidR="00074DEB" w:rsidRDefault="00074DEB" w:rsidP="00484FBA">
                      <w:pPr>
                        <w:spacing w:line="0" w:lineRule="atLeast"/>
                        <w:ind w:left="272" w:right="346" w:firstLine="0"/>
                        <w:rPr>
                          <w:rFonts w:cs="Times New Roman"/>
                          <w:b/>
                          <w:color w:val="C00000"/>
                          <w:sz w:val="22"/>
                          <w:lang w:eastAsia="en-US"/>
                        </w:rPr>
                      </w:pPr>
                    </w:p>
                    <w:p w:rsidR="00074DEB" w:rsidRPr="009B6716" w:rsidRDefault="00074DEB" w:rsidP="009B6716">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p>
                    <w:p w:rsidR="00074DEB" w:rsidRPr="00606931" w:rsidRDefault="00074DEB" w:rsidP="00606931">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color w:val="0000FF"/>
                        </w:rPr>
                        <w:drawing>
                          <wp:inline distT="0" distB="0" distL="0" distR="0" wp14:anchorId="028A58BB" wp14:editId="7173CF06">
                            <wp:extent cx="1951990" cy="1951990"/>
                            <wp:effectExtent l="0" t="0" r="0" b="0"/>
                            <wp:docPr id="452" name="irc_mi" descr="İlgili resi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1990" cy="1951990"/>
                                    </a:xfrm>
                                    <a:prstGeom prst="rect">
                                      <a:avLst/>
                                    </a:prstGeom>
                                    <a:noFill/>
                                    <a:ln>
                                      <a:noFill/>
                                    </a:ln>
                                  </pic:spPr>
                                </pic:pic>
                              </a:graphicData>
                            </a:graphic>
                          </wp:inline>
                        </w:drawing>
                      </w:r>
                    </w:p>
                    <w:p w:rsidR="00074DEB" w:rsidRPr="00CF3D4B" w:rsidRDefault="00074DEB" w:rsidP="00CF3D4B">
                      <w:pPr>
                        <w:pStyle w:val="ListeParagraf"/>
                        <w:ind w:left="0"/>
                        <w:rPr>
                          <w:rFonts w:ascii="Times New Roman" w:hAnsi="Times New Roman" w:cs="Times New Roman"/>
                          <w:b/>
                          <w:sz w:val="24"/>
                          <w:szCs w:val="24"/>
                        </w:rPr>
                      </w:pPr>
                      <w:r>
                        <w:rPr>
                          <w:rFonts w:ascii="Times New Roman" w:hAnsi="Times New Roman" w:cs="Times New Roman"/>
                          <w:b/>
                          <w:sz w:val="24"/>
                          <w:szCs w:val="24"/>
                        </w:rPr>
                        <w:t xml:space="preserve">    </w:t>
                      </w:r>
                    </w:p>
                    <w:p w:rsidR="00074DEB" w:rsidRPr="00606931" w:rsidRDefault="00074DEB" w:rsidP="00606931">
                      <w:pPr>
                        <w:ind w:firstLine="0"/>
                        <w:rPr>
                          <w:rFonts w:ascii="Times New Roman" w:hAnsi="Times New Roman" w:cs="Times New Roman"/>
                          <w:b/>
                          <w:color w:val="C00000"/>
                          <w:sz w:val="24"/>
                          <w:szCs w:val="24"/>
                        </w:rPr>
                      </w:pPr>
                      <w:r w:rsidRPr="00606931">
                        <w:rPr>
                          <w:rFonts w:ascii="Times New Roman" w:hAnsi="Times New Roman" w:cs="Times New Roman"/>
                          <w:b/>
                          <w:sz w:val="24"/>
                          <w:szCs w:val="24"/>
                        </w:rPr>
                        <w:t xml:space="preserve">    </w:t>
                      </w:r>
                      <w:r w:rsidRPr="00606931">
                        <w:rPr>
                          <w:rFonts w:ascii="Times New Roman" w:hAnsi="Times New Roman" w:cs="Times New Roman"/>
                          <w:b/>
                          <w:color w:val="C00000"/>
                          <w:sz w:val="24"/>
                          <w:szCs w:val="24"/>
                        </w:rPr>
                        <w:t>6-</w:t>
                      </w:r>
                      <w:r w:rsidRPr="00606931">
                        <w:rPr>
                          <w:rFonts w:cs="Times New Roman"/>
                          <w:b/>
                          <w:color w:val="C00000"/>
                          <w:sz w:val="24"/>
                          <w:szCs w:val="24"/>
                        </w:rPr>
                        <w:t>DAYANAK</w:t>
                      </w:r>
                    </w:p>
                    <w:p w:rsidR="00074DEB" w:rsidRDefault="00074DEB" w:rsidP="00484FBA">
                      <w:pPr>
                        <w:pStyle w:val="ListeParagraf"/>
                        <w:ind w:left="0"/>
                        <w:rPr>
                          <w:rFonts w:ascii="Times New Roman" w:hAnsi="Times New Roman" w:cs="Times New Roman"/>
                          <w:b/>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 xml:space="preserve">1739 sayılı </w:t>
                      </w:r>
                      <w:r w:rsidRPr="00484FBA">
                        <w:rPr>
                          <w:rFonts w:ascii="Times New Roman" w:hAnsi="Times New Roman" w:cs="Times New Roman"/>
                          <w:color w:val="002060"/>
                          <w:sz w:val="24"/>
                          <w:szCs w:val="24"/>
                        </w:rPr>
                        <w:t>Milli Eğitim Temel Kanunu</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3308 sayılı Mesleki Eğitim Kanunu</w:t>
                      </w:r>
                    </w:p>
                    <w:p w:rsidR="00074DEB" w:rsidRPr="007E4598" w:rsidRDefault="00074DEB" w:rsidP="007E4598">
                      <w:pPr>
                        <w:ind w:firstLine="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sidRPr="00484FBA">
                        <w:rPr>
                          <w:rFonts w:ascii="Times New Roman" w:hAnsi="Times New Roman" w:cs="Times New Roman"/>
                          <w:color w:val="002060"/>
                          <w:sz w:val="24"/>
                          <w:szCs w:val="24"/>
                        </w:rPr>
                        <w:t>3294 Sayılı Sosyal Yardımlaşma Ve Dayanışmayı Teşvik Kanunu</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3"/>
                        </w:numPr>
                        <w:rPr>
                          <w:rFonts w:ascii="Times New Roman" w:hAnsi="Times New Roman" w:cs="Times New Roman"/>
                          <w:color w:val="002060"/>
                          <w:sz w:val="24"/>
                          <w:szCs w:val="24"/>
                        </w:rPr>
                      </w:pPr>
                      <w:r>
                        <w:rPr>
                          <w:rFonts w:ascii="Times New Roman" w:hAnsi="Times New Roman" w:cs="Times New Roman"/>
                          <w:color w:val="002060"/>
                          <w:sz w:val="24"/>
                          <w:szCs w:val="24"/>
                        </w:rPr>
                        <w:t xml:space="preserve">Ortaöğretim Kurumları </w:t>
                      </w:r>
                      <w:r w:rsidRPr="00484FBA">
                        <w:rPr>
                          <w:rFonts w:ascii="Times New Roman" w:hAnsi="Times New Roman" w:cs="Times New Roman"/>
                          <w:color w:val="002060"/>
                          <w:sz w:val="24"/>
                          <w:szCs w:val="24"/>
                        </w:rPr>
                        <w:t>Yönetmeliği</w:t>
                      </w:r>
                    </w:p>
                    <w:p w:rsidR="00074DEB"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Default="00074DEB" w:rsidP="00606931">
                      <w:pPr>
                        <w:pStyle w:val="ListeParagraf"/>
                        <w:numPr>
                          <w:ilvl w:val="0"/>
                          <w:numId w:val="12"/>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Özel Program ve Proje Uygulayan Eğitim Kurumları Yönetmeliği</w:t>
                      </w:r>
                    </w:p>
                    <w:p w:rsidR="00074DEB"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Default="00074DEB" w:rsidP="00EF626C">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Eğitim Kurumları Sosyal Etkinlikler Yönetmeliği</w:t>
                      </w:r>
                    </w:p>
                    <w:p w:rsidR="00074DEB" w:rsidRDefault="00074DEB" w:rsidP="00EF626C">
                      <w:pPr>
                        <w:pStyle w:val="ListeParagraf"/>
                        <w:ind w:left="372" w:firstLine="0"/>
                        <w:rPr>
                          <w:rFonts w:ascii="Times New Roman" w:hAnsi="Times New Roman" w:cs="Times New Roman"/>
                          <w:color w:val="002060"/>
                          <w:sz w:val="24"/>
                          <w:szCs w:val="24"/>
                        </w:rPr>
                      </w:pPr>
                    </w:p>
                    <w:p w:rsidR="00074DEB" w:rsidRPr="00EF626C" w:rsidRDefault="00074DEB" w:rsidP="00EF626C">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002060"/>
                          <w:sz w:val="24"/>
                          <w:szCs w:val="24"/>
                        </w:rPr>
                        <w:t>Milli Eğitim Bakanlığı 2023 Vizyon Belgesi</w:t>
                      </w:r>
                    </w:p>
                    <w:p w:rsidR="00074DEB" w:rsidRDefault="00074DEB" w:rsidP="00484FBA">
                      <w:pPr>
                        <w:pStyle w:val="ListeParagraf"/>
                        <w:ind w:left="0"/>
                        <w:rPr>
                          <w:rFonts w:ascii="Times New Roman" w:hAnsi="Times New Roman" w:cs="Times New Roman"/>
                          <w:color w:val="002060"/>
                          <w:sz w:val="24"/>
                          <w:szCs w:val="24"/>
                        </w:rPr>
                      </w:pPr>
                    </w:p>
                    <w:p w:rsidR="00074DEB" w:rsidRDefault="00074DEB" w:rsidP="00606931">
                      <w:pPr>
                        <w:pStyle w:val="ListeParagraf"/>
                        <w:numPr>
                          <w:ilvl w:val="0"/>
                          <w:numId w:val="11"/>
                        </w:numPr>
                        <w:rPr>
                          <w:rFonts w:ascii="Times New Roman" w:hAnsi="Times New Roman" w:cs="Times New Roman"/>
                          <w:color w:val="002060"/>
                          <w:sz w:val="24"/>
                          <w:szCs w:val="24"/>
                        </w:rPr>
                      </w:pPr>
                      <w:r>
                        <w:rPr>
                          <w:rFonts w:ascii="Times New Roman" w:hAnsi="Times New Roman" w:cs="Times New Roman"/>
                          <w:color w:val="C00000"/>
                          <w:sz w:val="24"/>
                          <w:szCs w:val="24"/>
                        </w:rPr>
                        <w:t xml:space="preserve"> </w:t>
                      </w:r>
                      <w:r>
                        <w:rPr>
                          <w:rFonts w:ascii="Times New Roman" w:hAnsi="Times New Roman" w:cs="Times New Roman"/>
                          <w:color w:val="002060"/>
                          <w:sz w:val="24"/>
                          <w:szCs w:val="24"/>
                        </w:rPr>
                        <w:t>Milli Eğitim Bakanlığı Din Öğretimi Genel Müdürlüğü Vizyon Belgesi</w:t>
                      </w:r>
                    </w:p>
                    <w:p w:rsidR="00074DEB" w:rsidRPr="00484FBA" w:rsidRDefault="00074DEB" w:rsidP="00484FBA">
                      <w:pPr>
                        <w:pStyle w:val="ListeParagraf"/>
                        <w:ind w:left="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074DEB" w:rsidRPr="00795003" w:rsidRDefault="00074DEB" w:rsidP="00484FBA">
                      <w:pPr>
                        <w:spacing w:line="0" w:lineRule="atLeast"/>
                        <w:ind w:left="272" w:right="346" w:firstLine="0"/>
                        <w:rPr>
                          <w:rFonts w:eastAsia="Times New Roman" w:cs="Times New Roman"/>
                          <w:color w:val="0070C0"/>
                          <w:sz w:val="18"/>
                          <w:szCs w:val="18"/>
                        </w:rPr>
                      </w:pPr>
                    </w:p>
                  </w:txbxContent>
                </v:textbox>
                <w10:wrap type="square" anchorx="margin" anchory="margin"/>
              </v:rect>
            </w:pict>
          </mc:Fallback>
        </mc:AlternateContent>
      </w:r>
    </w:p>
    <w:p w:rsidR="003F3B51" w:rsidRDefault="0013602E">
      <w:pPr>
        <w:rPr>
          <w:b/>
          <w:color w:val="C00000"/>
          <w:sz w:val="24"/>
          <w:szCs w:val="24"/>
        </w:rPr>
      </w:pPr>
      <w:r>
        <w:rPr>
          <w:b/>
          <w:color w:val="C00000"/>
          <w:sz w:val="24"/>
          <w:szCs w:val="24"/>
        </w:rPr>
        <w:t>5-GELİŞİM</w:t>
      </w:r>
      <w:r w:rsidR="003F3B51">
        <w:rPr>
          <w:b/>
          <w:color w:val="C00000"/>
          <w:sz w:val="24"/>
          <w:szCs w:val="24"/>
        </w:rPr>
        <w:t xml:space="preserve"> A</w:t>
      </w:r>
      <w:r w:rsidR="000570FC">
        <w:rPr>
          <w:b/>
          <w:color w:val="C00000"/>
          <w:sz w:val="24"/>
          <w:szCs w:val="24"/>
        </w:rPr>
        <w:t>LANLARI</w:t>
      </w:r>
      <w:r>
        <w:rPr>
          <w:b/>
          <w:color w:val="C00000"/>
          <w:sz w:val="24"/>
          <w:szCs w:val="24"/>
        </w:rPr>
        <w:t>:</w:t>
      </w:r>
    </w:p>
    <w:p w:rsidR="003A095F" w:rsidRPr="00202800" w:rsidRDefault="003F3B51" w:rsidP="003F3B51">
      <w:pPr>
        <w:ind w:firstLine="0"/>
        <w:rPr>
          <w:b/>
          <w:color w:val="C00000"/>
          <w:sz w:val="24"/>
          <w:szCs w:val="24"/>
        </w:rPr>
      </w:pPr>
      <w:r>
        <w:rPr>
          <w:noProof/>
          <w:sz w:val="20"/>
          <w:szCs w:val="20"/>
        </w:rPr>
        <w:drawing>
          <wp:inline distT="0" distB="0" distL="0" distR="0" wp14:anchorId="0CABB9BD" wp14:editId="33014B52">
            <wp:extent cx="3143250" cy="3095625"/>
            <wp:effectExtent l="114300" t="0" r="0" b="0"/>
            <wp:docPr id="477" name="Diy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A095F" w:rsidRDefault="003F3B51">
      <w:pPr>
        <w:rPr>
          <w:sz w:val="20"/>
          <w:szCs w:val="20"/>
        </w:rPr>
      </w:pPr>
      <w:r>
        <w:rPr>
          <w:noProof/>
          <w:sz w:val="20"/>
          <w:szCs w:val="20"/>
        </w:rPr>
        <w:drawing>
          <wp:inline distT="0" distB="0" distL="0" distR="0" wp14:anchorId="60D1B5BF" wp14:editId="683639B3">
            <wp:extent cx="3238500" cy="2219325"/>
            <wp:effectExtent l="0" t="38100" r="171450" b="47625"/>
            <wp:docPr id="479" name="Diyagram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13704F">
        <w:rPr>
          <w:noProof/>
          <w:sz w:val="20"/>
          <w:szCs w:val="20"/>
        </w:rPr>
        <w:drawing>
          <wp:inline distT="0" distB="0" distL="0" distR="0" wp14:anchorId="006518A8" wp14:editId="416F9343">
            <wp:extent cx="3524250" cy="2105025"/>
            <wp:effectExtent l="95250" t="57150" r="76200" b="123825"/>
            <wp:docPr id="475" name="Diy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A095F" w:rsidRDefault="003A095F">
      <w:pPr>
        <w:rPr>
          <w:sz w:val="20"/>
          <w:szCs w:val="20"/>
        </w:rPr>
      </w:pPr>
    </w:p>
    <w:p w:rsidR="003A095F" w:rsidRDefault="003A095F">
      <w:pPr>
        <w:rPr>
          <w:sz w:val="20"/>
          <w:szCs w:val="20"/>
        </w:rPr>
      </w:pPr>
    </w:p>
    <w:p w:rsidR="003A095F" w:rsidRDefault="003A095F">
      <w:pPr>
        <w:rPr>
          <w:sz w:val="20"/>
          <w:szCs w:val="20"/>
        </w:rPr>
      </w:pPr>
    </w:p>
    <w:p w:rsidR="003A095F" w:rsidRDefault="003A095F">
      <w:pPr>
        <w:rPr>
          <w:sz w:val="20"/>
          <w:szCs w:val="20"/>
        </w:rPr>
      </w:pPr>
    </w:p>
    <w:p w:rsidR="000570FC" w:rsidRDefault="00E5116C" w:rsidP="00776D4F">
      <w:pPr>
        <w:pStyle w:val="ListeParagraf"/>
        <w:ind w:left="0" w:firstLine="851"/>
        <w:rPr>
          <w:b/>
          <w:color w:val="C00000"/>
          <w:sz w:val="24"/>
          <w:szCs w:val="24"/>
        </w:rPr>
      </w:pPr>
      <w:r w:rsidRPr="00E5116C">
        <w:rPr>
          <w:b/>
          <w:color w:val="C00000"/>
          <w:sz w:val="24"/>
          <w:szCs w:val="24"/>
        </w:rPr>
        <w:t xml:space="preserve">             </w:t>
      </w:r>
    </w:p>
    <w:p w:rsidR="00E5116C" w:rsidRPr="003C1EF6" w:rsidRDefault="00E5116C" w:rsidP="009C3B53">
      <w:pPr>
        <w:pStyle w:val="ListeParagraf"/>
        <w:ind w:left="283" w:firstLine="851"/>
        <w:rPr>
          <w:rFonts w:cs="Times New Roman"/>
          <w:b/>
          <w:color w:val="C00000"/>
          <w:sz w:val="24"/>
          <w:szCs w:val="24"/>
        </w:rPr>
      </w:pPr>
      <w:r w:rsidRPr="003C1EF6">
        <w:rPr>
          <w:b/>
          <w:color w:val="C00000"/>
          <w:sz w:val="24"/>
          <w:szCs w:val="24"/>
        </w:rPr>
        <w:t>7.</w:t>
      </w:r>
      <w:r w:rsidRPr="003C1EF6">
        <w:rPr>
          <w:rFonts w:cs="Times New Roman"/>
          <w:b/>
          <w:color w:val="C00000"/>
          <w:sz w:val="24"/>
          <w:szCs w:val="24"/>
        </w:rPr>
        <w:t>UYGULAMA SÜRECİ VE AŞAMALARI:</w:t>
      </w:r>
    </w:p>
    <w:p w:rsidR="00E5116C" w:rsidRPr="003C1EF6" w:rsidRDefault="00E5116C" w:rsidP="00776D4F">
      <w:pPr>
        <w:pStyle w:val="ListeParagraf"/>
        <w:ind w:left="0" w:firstLine="851"/>
        <w:rPr>
          <w:rFonts w:cs="Times New Roman"/>
          <w:b/>
          <w:color w:val="C00000"/>
          <w:sz w:val="24"/>
          <w:szCs w:val="24"/>
        </w:rPr>
      </w:pPr>
    </w:p>
    <w:p w:rsidR="00477A0F" w:rsidRPr="00970B96" w:rsidRDefault="00477A0F" w:rsidP="00776D4F">
      <w:pPr>
        <w:pStyle w:val="ListeParagraf"/>
        <w:ind w:left="709" w:firstLine="425"/>
        <w:rPr>
          <w:rFonts w:cs="Times New Roman"/>
          <w:b/>
          <w:color w:val="002060"/>
          <w:sz w:val="20"/>
          <w:szCs w:val="20"/>
        </w:rPr>
      </w:pPr>
      <w:proofErr w:type="gramStart"/>
      <w:r w:rsidRPr="00637EEE">
        <w:rPr>
          <w:rFonts w:cs="Times New Roman"/>
          <w:b/>
          <w:color w:val="C00000"/>
          <w:sz w:val="20"/>
          <w:szCs w:val="20"/>
          <w:u w:val="single"/>
        </w:rPr>
        <w:t>a</w:t>
      </w:r>
      <w:proofErr w:type="gramEnd"/>
      <w:r w:rsidRPr="00637EEE">
        <w:rPr>
          <w:rFonts w:cs="Times New Roman"/>
          <w:b/>
          <w:color w:val="C00000"/>
          <w:sz w:val="20"/>
          <w:szCs w:val="20"/>
          <w:u w:val="single"/>
        </w:rPr>
        <w:t>.</w:t>
      </w:r>
      <w:r w:rsidRPr="00637EEE">
        <w:rPr>
          <w:rFonts w:cs="Times New Roman"/>
          <w:b/>
          <w:color w:val="C00000"/>
          <w:sz w:val="20"/>
          <w:szCs w:val="20"/>
        </w:rPr>
        <w:t xml:space="preserve"> </w:t>
      </w:r>
      <w:r w:rsidR="00644E23">
        <w:rPr>
          <w:rFonts w:cs="Times New Roman"/>
          <w:b/>
          <w:color w:val="002060"/>
          <w:sz w:val="20"/>
          <w:szCs w:val="20"/>
        </w:rPr>
        <w:t xml:space="preserve">Yapılacak </w:t>
      </w:r>
      <w:r w:rsidR="00F058A2">
        <w:rPr>
          <w:rFonts w:cs="Times New Roman"/>
          <w:b/>
          <w:color w:val="002060"/>
          <w:sz w:val="20"/>
          <w:szCs w:val="20"/>
        </w:rPr>
        <w:t>çalışmaların,</w:t>
      </w:r>
      <w:r w:rsidR="00644E23">
        <w:rPr>
          <w:rFonts w:cs="Times New Roman"/>
          <w:b/>
          <w:color w:val="002060"/>
          <w:sz w:val="20"/>
          <w:szCs w:val="20"/>
        </w:rPr>
        <w:t xml:space="preserve"> </w:t>
      </w:r>
      <w:r w:rsidR="00C32E6D">
        <w:rPr>
          <w:rFonts w:cs="Times New Roman"/>
          <w:b/>
          <w:color w:val="002060"/>
          <w:sz w:val="20"/>
          <w:szCs w:val="20"/>
        </w:rPr>
        <w:t>projelerin</w:t>
      </w:r>
      <w:r w:rsidR="00F058A2">
        <w:rPr>
          <w:rFonts w:cs="Times New Roman"/>
          <w:b/>
          <w:color w:val="002060"/>
          <w:sz w:val="20"/>
          <w:szCs w:val="20"/>
        </w:rPr>
        <w:t xml:space="preserve"> ve etkinliklerin belirlenmesi</w:t>
      </w:r>
    </w:p>
    <w:p w:rsidR="00477A0F" w:rsidRPr="002D352E" w:rsidRDefault="00477A0F" w:rsidP="00776D4F">
      <w:pPr>
        <w:pStyle w:val="ListeParagraf"/>
        <w:ind w:left="709" w:firstLine="425"/>
        <w:rPr>
          <w:rFonts w:cs="Times New Roman"/>
          <w:b/>
          <w:color w:val="002060"/>
          <w:sz w:val="20"/>
          <w:szCs w:val="20"/>
        </w:rPr>
      </w:pPr>
      <w:proofErr w:type="gramStart"/>
      <w:r w:rsidRPr="00637EEE">
        <w:rPr>
          <w:rFonts w:cs="Times New Roman"/>
          <w:b/>
          <w:color w:val="C00000"/>
          <w:sz w:val="20"/>
          <w:szCs w:val="20"/>
          <w:u w:val="single"/>
        </w:rPr>
        <w:t>b</w:t>
      </w:r>
      <w:proofErr w:type="gramEnd"/>
      <w:r w:rsidRPr="00637EEE">
        <w:rPr>
          <w:rFonts w:cs="Times New Roman"/>
          <w:b/>
          <w:color w:val="C00000"/>
          <w:sz w:val="20"/>
          <w:szCs w:val="20"/>
        </w:rPr>
        <w:t>.</w:t>
      </w:r>
      <w:r w:rsidRPr="003C1EF6">
        <w:rPr>
          <w:rFonts w:cs="Times New Roman"/>
          <w:b/>
          <w:sz w:val="20"/>
          <w:szCs w:val="20"/>
        </w:rPr>
        <w:t xml:space="preserve"> </w:t>
      </w:r>
      <w:r w:rsidR="00333614" w:rsidRPr="002D352E">
        <w:rPr>
          <w:rFonts w:cs="Times New Roman"/>
          <w:b/>
          <w:color w:val="002060"/>
          <w:sz w:val="20"/>
          <w:szCs w:val="20"/>
        </w:rPr>
        <w:t>Okul Gelişim Modelimizin oluşturulması</w:t>
      </w:r>
    </w:p>
    <w:p w:rsidR="00477A0F" w:rsidRPr="003C1EF6" w:rsidRDefault="00477A0F" w:rsidP="00776D4F">
      <w:pPr>
        <w:pStyle w:val="ListeParagraf"/>
        <w:ind w:left="709" w:firstLine="425"/>
        <w:rPr>
          <w:rFonts w:cs="Times New Roman"/>
          <w:b/>
          <w:sz w:val="20"/>
          <w:szCs w:val="20"/>
        </w:rPr>
      </w:pPr>
      <w:proofErr w:type="gramStart"/>
      <w:r w:rsidRPr="00637EEE">
        <w:rPr>
          <w:rFonts w:cs="Times New Roman"/>
          <w:b/>
          <w:color w:val="C00000"/>
          <w:sz w:val="20"/>
          <w:szCs w:val="20"/>
          <w:u w:val="single"/>
        </w:rPr>
        <w:t>c</w:t>
      </w:r>
      <w:proofErr w:type="gramEnd"/>
      <w:r w:rsidRPr="00637EEE">
        <w:rPr>
          <w:rFonts w:cs="Times New Roman"/>
          <w:b/>
          <w:sz w:val="20"/>
          <w:szCs w:val="20"/>
          <w:u w:val="single"/>
        </w:rPr>
        <w:t>.</w:t>
      </w:r>
      <w:r w:rsidRPr="003C1EF6">
        <w:rPr>
          <w:rFonts w:cs="Times New Roman"/>
          <w:b/>
          <w:sz w:val="20"/>
          <w:szCs w:val="20"/>
        </w:rPr>
        <w:t xml:space="preserve"> </w:t>
      </w:r>
      <w:r w:rsidRPr="00970B96">
        <w:rPr>
          <w:rFonts w:cs="Times New Roman"/>
          <w:b/>
          <w:color w:val="002060"/>
          <w:sz w:val="20"/>
          <w:szCs w:val="20"/>
        </w:rPr>
        <w:t>Seydişehir Kaymakamlığı’nın onayına sunulması</w:t>
      </w:r>
    </w:p>
    <w:p w:rsidR="00477A0F" w:rsidRPr="003C1EF6" w:rsidRDefault="00477A0F" w:rsidP="00776D4F">
      <w:pPr>
        <w:pStyle w:val="ListeParagraf"/>
        <w:ind w:left="709" w:firstLine="425"/>
        <w:rPr>
          <w:rFonts w:cs="Times New Roman"/>
          <w:b/>
          <w:sz w:val="20"/>
          <w:szCs w:val="20"/>
        </w:rPr>
      </w:pPr>
      <w:r w:rsidRPr="00637EEE">
        <w:rPr>
          <w:rFonts w:cs="Times New Roman"/>
          <w:b/>
          <w:color w:val="C00000"/>
          <w:sz w:val="20"/>
          <w:szCs w:val="20"/>
          <w:u w:val="single"/>
        </w:rPr>
        <w:t>ç</w:t>
      </w:r>
      <w:r w:rsidRPr="00637EEE">
        <w:rPr>
          <w:rFonts w:cs="Times New Roman"/>
          <w:b/>
          <w:color w:val="C00000"/>
          <w:sz w:val="20"/>
          <w:szCs w:val="20"/>
        </w:rPr>
        <w:t>.</w:t>
      </w:r>
      <w:r w:rsidRPr="003C1EF6">
        <w:rPr>
          <w:rFonts w:cs="Times New Roman"/>
          <w:b/>
          <w:sz w:val="20"/>
          <w:szCs w:val="20"/>
        </w:rPr>
        <w:t xml:space="preserve"> </w:t>
      </w:r>
      <w:r w:rsidR="00333614">
        <w:rPr>
          <w:rFonts w:cs="Times New Roman"/>
          <w:b/>
          <w:color w:val="002060"/>
          <w:sz w:val="20"/>
          <w:szCs w:val="20"/>
        </w:rPr>
        <w:t xml:space="preserve">İlgililere ve </w:t>
      </w:r>
      <w:proofErr w:type="gramStart"/>
      <w:r w:rsidR="00333614">
        <w:rPr>
          <w:rFonts w:cs="Times New Roman"/>
          <w:b/>
          <w:color w:val="002060"/>
          <w:sz w:val="20"/>
          <w:szCs w:val="20"/>
        </w:rPr>
        <w:t xml:space="preserve">paydaşlarla </w:t>
      </w:r>
      <w:r w:rsidRPr="00970B96">
        <w:rPr>
          <w:rFonts w:cs="Times New Roman"/>
          <w:b/>
          <w:color w:val="002060"/>
          <w:sz w:val="20"/>
          <w:szCs w:val="20"/>
        </w:rPr>
        <w:t xml:space="preserve"> duyurulması</w:t>
      </w:r>
      <w:proofErr w:type="gramEnd"/>
    </w:p>
    <w:p w:rsidR="00477A0F" w:rsidRPr="003C1EF6" w:rsidRDefault="00477A0F" w:rsidP="00776D4F">
      <w:pPr>
        <w:pStyle w:val="ListeParagraf"/>
        <w:ind w:left="709" w:firstLine="425"/>
        <w:rPr>
          <w:rFonts w:cs="Times New Roman"/>
          <w:b/>
          <w:sz w:val="20"/>
          <w:szCs w:val="20"/>
        </w:rPr>
      </w:pPr>
      <w:proofErr w:type="gramStart"/>
      <w:r w:rsidRPr="00637EEE">
        <w:rPr>
          <w:rFonts w:cs="Times New Roman"/>
          <w:b/>
          <w:color w:val="C00000"/>
          <w:sz w:val="20"/>
          <w:szCs w:val="20"/>
          <w:u w:val="single"/>
        </w:rPr>
        <w:t>d</w:t>
      </w:r>
      <w:proofErr w:type="gramEnd"/>
      <w:r w:rsidRPr="00637EEE">
        <w:rPr>
          <w:rFonts w:cs="Times New Roman"/>
          <w:b/>
          <w:sz w:val="20"/>
          <w:szCs w:val="20"/>
          <w:u w:val="single"/>
        </w:rPr>
        <w:t>.</w:t>
      </w:r>
      <w:r w:rsidRPr="003C1EF6">
        <w:rPr>
          <w:rFonts w:cs="Times New Roman"/>
          <w:b/>
          <w:sz w:val="20"/>
          <w:szCs w:val="20"/>
        </w:rPr>
        <w:t xml:space="preserve"> </w:t>
      </w:r>
      <w:r w:rsidR="00C724CE">
        <w:rPr>
          <w:rFonts w:cs="Times New Roman"/>
          <w:b/>
          <w:color w:val="002060"/>
          <w:sz w:val="20"/>
          <w:szCs w:val="20"/>
        </w:rPr>
        <w:t>Görev dağılımının yapılması</w:t>
      </w:r>
      <w:r w:rsidR="008649A8">
        <w:rPr>
          <w:rFonts w:cs="Times New Roman"/>
          <w:b/>
          <w:color w:val="002060"/>
          <w:sz w:val="20"/>
          <w:szCs w:val="20"/>
        </w:rPr>
        <w:t xml:space="preserve"> ve komisyonların kurulması</w:t>
      </w:r>
    </w:p>
    <w:p w:rsidR="00C32557" w:rsidRPr="00644E23" w:rsidRDefault="00477A0F" w:rsidP="00644E23">
      <w:pPr>
        <w:pStyle w:val="ListeParagraf"/>
        <w:ind w:left="709" w:firstLine="425"/>
        <w:rPr>
          <w:rFonts w:cs="Times New Roman"/>
          <w:b/>
          <w:sz w:val="20"/>
          <w:szCs w:val="20"/>
        </w:rPr>
      </w:pPr>
      <w:r w:rsidRPr="00637EEE">
        <w:rPr>
          <w:rFonts w:cs="Times New Roman"/>
          <w:b/>
          <w:color w:val="C00000"/>
          <w:sz w:val="20"/>
          <w:szCs w:val="20"/>
          <w:u w:val="single"/>
        </w:rPr>
        <w:t>e</w:t>
      </w:r>
      <w:r w:rsidRPr="00637EEE">
        <w:rPr>
          <w:rFonts w:cs="Times New Roman"/>
          <w:b/>
          <w:sz w:val="20"/>
          <w:szCs w:val="20"/>
          <w:u w:val="single"/>
        </w:rPr>
        <w:t>.</w:t>
      </w:r>
      <w:r w:rsidRPr="00970B96">
        <w:rPr>
          <w:rFonts w:cs="Times New Roman"/>
          <w:b/>
          <w:color w:val="002060"/>
          <w:sz w:val="20"/>
          <w:szCs w:val="20"/>
        </w:rPr>
        <w:t xml:space="preserve"> </w:t>
      </w:r>
      <w:proofErr w:type="gramStart"/>
      <w:r w:rsidR="00C724CE">
        <w:rPr>
          <w:rFonts w:cs="Times New Roman"/>
          <w:b/>
          <w:color w:val="002060"/>
          <w:sz w:val="20"/>
          <w:szCs w:val="20"/>
        </w:rPr>
        <w:t xml:space="preserve">Üç </w:t>
      </w:r>
      <w:r w:rsidRPr="00970B96">
        <w:rPr>
          <w:rFonts w:cs="Times New Roman"/>
          <w:b/>
          <w:color w:val="002060"/>
          <w:sz w:val="20"/>
          <w:szCs w:val="20"/>
        </w:rPr>
        <w:t xml:space="preserve"> alanda</w:t>
      </w:r>
      <w:proofErr w:type="gramEnd"/>
      <w:r w:rsidRPr="00970B96">
        <w:rPr>
          <w:rFonts w:cs="Times New Roman"/>
          <w:b/>
          <w:color w:val="002060"/>
          <w:sz w:val="20"/>
          <w:szCs w:val="20"/>
        </w:rPr>
        <w:t xml:space="preserve"> uygulanması</w:t>
      </w:r>
    </w:p>
    <w:p w:rsidR="00477A0F" w:rsidRPr="003C1EF6" w:rsidRDefault="00477A0F" w:rsidP="00776D4F">
      <w:pPr>
        <w:pStyle w:val="ListeParagraf"/>
        <w:ind w:left="709" w:firstLine="425"/>
        <w:rPr>
          <w:rFonts w:cs="Times New Roman"/>
          <w:b/>
          <w:sz w:val="20"/>
          <w:szCs w:val="20"/>
        </w:rPr>
      </w:pPr>
      <w:proofErr w:type="gramStart"/>
      <w:r w:rsidRPr="00637EEE">
        <w:rPr>
          <w:rFonts w:cs="Times New Roman"/>
          <w:b/>
          <w:color w:val="C00000"/>
          <w:sz w:val="20"/>
          <w:szCs w:val="20"/>
          <w:u w:val="single"/>
        </w:rPr>
        <w:t>f</w:t>
      </w:r>
      <w:proofErr w:type="gramEnd"/>
      <w:r w:rsidRPr="00637EEE">
        <w:rPr>
          <w:rFonts w:cs="Times New Roman"/>
          <w:b/>
          <w:color w:val="C00000"/>
          <w:sz w:val="20"/>
          <w:szCs w:val="20"/>
          <w:u w:val="single"/>
        </w:rPr>
        <w:t>.</w:t>
      </w:r>
      <w:r w:rsidRPr="003C1EF6">
        <w:rPr>
          <w:rFonts w:cs="Times New Roman"/>
          <w:b/>
          <w:sz w:val="20"/>
          <w:szCs w:val="20"/>
        </w:rPr>
        <w:t xml:space="preserve"> </w:t>
      </w:r>
      <w:r w:rsidR="008649A8">
        <w:rPr>
          <w:rFonts w:cs="Times New Roman"/>
          <w:b/>
          <w:sz w:val="20"/>
          <w:szCs w:val="20"/>
        </w:rPr>
        <w:t xml:space="preserve"> </w:t>
      </w:r>
      <w:r w:rsidR="008649A8">
        <w:rPr>
          <w:rFonts w:cs="Times New Roman"/>
          <w:b/>
          <w:color w:val="002060"/>
          <w:sz w:val="20"/>
          <w:szCs w:val="20"/>
        </w:rPr>
        <w:t>K</w:t>
      </w:r>
      <w:r w:rsidRPr="00776D4F">
        <w:rPr>
          <w:rFonts w:cs="Times New Roman"/>
          <w:b/>
          <w:color w:val="002060"/>
          <w:sz w:val="20"/>
          <w:szCs w:val="20"/>
        </w:rPr>
        <w:t>arşılaşılan sorunların çözülmesi</w:t>
      </w:r>
    </w:p>
    <w:p w:rsidR="00477A0F" w:rsidRDefault="00477A0F" w:rsidP="00776D4F">
      <w:pPr>
        <w:pStyle w:val="ListeParagraf"/>
        <w:ind w:left="709" w:firstLine="425"/>
        <w:rPr>
          <w:rFonts w:cs="Times New Roman"/>
          <w:b/>
          <w:color w:val="002060"/>
          <w:sz w:val="20"/>
          <w:szCs w:val="20"/>
        </w:rPr>
      </w:pPr>
      <w:proofErr w:type="gramStart"/>
      <w:r w:rsidRPr="00637EEE">
        <w:rPr>
          <w:rFonts w:cs="Times New Roman"/>
          <w:b/>
          <w:color w:val="C00000"/>
          <w:sz w:val="20"/>
          <w:szCs w:val="20"/>
          <w:u w:val="single"/>
        </w:rPr>
        <w:t>g</w:t>
      </w:r>
      <w:r w:rsidRPr="00776D4F">
        <w:rPr>
          <w:rFonts w:cs="Times New Roman"/>
          <w:b/>
          <w:color w:val="002060"/>
          <w:sz w:val="20"/>
          <w:szCs w:val="20"/>
          <w:u w:val="single"/>
        </w:rPr>
        <w:t>.</w:t>
      </w:r>
      <w:proofErr w:type="gramEnd"/>
      <w:r w:rsidRPr="00776D4F">
        <w:rPr>
          <w:rFonts w:cs="Times New Roman"/>
          <w:b/>
          <w:color w:val="002060"/>
          <w:sz w:val="20"/>
          <w:szCs w:val="20"/>
        </w:rPr>
        <w:t xml:space="preserve"> </w:t>
      </w:r>
      <w:r w:rsidR="00BD40FA">
        <w:rPr>
          <w:rFonts w:cs="Times New Roman"/>
          <w:b/>
          <w:color w:val="002060"/>
          <w:sz w:val="20"/>
          <w:szCs w:val="20"/>
        </w:rPr>
        <w:t>Çalışmaların</w:t>
      </w:r>
      <w:r w:rsidRPr="00776D4F">
        <w:rPr>
          <w:rFonts w:cs="Times New Roman"/>
          <w:b/>
          <w:color w:val="002060"/>
          <w:sz w:val="20"/>
          <w:szCs w:val="20"/>
        </w:rPr>
        <w:t xml:space="preserve"> </w:t>
      </w:r>
      <w:proofErr w:type="spellStart"/>
      <w:r w:rsidR="00BD40FA">
        <w:rPr>
          <w:rFonts w:cs="Times New Roman"/>
          <w:b/>
          <w:color w:val="002060"/>
          <w:sz w:val="20"/>
          <w:szCs w:val="20"/>
        </w:rPr>
        <w:t>roborlaştırılması</w:t>
      </w:r>
      <w:proofErr w:type="spellEnd"/>
      <w:r w:rsidR="00BD40FA">
        <w:rPr>
          <w:rFonts w:cs="Times New Roman"/>
          <w:b/>
          <w:color w:val="002060"/>
          <w:sz w:val="20"/>
          <w:szCs w:val="20"/>
        </w:rPr>
        <w:t xml:space="preserve"> </w:t>
      </w:r>
    </w:p>
    <w:p w:rsidR="002D352E" w:rsidRPr="00776D4F" w:rsidRDefault="002D352E" w:rsidP="00776D4F">
      <w:pPr>
        <w:pStyle w:val="ListeParagraf"/>
        <w:ind w:left="709" w:firstLine="425"/>
        <w:rPr>
          <w:rFonts w:cs="Times New Roman"/>
          <w:b/>
          <w:color w:val="002060"/>
          <w:sz w:val="20"/>
          <w:szCs w:val="20"/>
        </w:rPr>
      </w:pPr>
      <w:proofErr w:type="gramStart"/>
      <w:r>
        <w:rPr>
          <w:rFonts w:cs="Times New Roman"/>
          <w:b/>
          <w:color w:val="C00000"/>
          <w:sz w:val="20"/>
          <w:szCs w:val="20"/>
          <w:u w:val="single"/>
        </w:rPr>
        <w:t>h</w:t>
      </w:r>
      <w:proofErr w:type="gramEnd"/>
      <w:r>
        <w:rPr>
          <w:rFonts w:cs="Times New Roman"/>
          <w:b/>
          <w:color w:val="C00000"/>
          <w:sz w:val="20"/>
          <w:szCs w:val="20"/>
          <w:u w:val="single"/>
        </w:rPr>
        <w:t>.</w:t>
      </w:r>
      <w:r>
        <w:rPr>
          <w:rFonts w:cs="Times New Roman"/>
          <w:b/>
          <w:color w:val="002060"/>
          <w:sz w:val="20"/>
          <w:szCs w:val="20"/>
        </w:rPr>
        <w:t xml:space="preserve"> Din Öğretim Genel Müdürlüğüne Başvuruların Yapılması</w:t>
      </w:r>
    </w:p>
    <w:p w:rsidR="00477A0F" w:rsidRPr="00776D4F" w:rsidRDefault="00477A0F" w:rsidP="00776D4F">
      <w:pPr>
        <w:pStyle w:val="ListeParagraf"/>
        <w:ind w:left="709" w:firstLine="425"/>
        <w:rPr>
          <w:rFonts w:ascii="Times New Roman" w:hAnsi="Times New Roman" w:cs="Times New Roman"/>
          <w:b/>
          <w:color w:val="002060"/>
          <w:sz w:val="20"/>
          <w:szCs w:val="20"/>
        </w:rPr>
      </w:pPr>
      <w:proofErr w:type="gramStart"/>
      <w:r w:rsidRPr="00776D4F">
        <w:rPr>
          <w:rFonts w:cs="Times New Roman"/>
          <w:b/>
          <w:color w:val="C00000"/>
          <w:sz w:val="20"/>
          <w:szCs w:val="20"/>
        </w:rPr>
        <w:t>h</w:t>
      </w:r>
      <w:proofErr w:type="gramEnd"/>
      <w:r w:rsidRPr="00776D4F">
        <w:rPr>
          <w:rFonts w:cs="Times New Roman"/>
          <w:b/>
          <w:color w:val="C00000"/>
          <w:sz w:val="20"/>
          <w:szCs w:val="20"/>
        </w:rPr>
        <w:t xml:space="preserve">. </w:t>
      </w:r>
      <w:r w:rsidRPr="00776D4F">
        <w:rPr>
          <w:rFonts w:cs="Times New Roman"/>
          <w:b/>
          <w:color w:val="002060"/>
          <w:sz w:val="20"/>
          <w:szCs w:val="20"/>
        </w:rPr>
        <w:t>Sonuç raporunun İzleme ve Değerlendirme Kurulu ile kamuoyuna açıklanması</w:t>
      </w:r>
    </w:p>
    <w:p w:rsidR="00E5116C" w:rsidRPr="00776D4F" w:rsidRDefault="00E5116C" w:rsidP="00776D4F">
      <w:pPr>
        <w:pStyle w:val="ListeParagraf"/>
        <w:ind w:left="709" w:firstLine="425"/>
        <w:jc w:val="center"/>
        <w:rPr>
          <w:rFonts w:cs="Times New Roman"/>
          <w:b/>
          <w:color w:val="002060"/>
          <w:sz w:val="24"/>
          <w:szCs w:val="24"/>
        </w:rPr>
      </w:pPr>
    </w:p>
    <w:p w:rsidR="002D352E" w:rsidRDefault="00345AF2">
      <w:pPr>
        <w:rPr>
          <w:b/>
          <w:color w:val="C00000"/>
          <w:sz w:val="24"/>
          <w:szCs w:val="24"/>
        </w:rPr>
      </w:pPr>
      <w:r>
        <w:rPr>
          <w:b/>
          <w:color w:val="C00000"/>
          <w:sz w:val="24"/>
          <w:szCs w:val="24"/>
        </w:rPr>
        <w:t xml:space="preserve">       </w:t>
      </w:r>
    </w:p>
    <w:p w:rsidR="00A06BEA" w:rsidRPr="00E5116C" w:rsidRDefault="00345AF2" w:rsidP="002D352E">
      <w:pPr>
        <w:ind w:firstLine="709"/>
        <w:rPr>
          <w:b/>
          <w:color w:val="C00000"/>
          <w:sz w:val="24"/>
          <w:szCs w:val="24"/>
        </w:rPr>
      </w:pPr>
      <w:r>
        <w:rPr>
          <w:b/>
          <w:color w:val="C00000"/>
          <w:sz w:val="24"/>
          <w:szCs w:val="24"/>
        </w:rPr>
        <w:t xml:space="preserve"> </w:t>
      </w:r>
      <w:r w:rsidR="009C3B53">
        <w:rPr>
          <w:b/>
          <w:color w:val="C00000"/>
          <w:sz w:val="24"/>
          <w:szCs w:val="24"/>
        </w:rPr>
        <w:tab/>
      </w:r>
      <w:r w:rsidR="00BD40FA">
        <w:rPr>
          <w:b/>
          <w:color w:val="C00000"/>
          <w:sz w:val="24"/>
          <w:szCs w:val="24"/>
        </w:rPr>
        <w:t>8-</w:t>
      </w:r>
      <w:r w:rsidR="00AD2E9A">
        <w:rPr>
          <w:b/>
          <w:color w:val="C00000"/>
          <w:sz w:val="24"/>
          <w:szCs w:val="24"/>
        </w:rPr>
        <w:t xml:space="preserve"> </w:t>
      </w:r>
      <w:r w:rsidRPr="003C1EF6">
        <w:rPr>
          <w:rFonts w:cs="Times New Roman"/>
          <w:b/>
          <w:color w:val="C00000"/>
          <w:sz w:val="24"/>
          <w:szCs w:val="24"/>
        </w:rPr>
        <w:t>UY</w:t>
      </w:r>
      <w:r>
        <w:rPr>
          <w:rFonts w:cs="Times New Roman"/>
          <w:b/>
          <w:color w:val="C00000"/>
          <w:sz w:val="24"/>
          <w:szCs w:val="24"/>
        </w:rPr>
        <w:t>GULAMA İLKELERİ</w:t>
      </w:r>
    </w:p>
    <w:p w:rsidR="009B4D9E" w:rsidRDefault="00B25449" w:rsidP="00086E24">
      <w:pPr>
        <w:pStyle w:val="ListeParagraf"/>
        <w:ind w:firstLine="0"/>
        <w:rPr>
          <w:sz w:val="20"/>
          <w:szCs w:val="20"/>
        </w:rPr>
      </w:pPr>
      <w:r>
        <w:rPr>
          <w:rFonts w:cs="Times New Roman"/>
          <w:noProof/>
          <w:sz w:val="20"/>
          <w:szCs w:val="20"/>
        </w:rPr>
        <w:drawing>
          <wp:inline distT="0" distB="0" distL="0" distR="0" wp14:anchorId="3447ABD9" wp14:editId="3C98749B">
            <wp:extent cx="5991225" cy="2714625"/>
            <wp:effectExtent l="38100" t="0" r="104775" b="9525"/>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570FC" w:rsidRDefault="000570FC">
      <w:pPr>
        <w:spacing w:after="200" w:line="276" w:lineRule="auto"/>
        <w:ind w:firstLine="0"/>
        <w:rPr>
          <w:color w:val="40382D" w:themeColor="text2" w:themeShade="BF"/>
        </w:rPr>
      </w:pPr>
    </w:p>
    <w:p w:rsidR="00345AF2" w:rsidRDefault="00EA1769" w:rsidP="00E5116C">
      <w:pPr>
        <w:pStyle w:val="ListeParagraf"/>
        <w:ind w:firstLine="0"/>
      </w:pPr>
      <w:r>
        <w:rPr>
          <w:noProof/>
        </w:rPr>
        <w:drawing>
          <wp:inline distT="0" distB="0" distL="0" distR="0">
            <wp:extent cx="5486400" cy="2657475"/>
            <wp:effectExtent l="19050" t="0" r="0" b="0"/>
            <wp:docPr id="41"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45AF2" w:rsidRPr="00345AF2" w:rsidRDefault="00345AF2" w:rsidP="00345AF2"/>
    <w:p w:rsidR="00345AF2" w:rsidRDefault="00345AF2" w:rsidP="00E5116C">
      <w:pPr>
        <w:pStyle w:val="ListeParagraf"/>
        <w:ind w:firstLine="0"/>
      </w:pPr>
    </w:p>
    <w:p w:rsidR="00345AF2" w:rsidRDefault="00345AF2" w:rsidP="00E5116C">
      <w:pPr>
        <w:pStyle w:val="ListeParagraf"/>
        <w:ind w:firstLine="0"/>
      </w:pPr>
    </w:p>
    <w:p w:rsidR="00345AF2" w:rsidRDefault="00345AF2" w:rsidP="00E5116C">
      <w:pPr>
        <w:pStyle w:val="ListeParagraf"/>
        <w:ind w:firstLine="0"/>
      </w:pPr>
      <w:r>
        <w:rPr>
          <w:noProof/>
        </w:rPr>
        <w:drawing>
          <wp:inline distT="0" distB="0" distL="0" distR="0" wp14:anchorId="7FE8043E" wp14:editId="02F7C76C">
            <wp:extent cx="5486400" cy="2343150"/>
            <wp:effectExtent l="0" t="0" r="0" b="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45AF2" w:rsidRPr="00345AF2" w:rsidRDefault="00345AF2" w:rsidP="000570FC">
      <w:pPr>
        <w:ind w:firstLine="0"/>
      </w:pPr>
    </w:p>
    <w:p w:rsidR="00345AF2" w:rsidRDefault="00345AF2" w:rsidP="00E5116C">
      <w:pPr>
        <w:pStyle w:val="ListeParagraf"/>
        <w:ind w:firstLine="0"/>
      </w:pPr>
    </w:p>
    <w:p w:rsidR="000570FC" w:rsidRPr="002D352E" w:rsidRDefault="00345AF2" w:rsidP="002D352E">
      <w:pPr>
        <w:pStyle w:val="ListeParagraf"/>
        <w:tabs>
          <w:tab w:val="left" w:pos="1800"/>
        </w:tabs>
        <w:ind w:firstLine="0"/>
      </w:pPr>
      <w:r>
        <w:tab/>
      </w:r>
      <w:r>
        <w:rPr>
          <w:noProof/>
        </w:rPr>
        <w:drawing>
          <wp:inline distT="0" distB="0" distL="0" distR="0" wp14:anchorId="2E0BEBD6" wp14:editId="1A6346B0">
            <wp:extent cx="5486400" cy="2543175"/>
            <wp:effectExtent l="0" t="0" r="0" b="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B5213D" w:rsidRDefault="00A06BEA" w:rsidP="009C3B53">
      <w:pPr>
        <w:pStyle w:val="ListeParagraf"/>
        <w:ind w:left="709" w:firstLine="709"/>
        <w:rPr>
          <w:rFonts w:cs="Times New Roman"/>
          <w:b/>
          <w:color w:val="C00000"/>
          <w:sz w:val="24"/>
          <w:szCs w:val="24"/>
        </w:rPr>
      </w:pPr>
      <w:r w:rsidRPr="00A06BEA">
        <w:rPr>
          <w:rFonts w:cs="Times New Roman"/>
          <w:b/>
          <w:color w:val="C00000"/>
          <w:sz w:val="24"/>
          <w:szCs w:val="24"/>
        </w:rPr>
        <w:t>9. UYGULAMA</w:t>
      </w:r>
      <w:r>
        <w:rPr>
          <w:rFonts w:cs="Times New Roman"/>
          <w:b/>
          <w:color w:val="C00000"/>
          <w:sz w:val="24"/>
          <w:szCs w:val="24"/>
        </w:rPr>
        <w:t xml:space="preserve"> KURULLARI</w:t>
      </w:r>
      <w:r w:rsidR="00FC3D46">
        <w:rPr>
          <w:rFonts w:cs="Times New Roman"/>
          <w:b/>
          <w:color w:val="C00000"/>
          <w:sz w:val="24"/>
          <w:szCs w:val="24"/>
        </w:rPr>
        <w:t>NIN</w:t>
      </w:r>
      <w:r w:rsidR="00B5213D">
        <w:rPr>
          <w:rFonts w:cs="Times New Roman"/>
          <w:b/>
          <w:color w:val="C00000"/>
          <w:sz w:val="24"/>
          <w:szCs w:val="24"/>
        </w:rPr>
        <w:t xml:space="preserve"> GÖREVLER</w:t>
      </w:r>
      <w:r w:rsidR="00FC3D46">
        <w:rPr>
          <w:rFonts w:cs="Times New Roman"/>
          <w:b/>
          <w:color w:val="C00000"/>
          <w:sz w:val="24"/>
          <w:szCs w:val="24"/>
        </w:rPr>
        <w:t>İ</w:t>
      </w:r>
    </w:p>
    <w:p w:rsidR="00705725" w:rsidRPr="00685E8E" w:rsidRDefault="00705725" w:rsidP="00685E8E">
      <w:pPr>
        <w:pStyle w:val="ListeParagraf"/>
        <w:ind w:left="0" w:firstLine="567"/>
        <w:rPr>
          <w:rFonts w:cs="Times New Roman"/>
          <w:b/>
          <w:color w:val="C00000"/>
          <w:sz w:val="24"/>
          <w:szCs w:val="24"/>
        </w:rPr>
      </w:pPr>
    </w:p>
    <w:p w:rsidR="00B5213D" w:rsidRDefault="00685E8E" w:rsidP="00A06BEA">
      <w:pPr>
        <w:pStyle w:val="ListeParagraf"/>
        <w:ind w:left="0" w:firstLine="567"/>
        <w:rPr>
          <w:rFonts w:cs="Times New Roman"/>
          <w:b/>
          <w:color w:val="C00000"/>
          <w:sz w:val="24"/>
          <w:szCs w:val="24"/>
        </w:rPr>
      </w:pPr>
      <w:r>
        <w:rPr>
          <w:rFonts w:cs="Times New Roman"/>
          <w:b/>
          <w:noProof/>
          <w:sz w:val="24"/>
          <w:szCs w:val="24"/>
        </w:rPr>
        <w:drawing>
          <wp:inline distT="0" distB="0" distL="0" distR="0" wp14:anchorId="0A2A610D" wp14:editId="16D9EC1E">
            <wp:extent cx="5486400" cy="3086100"/>
            <wp:effectExtent l="19050" t="0" r="38100" b="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5213D" w:rsidRDefault="00B5213D" w:rsidP="00A06BEA">
      <w:pPr>
        <w:pStyle w:val="ListeParagraf"/>
        <w:ind w:left="0" w:firstLine="567"/>
        <w:rPr>
          <w:rFonts w:cs="Times New Roman"/>
          <w:b/>
          <w:color w:val="C00000"/>
          <w:sz w:val="24"/>
          <w:szCs w:val="24"/>
        </w:rPr>
      </w:pPr>
    </w:p>
    <w:p w:rsidR="002D352E" w:rsidRDefault="002D352E" w:rsidP="00FC3D46">
      <w:pPr>
        <w:pStyle w:val="ListeParagraf"/>
        <w:ind w:left="0" w:firstLine="567"/>
        <w:rPr>
          <w:rFonts w:cs="Times New Roman"/>
          <w:b/>
          <w:color w:val="C00000"/>
          <w:sz w:val="24"/>
          <w:szCs w:val="24"/>
        </w:rPr>
      </w:pPr>
    </w:p>
    <w:p w:rsidR="002D352E" w:rsidRDefault="002D352E" w:rsidP="00FC3D46">
      <w:pPr>
        <w:pStyle w:val="ListeParagraf"/>
        <w:ind w:left="0" w:firstLine="567"/>
        <w:rPr>
          <w:rFonts w:cs="Times New Roman"/>
          <w:b/>
          <w:color w:val="C00000"/>
          <w:sz w:val="24"/>
          <w:szCs w:val="24"/>
        </w:rPr>
      </w:pPr>
    </w:p>
    <w:p w:rsidR="00FC3D46" w:rsidRDefault="0098458C" w:rsidP="009C3B53">
      <w:pPr>
        <w:pStyle w:val="ListeParagraf"/>
        <w:ind w:left="709" w:firstLine="709"/>
        <w:rPr>
          <w:rFonts w:cs="Times New Roman"/>
          <w:b/>
          <w:color w:val="C00000"/>
          <w:sz w:val="24"/>
          <w:szCs w:val="24"/>
        </w:rPr>
      </w:pPr>
      <w:r>
        <w:rPr>
          <w:rFonts w:cs="Times New Roman"/>
          <w:b/>
          <w:color w:val="C00000"/>
          <w:sz w:val="24"/>
          <w:szCs w:val="24"/>
        </w:rPr>
        <w:t>10</w:t>
      </w:r>
      <w:r w:rsidR="00FC3D46" w:rsidRPr="00A06BEA">
        <w:rPr>
          <w:rFonts w:cs="Times New Roman"/>
          <w:b/>
          <w:color w:val="C00000"/>
          <w:sz w:val="24"/>
          <w:szCs w:val="24"/>
        </w:rPr>
        <w:t>. UYGULAMA</w:t>
      </w:r>
      <w:r w:rsidR="00FC3D46">
        <w:rPr>
          <w:rFonts w:cs="Times New Roman"/>
          <w:b/>
          <w:color w:val="C00000"/>
          <w:sz w:val="24"/>
          <w:szCs w:val="24"/>
        </w:rPr>
        <w:t xml:space="preserve"> KURULLARI ve PAYDAŞLAR</w:t>
      </w:r>
    </w:p>
    <w:p w:rsidR="00B5213D" w:rsidRDefault="00B5213D" w:rsidP="00A06BEA">
      <w:pPr>
        <w:pStyle w:val="ListeParagraf"/>
        <w:ind w:left="0" w:firstLine="567"/>
        <w:rPr>
          <w:rFonts w:cs="Times New Roman"/>
          <w:b/>
          <w:color w:val="C00000"/>
          <w:sz w:val="24"/>
          <w:szCs w:val="24"/>
        </w:rPr>
      </w:pPr>
    </w:p>
    <w:p w:rsidR="00B5213D" w:rsidRDefault="00685E8E" w:rsidP="00A06BEA">
      <w:pPr>
        <w:pStyle w:val="ListeParagraf"/>
        <w:ind w:left="0" w:firstLine="567"/>
        <w:rPr>
          <w:rFonts w:cs="Times New Roman"/>
          <w:b/>
          <w:color w:val="C00000"/>
          <w:sz w:val="24"/>
          <w:szCs w:val="24"/>
        </w:rPr>
      </w:pPr>
      <w:r>
        <w:rPr>
          <w:rFonts w:cs="Times New Roman"/>
          <w:b/>
          <w:noProof/>
          <w:sz w:val="24"/>
          <w:szCs w:val="24"/>
        </w:rPr>
        <w:drawing>
          <wp:inline distT="0" distB="0" distL="0" distR="0" wp14:anchorId="640E2932" wp14:editId="0E4F471F">
            <wp:extent cx="5486400" cy="3562350"/>
            <wp:effectExtent l="19050" t="0" r="19050" b="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5D4CE1" w:rsidRDefault="005D4CE1" w:rsidP="008A368F">
      <w:pPr>
        <w:pStyle w:val="ListeParagraf"/>
        <w:ind w:left="0" w:firstLine="567"/>
        <w:rPr>
          <w:rFonts w:cs="Times New Roman"/>
          <w:b/>
          <w:color w:val="C00000"/>
          <w:sz w:val="24"/>
          <w:szCs w:val="24"/>
        </w:rPr>
      </w:pPr>
    </w:p>
    <w:p w:rsidR="005D4CE1" w:rsidRDefault="005D4CE1" w:rsidP="008A368F">
      <w:pPr>
        <w:pStyle w:val="ListeParagraf"/>
        <w:ind w:left="0" w:firstLine="567"/>
        <w:rPr>
          <w:rFonts w:cs="Times New Roman"/>
          <w:b/>
          <w:color w:val="C00000"/>
          <w:sz w:val="24"/>
          <w:szCs w:val="24"/>
        </w:rPr>
      </w:pPr>
    </w:p>
    <w:p w:rsidR="008B0B6E" w:rsidRDefault="008B0B6E" w:rsidP="008A368F">
      <w:pPr>
        <w:pStyle w:val="ListeParagraf"/>
        <w:ind w:left="0" w:firstLine="567"/>
        <w:rPr>
          <w:rFonts w:cs="Times New Roman"/>
          <w:b/>
          <w:color w:val="C00000"/>
          <w:sz w:val="24"/>
          <w:szCs w:val="24"/>
        </w:rPr>
      </w:pPr>
      <w:r>
        <w:rPr>
          <w:rFonts w:cs="Times New Roman"/>
          <w:b/>
          <w:color w:val="C00000"/>
          <w:sz w:val="24"/>
          <w:szCs w:val="24"/>
        </w:rPr>
        <w:t>11</w:t>
      </w:r>
      <w:r w:rsidRPr="00A06BEA">
        <w:rPr>
          <w:rFonts w:cs="Times New Roman"/>
          <w:b/>
          <w:color w:val="C00000"/>
          <w:sz w:val="24"/>
          <w:szCs w:val="24"/>
        </w:rPr>
        <w:t xml:space="preserve">. </w:t>
      </w:r>
      <w:r>
        <w:rPr>
          <w:rFonts w:cs="Times New Roman"/>
          <w:b/>
          <w:color w:val="C00000"/>
          <w:sz w:val="24"/>
          <w:szCs w:val="24"/>
        </w:rPr>
        <w:t>YÜRÜTME:</w:t>
      </w:r>
    </w:p>
    <w:p w:rsidR="00F170C9" w:rsidRPr="005D4CE1" w:rsidRDefault="008B0B6E" w:rsidP="005D4CE1">
      <w:pPr>
        <w:ind w:firstLine="0"/>
        <w:rPr>
          <w:rFonts w:cs="Times New Roman"/>
          <w:b/>
          <w:color w:val="002060"/>
          <w:sz w:val="20"/>
          <w:szCs w:val="20"/>
        </w:rPr>
      </w:pPr>
      <w:r w:rsidRPr="00776D4F">
        <w:rPr>
          <w:rFonts w:cs="Times New Roman"/>
          <w:b/>
          <w:color w:val="002060"/>
          <w:sz w:val="24"/>
          <w:szCs w:val="24"/>
        </w:rPr>
        <w:t xml:space="preserve">              </w:t>
      </w:r>
      <w:r w:rsidRPr="00776D4F">
        <w:rPr>
          <w:rFonts w:ascii="Times New Roman" w:hAnsi="Times New Roman" w:cs="Times New Roman"/>
          <w:b/>
          <w:color w:val="002060"/>
          <w:sz w:val="24"/>
          <w:szCs w:val="24"/>
        </w:rPr>
        <w:t xml:space="preserve"> </w:t>
      </w:r>
      <w:r w:rsidRPr="00776D4F">
        <w:rPr>
          <w:rFonts w:cs="Times New Roman"/>
          <w:b/>
          <w:color w:val="002060"/>
          <w:sz w:val="20"/>
          <w:szCs w:val="20"/>
        </w:rPr>
        <w:t>Bu</w:t>
      </w:r>
      <w:r w:rsidR="0050468D">
        <w:rPr>
          <w:rFonts w:cs="Times New Roman"/>
          <w:b/>
          <w:color w:val="002060"/>
          <w:sz w:val="20"/>
          <w:szCs w:val="20"/>
        </w:rPr>
        <w:t xml:space="preserve"> </w:t>
      </w:r>
      <w:r w:rsidR="00C12E8E">
        <w:rPr>
          <w:rFonts w:cs="Times New Roman"/>
          <w:b/>
          <w:color w:val="002060"/>
          <w:sz w:val="20"/>
          <w:szCs w:val="20"/>
        </w:rPr>
        <w:t xml:space="preserve">Gelişim modeli </w:t>
      </w:r>
      <w:proofErr w:type="gramStart"/>
      <w:r w:rsidR="00C12E8E">
        <w:rPr>
          <w:rFonts w:cs="Times New Roman"/>
          <w:b/>
          <w:color w:val="002060"/>
          <w:sz w:val="20"/>
          <w:szCs w:val="20"/>
        </w:rPr>
        <w:t xml:space="preserve">ve </w:t>
      </w:r>
      <w:r w:rsidRPr="00776D4F">
        <w:rPr>
          <w:rFonts w:cs="Times New Roman"/>
          <w:b/>
          <w:color w:val="002060"/>
          <w:sz w:val="20"/>
          <w:szCs w:val="20"/>
        </w:rPr>
        <w:t xml:space="preserve"> </w:t>
      </w:r>
      <w:r w:rsidR="00C12E8E">
        <w:rPr>
          <w:rFonts w:cs="Times New Roman"/>
          <w:b/>
          <w:color w:val="002060"/>
          <w:sz w:val="20"/>
          <w:szCs w:val="20"/>
        </w:rPr>
        <w:t>Projeler</w:t>
      </w:r>
      <w:proofErr w:type="gramEnd"/>
      <w:r w:rsidR="00C12E8E">
        <w:rPr>
          <w:rFonts w:cs="Times New Roman"/>
          <w:b/>
          <w:color w:val="002060"/>
          <w:sz w:val="20"/>
          <w:szCs w:val="20"/>
        </w:rPr>
        <w:t xml:space="preserve">, </w:t>
      </w:r>
      <w:r w:rsidRPr="00776D4F">
        <w:rPr>
          <w:rFonts w:cs="Times New Roman"/>
          <w:b/>
          <w:color w:val="002060"/>
          <w:sz w:val="20"/>
          <w:szCs w:val="20"/>
        </w:rPr>
        <w:t>Yürütme Kurulu tarafından yürütülür</w:t>
      </w:r>
    </w:p>
    <w:p w:rsidR="003A095F" w:rsidRDefault="003A095F">
      <w:pPr>
        <w:rPr>
          <w:sz w:val="20"/>
          <w:szCs w:val="20"/>
        </w:rPr>
      </w:pPr>
    </w:p>
    <w:p w:rsidR="0098458C" w:rsidRDefault="008B0B6E" w:rsidP="0098458C">
      <w:pPr>
        <w:pStyle w:val="ListeParagraf"/>
        <w:ind w:left="0" w:firstLine="567"/>
        <w:rPr>
          <w:rFonts w:cs="Times New Roman"/>
          <w:b/>
          <w:color w:val="C00000"/>
          <w:sz w:val="24"/>
          <w:szCs w:val="24"/>
        </w:rPr>
      </w:pPr>
      <w:r>
        <w:rPr>
          <w:rFonts w:cs="Times New Roman"/>
          <w:b/>
          <w:color w:val="C00000"/>
          <w:sz w:val="24"/>
          <w:szCs w:val="24"/>
        </w:rPr>
        <w:t>12.</w:t>
      </w:r>
      <w:r w:rsidR="005D4CE1">
        <w:rPr>
          <w:rFonts w:cs="Times New Roman"/>
          <w:b/>
          <w:color w:val="C00000"/>
          <w:sz w:val="24"/>
          <w:szCs w:val="24"/>
        </w:rPr>
        <w:t xml:space="preserve"> </w:t>
      </w:r>
      <w:r>
        <w:rPr>
          <w:rFonts w:cs="Times New Roman"/>
          <w:b/>
          <w:color w:val="C00000"/>
          <w:sz w:val="24"/>
          <w:szCs w:val="24"/>
        </w:rPr>
        <w:t>EYLEM</w:t>
      </w:r>
      <w:r w:rsidR="0098458C">
        <w:rPr>
          <w:rFonts w:cs="Times New Roman"/>
          <w:b/>
          <w:color w:val="C00000"/>
          <w:sz w:val="24"/>
          <w:szCs w:val="24"/>
        </w:rPr>
        <w:t xml:space="preserve"> PLÂNI:</w:t>
      </w:r>
    </w:p>
    <w:p w:rsidR="005D4CE1" w:rsidRDefault="005D4CE1" w:rsidP="005D4CE1">
      <w:pPr>
        <w:ind w:firstLine="567"/>
        <w:rPr>
          <w:rFonts w:cs="Times New Roman"/>
          <w:b/>
          <w:color w:val="002060"/>
          <w:sz w:val="20"/>
          <w:szCs w:val="20"/>
        </w:rPr>
      </w:pPr>
      <w:r>
        <w:rPr>
          <w:rFonts w:cs="Times New Roman"/>
          <w:b/>
          <w:color w:val="002060"/>
          <w:sz w:val="20"/>
          <w:szCs w:val="20"/>
        </w:rPr>
        <w:t>Hazırlık aşaması ve başvurular: 2018-2019 Eğitim Öğretim Dönemi</w:t>
      </w:r>
    </w:p>
    <w:p w:rsidR="005D4CE1" w:rsidRPr="005D4CE1" w:rsidRDefault="005D4CE1" w:rsidP="005D4CE1">
      <w:pPr>
        <w:ind w:firstLine="567"/>
        <w:rPr>
          <w:rFonts w:cs="Times New Roman"/>
          <w:b/>
          <w:color w:val="C00000"/>
          <w:sz w:val="24"/>
          <w:szCs w:val="24"/>
        </w:rPr>
      </w:pPr>
      <w:r>
        <w:rPr>
          <w:rFonts w:cs="Times New Roman"/>
          <w:b/>
          <w:color w:val="002060"/>
          <w:sz w:val="20"/>
          <w:szCs w:val="20"/>
        </w:rPr>
        <w:t>Uygulama: 2019-2023 Dönemi</w:t>
      </w:r>
    </w:p>
    <w:p w:rsidR="0098458C" w:rsidRPr="0098458C" w:rsidRDefault="0098458C" w:rsidP="005D4CE1">
      <w:pPr>
        <w:ind w:firstLine="0"/>
      </w:pPr>
    </w:p>
    <w:p w:rsidR="0098458C" w:rsidRPr="005D4CE1" w:rsidRDefault="008B0B6E" w:rsidP="005D4CE1">
      <w:pPr>
        <w:pStyle w:val="ListeParagraf"/>
        <w:ind w:left="0" w:firstLine="567"/>
        <w:rPr>
          <w:rFonts w:cs="Times New Roman"/>
          <w:b/>
          <w:color w:val="C00000"/>
          <w:sz w:val="24"/>
          <w:szCs w:val="24"/>
        </w:rPr>
      </w:pPr>
      <w:r>
        <w:rPr>
          <w:rFonts w:cs="Times New Roman"/>
          <w:b/>
          <w:color w:val="C00000"/>
          <w:sz w:val="24"/>
          <w:szCs w:val="24"/>
        </w:rPr>
        <w:t>13</w:t>
      </w:r>
      <w:r w:rsidR="0098458C" w:rsidRPr="00A06BEA">
        <w:rPr>
          <w:rFonts w:cs="Times New Roman"/>
          <w:b/>
          <w:color w:val="C00000"/>
          <w:sz w:val="24"/>
          <w:szCs w:val="24"/>
        </w:rPr>
        <w:t xml:space="preserve">. </w:t>
      </w:r>
      <w:r w:rsidR="0098458C">
        <w:rPr>
          <w:rFonts w:cs="Times New Roman"/>
          <w:b/>
          <w:color w:val="C00000"/>
          <w:sz w:val="24"/>
          <w:szCs w:val="24"/>
        </w:rPr>
        <w:t>DEĞERLENDİRME</w:t>
      </w:r>
      <w:r>
        <w:rPr>
          <w:rFonts w:cs="Times New Roman"/>
          <w:b/>
          <w:color w:val="C00000"/>
          <w:sz w:val="24"/>
          <w:szCs w:val="24"/>
        </w:rPr>
        <w:t>:</w:t>
      </w:r>
    </w:p>
    <w:p w:rsidR="0098458C" w:rsidRPr="00776D4F" w:rsidRDefault="006A3F15" w:rsidP="00776D4F">
      <w:pPr>
        <w:ind w:firstLine="567"/>
        <w:jc w:val="both"/>
        <w:rPr>
          <w:rFonts w:cs="Times New Roman"/>
          <w:b/>
          <w:color w:val="002060"/>
          <w:sz w:val="20"/>
          <w:szCs w:val="20"/>
        </w:rPr>
      </w:pPr>
      <w:r>
        <w:rPr>
          <w:rFonts w:cs="Times New Roman"/>
          <w:b/>
          <w:color w:val="002060"/>
          <w:sz w:val="20"/>
          <w:szCs w:val="20"/>
        </w:rPr>
        <w:t>Bu gelişim modelinin ve model kapsamındaki projelerin</w:t>
      </w:r>
      <w:r w:rsidR="0098458C" w:rsidRPr="00776D4F">
        <w:rPr>
          <w:rFonts w:cs="Times New Roman"/>
          <w:b/>
          <w:color w:val="002060"/>
          <w:sz w:val="20"/>
          <w:szCs w:val="20"/>
        </w:rPr>
        <w:t xml:space="preserve"> uygulanmasından sonra ortaya çıkan sonuçlar robotlaştırılarak duyurul</w:t>
      </w:r>
      <w:r>
        <w:rPr>
          <w:rFonts w:cs="Times New Roman"/>
          <w:b/>
          <w:color w:val="002060"/>
          <w:sz w:val="20"/>
          <w:szCs w:val="20"/>
        </w:rPr>
        <w:t>ur. Rapor doğrultusunda gelişim modelinin</w:t>
      </w:r>
      <w:r w:rsidR="0098458C" w:rsidRPr="00776D4F">
        <w:rPr>
          <w:rFonts w:cs="Times New Roman"/>
          <w:b/>
          <w:color w:val="002060"/>
          <w:sz w:val="20"/>
          <w:szCs w:val="20"/>
        </w:rPr>
        <w:t xml:space="preserve"> değerlendirilmesi İlçe Millî Eğitim Mü</w:t>
      </w:r>
      <w:r>
        <w:rPr>
          <w:rFonts w:cs="Times New Roman"/>
          <w:b/>
          <w:color w:val="002060"/>
          <w:sz w:val="20"/>
          <w:szCs w:val="20"/>
        </w:rPr>
        <w:t xml:space="preserve">dürlüğü, Okul Müdürlüğü </w:t>
      </w:r>
      <w:proofErr w:type="gramStart"/>
      <w:r>
        <w:rPr>
          <w:rFonts w:cs="Times New Roman"/>
          <w:b/>
          <w:color w:val="002060"/>
          <w:sz w:val="20"/>
          <w:szCs w:val="20"/>
        </w:rPr>
        <w:t xml:space="preserve">ve </w:t>
      </w:r>
      <w:r w:rsidR="0098458C" w:rsidRPr="00776D4F">
        <w:rPr>
          <w:rFonts w:cs="Times New Roman"/>
          <w:b/>
          <w:color w:val="002060"/>
          <w:sz w:val="20"/>
          <w:szCs w:val="20"/>
        </w:rPr>
        <w:t xml:space="preserve"> Değerlendirme</w:t>
      </w:r>
      <w:proofErr w:type="gramEnd"/>
      <w:r w:rsidR="0098458C" w:rsidRPr="00776D4F">
        <w:rPr>
          <w:rFonts w:cs="Times New Roman"/>
          <w:b/>
          <w:color w:val="002060"/>
          <w:sz w:val="20"/>
          <w:szCs w:val="20"/>
        </w:rPr>
        <w:t xml:space="preserve"> Kurulu tarafından yapılır.</w:t>
      </w:r>
    </w:p>
    <w:p w:rsidR="008B0B6E" w:rsidRPr="00776D4F" w:rsidRDefault="008B0B6E" w:rsidP="00776D4F">
      <w:pPr>
        <w:pStyle w:val="ListeParagraf"/>
        <w:ind w:left="0" w:firstLine="567"/>
        <w:jc w:val="both"/>
        <w:rPr>
          <w:rFonts w:cs="Times New Roman"/>
          <w:b/>
          <w:color w:val="002060"/>
          <w:sz w:val="24"/>
          <w:szCs w:val="24"/>
        </w:rPr>
      </w:pPr>
    </w:p>
    <w:p w:rsidR="008B0B6E" w:rsidRPr="005D4CE1" w:rsidRDefault="008B0B6E" w:rsidP="005D4CE1">
      <w:pPr>
        <w:pStyle w:val="ListeParagraf"/>
        <w:ind w:left="0" w:firstLine="567"/>
        <w:rPr>
          <w:rFonts w:cs="Times New Roman"/>
          <w:b/>
          <w:color w:val="C00000"/>
          <w:sz w:val="24"/>
          <w:szCs w:val="24"/>
        </w:rPr>
      </w:pPr>
      <w:r>
        <w:rPr>
          <w:rFonts w:cs="Times New Roman"/>
          <w:b/>
          <w:color w:val="C00000"/>
          <w:sz w:val="24"/>
          <w:szCs w:val="24"/>
        </w:rPr>
        <w:t>14</w:t>
      </w:r>
      <w:r w:rsidRPr="00A06BEA">
        <w:rPr>
          <w:rFonts w:cs="Times New Roman"/>
          <w:b/>
          <w:color w:val="C00000"/>
          <w:sz w:val="24"/>
          <w:szCs w:val="24"/>
        </w:rPr>
        <w:t xml:space="preserve">. </w:t>
      </w:r>
      <w:r w:rsidR="005D4CE1">
        <w:rPr>
          <w:rFonts w:cs="Times New Roman"/>
          <w:b/>
          <w:color w:val="C00000"/>
          <w:sz w:val="24"/>
          <w:szCs w:val="24"/>
        </w:rPr>
        <w:t>MALİYET:</w:t>
      </w:r>
    </w:p>
    <w:p w:rsidR="008B0B6E" w:rsidRPr="00776D4F" w:rsidRDefault="006A3F15" w:rsidP="00776D4F">
      <w:pPr>
        <w:ind w:firstLine="567"/>
        <w:jc w:val="both"/>
        <w:rPr>
          <w:rFonts w:cs="Times New Roman"/>
          <w:b/>
          <w:color w:val="002060"/>
          <w:sz w:val="20"/>
          <w:szCs w:val="20"/>
        </w:rPr>
      </w:pPr>
      <w:r>
        <w:rPr>
          <w:rFonts w:cs="Times New Roman"/>
          <w:b/>
          <w:color w:val="002060"/>
          <w:sz w:val="20"/>
          <w:szCs w:val="20"/>
        </w:rPr>
        <w:t>Gelişim modeli ve projelerin</w:t>
      </w:r>
      <w:r w:rsidR="008B0B6E" w:rsidRPr="00776D4F">
        <w:rPr>
          <w:rFonts w:cs="Times New Roman"/>
          <w:b/>
          <w:color w:val="002060"/>
          <w:sz w:val="20"/>
          <w:szCs w:val="20"/>
        </w:rPr>
        <w:t xml:space="preserve"> maliyeti oluşturulacak eğitim ortamları ile kullanılacak araç gereç miktarına göre değişeceğinden öngörülmemektedir.</w:t>
      </w:r>
    </w:p>
    <w:p w:rsidR="005D4CE1" w:rsidRDefault="005D4CE1" w:rsidP="008B0B6E">
      <w:pPr>
        <w:pStyle w:val="ListeParagraf"/>
        <w:ind w:left="0" w:firstLine="567"/>
        <w:rPr>
          <w:rFonts w:cs="Times New Roman"/>
          <w:b/>
          <w:color w:val="C00000"/>
          <w:sz w:val="24"/>
          <w:szCs w:val="24"/>
        </w:rPr>
      </w:pPr>
    </w:p>
    <w:p w:rsidR="008B0B6E" w:rsidRPr="005D4CE1" w:rsidRDefault="008B0B6E" w:rsidP="005D4CE1">
      <w:pPr>
        <w:pStyle w:val="ListeParagraf"/>
        <w:ind w:left="0" w:firstLine="567"/>
        <w:rPr>
          <w:rFonts w:cs="Times New Roman"/>
          <w:b/>
          <w:color w:val="C00000"/>
          <w:sz w:val="24"/>
          <w:szCs w:val="24"/>
        </w:rPr>
      </w:pPr>
      <w:r>
        <w:rPr>
          <w:rFonts w:cs="Times New Roman"/>
          <w:b/>
          <w:color w:val="C00000"/>
          <w:sz w:val="24"/>
          <w:szCs w:val="24"/>
        </w:rPr>
        <w:t>15</w:t>
      </w:r>
      <w:r w:rsidRPr="00A06BEA">
        <w:rPr>
          <w:rFonts w:cs="Times New Roman"/>
          <w:b/>
          <w:color w:val="C00000"/>
          <w:sz w:val="24"/>
          <w:szCs w:val="24"/>
        </w:rPr>
        <w:t xml:space="preserve">. </w:t>
      </w:r>
      <w:r w:rsidR="005D4CE1">
        <w:rPr>
          <w:rFonts w:cs="Times New Roman"/>
          <w:b/>
          <w:color w:val="C00000"/>
          <w:sz w:val="24"/>
          <w:szCs w:val="24"/>
        </w:rPr>
        <w:t>YÜRÜRLÜK:</w:t>
      </w:r>
    </w:p>
    <w:p w:rsidR="008B0B6E" w:rsidRPr="00776D4F" w:rsidRDefault="008B0B6E" w:rsidP="00776D4F">
      <w:pPr>
        <w:ind w:firstLine="567"/>
        <w:jc w:val="both"/>
        <w:rPr>
          <w:rFonts w:cs="Times New Roman"/>
          <w:b/>
          <w:color w:val="002060"/>
          <w:sz w:val="20"/>
          <w:szCs w:val="20"/>
        </w:rPr>
      </w:pPr>
      <w:proofErr w:type="gramStart"/>
      <w:r w:rsidRPr="00776D4F">
        <w:rPr>
          <w:rFonts w:cs="Times New Roman"/>
          <w:b/>
          <w:color w:val="002060"/>
          <w:sz w:val="20"/>
          <w:szCs w:val="20"/>
        </w:rPr>
        <w:t>B</w:t>
      </w:r>
      <w:r w:rsidR="005D4CE1">
        <w:rPr>
          <w:rFonts w:cs="Times New Roman"/>
          <w:b/>
          <w:color w:val="002060"/>
          <w:sz w:val="20"/>
          <w:szCs w:val="20"/>
        </w:rPr>
        <w:t>u  yönerge</w:t>
      </w:r>
      <w:proofErr w:type="gramEnd"/>
      <w:r w:rsidRPr="00776D4F">
        <w:rPr>
          <w:rFonts w:cs="Times New Roman"/>
          <w:b/>
          <w:color w:val="002060"/>
          <w:sz w:val="20"/>
          <w:szCs w:val="20"/>
        </w:rPr>
        <w:t xml:space="preserve"> 15</w:t>
      </w:r>
      <w:r w:rsidR="00D001D0" w:rsidRPr="00776D4F">
        <w:rPr>
          <w:rFonts w:cs="Times New Roman"/>
          <w:b/>
          <w:color w:val="002060"/>
          <w:sz w:val="20"/>
          <w:szCs w:val="20"/>
        </w:rPr>
        <w:t>(on beş)</w:t>
      </w:r>
      <w:r w:rsidRPr="00776D4F">
        <w:rPr>
          <w:rFonts w:cs="Times New Roman"/>
          <w:b/>
          <w:color w:val="002060"/>
          <w:sz w:val="20"/>
          <w:szCs w:val="20"/>
        </w:rPr>
        <w:t xml:space="preserve"> maddeden</w:t>
      </w:r>
      <w:r w:rsidR="006A3F15">
        <w:rPr>
          <w:rFonts w:cs="Times New Roman"/>
          <w:b/>
          <w:color w:val="002060"/>
          <w:sz w:val="20"/>
          <w:szCs w:val="20"/>
        </w:rPr>
        <w:t xml:space="preserve"> ve (sekiz</w:t>
      </w:r>
      <w:r w:rsidR="00D001D0" w:rsidRPr="00776D4F">
        <w:rPr>
          <w:rFonts w:cs="Times New Roman"/>
          <w:b/>
          <w:color w:val="002060"/>
          <w:sz w:val="20"/>
          <w:szCs w:val="20"/>
        </w:rPr>
        <w:t>)</w:t>
      </w:r>
      <w:r w:rsidRPr="00776D4F">
        <w:rPr>
          <w:rFonts w:cs="Times New Roman"/>
          <w:b/>
          <w:color w:val="002060"/>
          <w:sz w:val="20"/>
          <w:szCs w:val="20"/>
        </w:rPr>
        <w:t xml:space="preserve"> </w:t>
      </w:r>
      <w:r w:rsidR="006A3F15">
        <w:rPr>
          <w:rFonts w:cs="Times New Roman"/>
          <w:b/>
          <w:color w:val="002060"/>
          <w:sz w:val="20"/>
          <w:szCs w:val="20"/>
        </w:rPr>
        <w:t>sayfadan ibaret olup 2019-2023</w:t>
      </w:r>
      <w:r w:rsidRPr="00776D4F">
        <w:rPr>
          <w:rFonts w:cs="Times New Roman"/>
          <w:b/>
          <w:color w:val="002060"/>
          <w:sz w:val="20"/>
          <w:szCs w:val="20"/>
        </w:rPr>
        <w:t xml:space="preserve"> eğitim-öğretim yılında yapılacak </w:t>
      </w:r>
      <w:r w:rsidR="005D4CE1">
        <w:rPr>
          <w:rFonts w:cs="Times New Roman"/>
          <w:b/>
          <w:color w:val="002060"/>
          <w:sz w:val="20"/>
          <w:szCs w:val="20"/>
        </w:rPr>
        <w:t xml:space="preserve">“DAHİCE FİKİRLER OKUL GELİŞİM MODELİ” ve </w:t>
      </w:r>
      <w:r w:rsidRPr="00776D4F">
        <w:rPr>
          <w:rFonts w:cs="Times New Roman"/>
          <w:b/>
          <w:color w:val="002060"/>
          <w:sz w:val="20"/>
          <w:szCs w:val="20"/>
        </w:rPr>
        <w:t>“</w:t>
      </w:r>
      <w:r w:rsidRPr="00776D4F">
        <w:rPr>
          <w:rFonts w:cs="Times New Roman"/>
          <w:b/>
          <w:i/>
          <w:color w:val="002060"/>
          <w:sz w:val="20"/>
          <w:szCs w:val="20"/>
        </w:rPr>
        <w:t xml:space="preserve">DAHA İYİCE/ </w:t>
      </w:r>
      <w:r w:rsidR="00A00721" w:rsidRPr="00776D4F">
        <w:rPr>
          <w:rFonts w:cs="Times New Roman"/>
          <w:b/>
          <w:i/>
          <w:color w:val="002060"/>
          <w:sz w:val="20"/>
          <w:szCs w:val="20"/>
        </w:rPr>
        <w:t>DÂHİCE</w:t>
      </w:r>
      <w:r w:rsidRPr="00776D4F">
        <w:rPr>
          <w:rFonts w:cs="Times New Roman"/>
          <w:b/>
          <w:i/>
          <w:color w:val="002060"/>
          <w:sz w:val="20"/>
          <w:szCs w:val="20"/>
        </w:rPr>
        <w:t xml:space="preserve"> FİKİRLER PROJESİ</w:t>
      </w:r>
      <w:r w:rsidRPr="00776D4F">
        <w:rPr>
          <w:rFonts w:cs="Times New Roman"/>
          <w:b/>
          <w:color w:val="002060"/>
          <w:sz w:val="20"/>
          <w:szCs w:val="20"/>
        </w:rPr>
        <w:t xml:space="preserve"> için hazırlanmış olup Seydişehir Kaymakamlığının onayladığı tarihte yürürlüğe girer.</w:t>
      </w:r>
    </w:p>
    <w:p w:rsidR="00CB0AA4" w:rsidRPr="00776D4F" w:rsidRDefault="006A3F15" w:rsidP="00776D4F">
      <w:pPr>
        <w:ind w:firstLine="567"/>
        <w:jc w:val="both"/>
        <w:rPr>
          <w:rFonts w:cs="Times New Roman"/>
          <w:b/>
          <w:color w:val="002060"/>
          <w:sz w:val="20"/>
          <w:szCs w:val="20"/>
        </w:rPr>
      </w:pPr>
      <w:r>
        <w:rPr>
          <w:b/>
          <w:color w:val="002060"/>
          <w:sz w:val="20"/>
          <w:szCs w:val="20"/>
        </w:rPr>
        <w:t>Bu GELİŞİM MODELİ ve MODEL</w:t>
      </w:r>
      <w:r w:rsidR="000570FC" w:rsidRPr="00776D4F">
        <w:rPr>
          <w:b/>
          <w:color w:val="002060"/>
          <w:sz w:val="20"/>
          <w:szCs w:val="20"/>
        </w:rPr>
        <w:t xml:space="preserve"> KAPSAMINDAKİ </w:t>
      </w:r>
      <w:r>
        <w:rPr>
          <w:b/>
          <w:color w:val="002060"/>
          <w:sz w:val="20"/>
          <w:szCs w:val="20"/>
        </w:rPr>
        <w:t xml:space="preserve">PROJELER, </w:t>
      </w:r>
      <w:r w:rsidR="000570FC" w:rsidRPr="00776D4F">
        <w:rPr>
          <w:b/>
          <w:color w:val="002060"/>
          <w:sz w:val="20"/>
          <w:szCs w:val="20"/>
        </w:rPr>
        <w:t>YARIŞMA VE ETKİNLİKLER</w:t>
      </w:r>
      <w:r w:rsidR="00CB0AA4" w:rsidRPr="00776D4F">
        <w:rPr>
          <w:b/>
          <w:color w:val="002060"/>
          <w:sz w:val="20"/>
          <w:szCs w:val="20"/>
        </w:rPr>
        <w:t xml:space="preserve"> Seydişehir Kaymakamlığının 10/12/2018 Tarih </w:t>
      </w:r>
      <w:proofErr w:type="gramStart"/>
      <w:r w:rsidR="00CB0AA4" w:rsidRPr="00776D4F">
        <w:rPr>
          <w:b/>
          <w:color w:val="002060"/>
          <w:sz w:val="20"/>
          <w:szCs w:val="20"/>
        </w:rPr>
        <w:t>ve  83408895</w:t>
      </w:r>
      <w:proofErr w:type="gramEnd"/>
      <w:r w:rsidR="00CB0AA4" w:rsidRPr="00776D4F">
        <w:rPr>
          <w:b/>
          <w:color w:val="002060"/>
          <w:sz w:val="20"/>
          <w:szCs w:val="20"/>
        </w:rPr>
        <w:t>/310.01.01/23690077 sayılı oluru ile uygulanmaktadır</w:t>
      </w:r>
      <w:r w:rsidR="00CB0AA4" w:rsidRPr="00776D4F">
        <w:rPr>
          <w:b/>
          <w:color w:val="002060"/>
          <w:sz w:val="24"/>
          <w:szCs w:val="24"/>
        </w:rPr>
        <w:t>.</w:t>
      </w:r>
    </w:p>
    <w:p w:rsidR="00EE2563" w:rsidRPr="009C3B53" w:rsidRDefault="009C3B53" w:rsidP="009C3B53">
      <w:pPr>
        <w:jc w:val="both"/>
        <w:rPr>
          <w:rFonts w:cs="Times New Roman"/>
          <w:b/>
          <w:sz w:val="20"/>
          <w:szCs w:val="20"/>
        </w:rPr>
      </w:pPr>
      <w:r>
        <w:rPr>
          <w:rFonts w:cs="Times New Roman"/>
          <w:b/>
          <w:sz w:val="20"/>
          <w:szCs w:val="20"/>
        </w:rPr>
        <w:t xml:space="preserve">    </w:t>
      </w:r>
    </w:p>
    <w:sectPr w:rsidR="00EE2563" w:rsidRPr="009C3B53">
      <w:type w:val="continuous"/>
      <w:pgSz w:w="11907" w:h="16839"/>
      <w:pgMar w:top="1148" w:right="1050" w:bottom="1148" w:left="105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220" w:rsidRDefault="00231220">
      <w:r>
        <w:separator/>
      </w:r>
    </w:p>
  </w:endnote>
  <w:endnote w:type="continuationSeparator" w:id="0">
    <w:p w:rsidR="00231220" w:rsidRDefault="0023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odoni MT Black">
    <w:altName w:val="Bodoni MT Black"/>
    <w:panose1 w:val="02070A030806060202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abic Typesetting">
    <w:panose1 w:val="03020402040406030203"/>
    <w:charset w:val="A2"/>
    <w:family w:val="script"/>
    <w:pitch w:val="variable"/>
    <w:sig w:usb0="A000206F" w:usb1="C0000000" w:usb2="00000008" w:usb3="00000000" w:csb0="000000D3"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DEB" w:rsidRDefault="00074DEB">
    <w:pPr>
      <w:pStyle w:val="Altbilgi"/>
    </w:pPr>
    <w:r>
      <w:rPr>
        <w:noProof/>
        <w:color w:val="93A299" w:themeColor="accent1"/>
      </w:rPr>
      <mc:AlternateContent>
        <mc:Choice Requires="wps">
          <w:drawing>
            <wp:anchor distT="0" distB="0" distL="114300" distR="114300" simplePos="0" relativeHeight="251675648" behindDoc="1" locked="0" layoutInCell="1" allowOverlap="1" wp14:anchorId="3DCCB636" wp14:editId="717719CB">
              <wp:simplePos x="0" y="0"/>
              <wp:positionH relativeFrom="page">
                <wp:align>center</wp:align>
              </wp:positionH>
              <wp:positionV relativeFrom="page">
                <wp:align>center</wp:align>
              </wp:positionV>
              <wp:extent cx="7477125" cy="9696450"/>
              <wp:effectExtent l="0" t="0" r="0" b="0"/>
              <wp:wrapNone/>
              <wp:docPr id="47" name="Arka Plan: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074DEB" w:rsidRDefault="00074DEB">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3DCCB636" id="Arka Plan: 1" o:spid="_x0000_s1039"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" stroked="f" strokeweight="1pt">
              <v:fill r:id="rId1" o:title="" recolor="t" rotate="t" type="tile"/>
              <v:imagedata recolortarget="white [2257]"/>
              <v:textbox inset="2.53903mm,1.2695mm,2.53903mm,1.2695mm">
                <w:txbxContent>
                  <w:p w:rsidR="00074DEB" w:rsidRDefault="00074DEB">
                    <w:pPr>
                      <w:rPr>
                        <w:rFonts w:eastAsia="Times New Roman"/>
                      </w:rPr>
                    </w:pPr>
                  </w:p>
                </w:txbxContent>
              </v:textbox>
              <w10:wrap anchorx="page" anchory="page"/>
            </v:roundrect>
          </w:pict>
        </mc:Fallback>
      </mc:AlternateContent>
    </w:r>
    <w:r>
      <w:rPr>
        <w:noProof/>
        <w:color w:val="93A299" w:themeColor="accent1"/>
      </w:rPr>
      <mc:AlternateContent>
        <mc:Choice Requires="wps">
          <w:drawing>
            <wp:anchor distT="0" distB="0" distL="114300" distR="114300" simplePos="0" relativeHeight="251676672" behindDoc="1" locked="0" layoutInCell="1" allowOverlap="1" wp14:anchorId="01257B55" wp14:editId="15F925A7">
              <wp:simplePos x="0" y="0"/>
              <wp:positionH relativeFrom="margin">
                <wp:align>center</wp:align>
              </wp:positionH>
              <wp:positionV relativeFrom="margin">
                <wp:align>center</wp:align>
              </wp:positionV>
              <wp:extent cx="6944995" cy="9034145"/>
              <wp:effectExtent l="0" t="0" r="0" b="0"/>
              <wp:wrapNone/>
              <wp:docPr id="50" name="Arka Plan: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74DEB" w:rsidRDefault="00074DEB">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01257B55" id="Arka Plan: 2" o:spid="_x0000_s104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" stroked="f" strokeweight="1.52778mm">
              <v:fill opacity="54484f"/>
              <v:stroke linestyle="thickThin"/>
              <v:textbox inset="2.53903mm,1.2695mm,2.53903mm,1.2695mm">
                <w:txbxContent>
                  <w:p w:rsidR="00074DEB" w:rsidRDefault="00074DEB">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7696" behindDoc="1" locked="0" layoutInCell="1" allowOverlap="1" wp14:anchorId="12262CDF" wp14:editId="5D9424A4">
              <wp:simplePos x="0" y="0"/>
              <wp:positionH relativeFrom="margin">
                <wp:align>center</wp:align>
              </wp:positionH>
              <wp:positionV relativeFrom="margin">
                <wp:align>center</wp:align>
              </wp:positionV>
              <wp:extent cx="6675755" cy="8686800"/>
              <wp:effectExtent l="0" t="0" r="0" b="0"/>
              <wp:wrapNone/>
              <wp:docPr id="53" name="Arka Plan: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DEB" w:rsidRDefault="00074DEB">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12262CDF" id="Arka Plan: 3" o:spid="_x0000_s1041"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" stroked="f" strokeweight=".5pt">
              <v:stroke linestyle="thinThin"/>
              <v:textbox inset="2.53903mm,1.2695mm,2.53903mm,1.2695mm">
                <w:txbxContent>
                  <w:p w:rsidR="00074DEB" w:rsidRDefault="00074DEB">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8720" behindDoc="0" locked="0" layoutInCell="1" allowOverlap="1" wp14:anchorId="174E7D90" wp14:editId="3933AE2B">
              <wp:simplePos x="0" y="0"/>
              <wp:positionH relativeFrom="margin">
                <wp:align>center</wp:align>
              </wp:positionH>
              <mc:AlternateContent>
                <mc:Choice Requires="wp14">
                  <wp:positionV relativeFrom="margin">
                    <wp14:pctPosVOffset>100000</wp14:pctPosVOffset>
                  </wp:positionV>
                </mc:Choice>
                <mc:Fallback>
                  <wp:positionV relativeFrom="page">
                    <wp:posOffset>9963785</wp:posOffset>
                  </wp:positionV>
                </mc:Fallback>
              </mc:AlternateContent>
              <wp:extent cx="6598920" cy="246380"/>
              <wp:effectExtent l="0" t="0" r="0" b="0"/>
              <wp:wrapSquare wrapText="bothSides"/>
              <wp:docPr id="56" name="Tarih"/>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DEB" w:rsidRDefault="00231220">
                          <w:pPr>
                            <w:spacing w:line="240" w:lineRule="auto"/>
                            <w:jc w:val="center"/>
                            <w:rPr>
                              <w:color w:val="A6A6A6" w:themeColor="background1" w:themeShade="A6"/>
                              <w:sz w:val="18"/>
                              <w:szCs w:val="18"/>
                            </w:rPr>
                          </w:pPr>
                          <w:sdt>
                            <w:sdtPr>
                              <w:rPr>
                                <w:b/>
                                <w:bCs/>
                                <w:color w:val="A6A6A6" w:themeColor="background1" w:themeShade="A6"/>
                                <w:sz w:val="18"/>
                                <w:szCs w:val="18"/>
                              </w:rPr>
                              <w:alias w:val="Tarih"/>
                              <w:tag w:val="Tarih"/>
                              <w:id w:val="-1346470069"/>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EndPr/>
                            <w:sdtContent>
                              <w:r w:rsidR="00074DEB">
                                <w:rPr>
                                  <w:b/>
                                  <w:bCs/>
                                  <w:color w:val="A6A6A6" w:themeColor="background1" w:themeShade="A6"/>
                                  <w:sz w:val="18"/>
                                  <w:szCs w:val="18"/>
                                </w:rPr>
                                <w:t xml:space="preserve">2019-2023  </w:t>
                              </w:r>
                            </w:sdtContent>
                          </w:sdt>
                          <w:r w:rsidR="00074DEB">
                            <w:rPr>
                              <w:color w:val="A6A6A6" w:themeColor="background1" w:themeShade="A6"/>
                              <w:sz w:val="18"/>
                              <w:szCs w:val="18"/>
                            </w:rPr>
                            <w:t xml:space="preserve">  </w:t>
                          </w:r>
                          <w:sdt>
                            <w:sdtPr>
                              <w:rPr>
                                <w:color w:val="A6A6A6" w:themeColor="background1" w:themeShade="A6"/>
                                <w:sz w:val="18"/>
                                <w:szCs w:val="18"/>
                              </w:rPr>
                              <w:alias w:val="Cilt"/>
                              <w:tag w:val="Cilt"/>
                              <w:id w:val="-846855576"/>
                              <w:showingPlcHdr/>
                              <w:dataBinding w:xpath="/Newsletter/Volume" w:storeItemID="{0392F253-333C-4A53-9243-D24BE37970BC}"/>
                              <w:text/>
                            </w:sdtPr>
                            <w:sdtEndPr/>
                            <w:sdtContent>
                              <w:r w:rsidR="00074DEB">
                                <w:rPr>
                                  <w:color w:val="A6A6A6" w:themeColor="background1" w:themeShade="A6"/>
                                  <w:sz w:val="18"/>
                                  <w:szCs w:val="18"/>
                                </w:rPr>
                                <w:t>[Baskı 1, Cilt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174E7D90" id="Tarih" o:spid="_x0000_s1042"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" filled="f" stroked="f" strokeweight="1.52778mm">
              <v:stroke linestyle="thickThin"/>
              <v:textbox inset="0,0,0,0">
                <w:txbxContent>
                  <w:p w:rsidR="00074DEB" w:rsidRDefault="00074DEB">
                    <w:pPr>
                      <w:spacing w:line="240" w:lineRule="auto"/>
                      <w:jc w:val="center"/>
                      <w:rPr>
                        <w:color w:val="A6A6A6" w:themeColor="background1" w:themeShade="A6"/>
                        <w:sz w:val="18"/>
                        <w:szCs w:val="18"/>
                      </w:rPr>
                    </w:pPr>
                    <w:sdt>
                      <w:sdtPr>
                        <w:rPr>
                          <w:b/>
                          <w:bCs/>
                          <w:color w:val="A6A6A6" w:themeColor="background1" w:themeShade="A6"/>
                          <w:sz w:val="18"/>
                          <w:szCs w:val="18"/>
                        </w:rPr>
                        <w:alias w:val="Tarih"/>
                        <w:tag w:val="Tarih"/>
                        <w:id w:val="-1346470069"/>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Content>
                        <w:r>
                          <w:rPr>
                            <w:b/>
                            <w:bCs/>
                            <w:color w:val="A6A6A6" w:themeColor="background1" w:themeShade="A6"/>
                            <w:sz w:val="18"/>
                            <w:szCs w:val="18"/>
                          </w:rPr>
                          <w:t xml:space="preserve">2019-2023  </w:t>
                        </w:r>
                      </w:sdtContent>
                    </w:sdt>
                    <w:r>
                      <w:rPr>
                        <w:color w:val="A6A6A6" w:themeColor="background1" w:themeShade="A6"/>
                        <w:sz w:val="18"/>
                        <w:szCs w:val="18"/>
                      </w:rPr>
                      <w:t xml:space="preserve">  </w:t>
                    </w:r>
                    <w:sdt>
                      <w:sdtPr>
                        <w:rPr>
                          <w:color w:val="A6A6A6" w:themeColor="background1" w:themeShade="A6"/>
                          <w:sz w:val="18"/>
                          <w:szCs w:val="18"/>
                        </w:rPr>
                        <w:alias w:val="Cilt"/>
                        <w:tag w:val="Cilt"/>
                        <w:id w:val="-846855576"/>
                        <w:showingPlcHdr/>
                        <w:dataBinding w:xpath="/Newsletter/Volume" w:storeItemID="{0392F253-333C-4A53-9243-D24BE37970BC}"/>
                        <w:text/>
                      </w:sdtPr>
                      <w:sdtContent>
                        <w:r>
                          <w:rPr>
                            <w:color w:val="A6A6A6" w:themeColor="background1" w:themeShade="A6"/>
                            <w:sz w:val="18"/>
                            <w:szCs w:val="18"/>
                          </w:rPr>
                          <w:t>[Baskı 1, Cilt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220" w:rsidRDefault="00231220">
      <w:r>
        <w:separator/>
      </w:r>
    </w:p>
  </w:footnote>
  <w:footnote w:type="continuationSeparator" w:id="0">
    <w:p w:rsidR="00231220" w:rsidRDefault="00231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DEB" w:rsidRDefault="00074DEB">
    <w:pPr>
      <w:pStyle w:val="stbilgi"/>
    </w:pPr>
    <w:r>
      <w:rPr>
        <w:noProof/>
        <w:color w:val="93A299" w:themeColor="accent1"/>
      </w:rPr>
      <mc:AlternateContent>
        <mc:Choice Requires="wps">
          <w:drawing>
            <wp:anchor distT="0" distB="0" distL="114300" distR="114300" simplePos="0" relativeHeight="251672576" behindDoc="0" locked="0" layoutInCell="1" allowOverlap="1" wp14:anchorId="0EAD6B96" wp14:editId="2E05034E">
              <wp:simplePos x="0" y="0"/>
              <wp:positionH relativeFrom="margin">
                <wp:align>center</wp:align>
              </wp:positionH>
              <mc:AlternateContent>
                <mc:Choice Requires="wp14">
                  <wp:positionV relativeFrom="topMargin">
                    <wp14:pctPosVOffset>65000</wp14:pctPosVOffset>
                  </wp:positionV>
                </mc:Choice>
                <mc:Fallback>
                  <wp:positionV relativeFrom="page">
                    <wp:posOffset>473710</wp:posOffset>
                  </wp:positionV>
                </mc:Fallback>
              </mc:AlternateContent>
              <wp:extent cx="6784975" cy="73025"/>
              <wp:effectExtent l="0" t="0" r="0" b="0"/>
              <wp:wrapNone/>
              <wp:docPr id="28" name="Dikdörtgen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1E2C2" id="Dikdörtgen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" fillcolor="#93a299 [3204]" stroked="f" strokeweight=".5pt">
              <v:stroke linestyle="thickThin"/>
              <v:textbox inset="2.53903mm,1.2695mm,2.53903mm,1.2695mm"/>
              <w10:wrap anchorx="margin" anchory="margin"/>
            </v:rect>
          </w:pict>
        </mc:Fallback>
      </mc:AlternateContent>
    </w:r>
    <w:r>
      <w:rPr>
        <w:noProof/>
        <w:color w:val="93A299" w:themeColor="accent1"/>
      </w:rPr>
      <mc:AlternateContent>
        <mc:Choice Requires="wps">
          <w:drawing>
            <wp:anchor distT="0" distB="0" distL="114300" distR="114300" simplePos="0" relativeHeight="251673600" behindDoc="0" locked="0" layoutInCell="1" allowOverlap="1" wp14:anchorId="115C8874" wp14:editId="25EB77B3">
              <wp:simplePos x="0" y="0"/>
              <wp:positionH relativeFrom="margin">
                <wp:align>center</wp:align>
              </wp:positionH>
              <mc:AlternateContent>
                <mc:Choice Requires="wp14">
                  <wp:positionV relativeFrom="topMargin">
                    <wp14:pctPosVOffset>25000</wp14:pctPosVOffset>
                  </wp:positionV>
                </mc:Choice>
                <mc:Fallback>
                  <wp:positionV relativeFrom="page">
                    <wp:posOffset>182245</wp:posOffset>
                  </wp:positionV>
                </mc:Fallback>
              </mc:AlternateContent>
              <wp:extent cx="6529070" cy="337820"/>
              <wp:effectExtent l="0" t="0" r="0" b="0"/>
              <wp:wrapNone/>
              <wp:docPr id="29" name="Alt Başlı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1904437231"/>
                            <w:dataBinding w:prefixMappings="xmlns:ns0='http://schemas.openxmlformats.org/officeDocument/2006/extended-properties' " w:xpath="/ns0:Properties[1]/ns0:Company[1]" w:storeItemID="{6668398D-A668-4E3E-A5EB-62B293D839F1}"/>
                            <w:text/>
                          </w:sdtPr>
                          <w:sdtEndPr/>
                          <w:sdtContent>
                            <w:p w:rsidR="00074DEB" w:rsidRDefault="00074DEB">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SEYDİŞEHİR ANADOLU İMAM HATİP LİSESİ</w:t>
                              </w:r>
                            </w:p>
                          </w:sdtContent>
                        </w:sdt>
                        <w:p w:rsidR="00074DEB" w:rsidRDefault="00074DE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115C8874" id="_x0000_t202" coordsize="21600,21600" o:spt="202" path="m,l,21600r21600,l21600,xe">
              <v:stroke joinstyle="miter"/>
              <v:path gradientshapeok="t" o:connecttype="rect"/>
            </v:shapetype>
            <v:shape id="Alt Başlık 2" o:spid="_x0000_s1043"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" filled="f" stroked="f">
              <v:path arrowok="t"/>
              <v:textbox inset="2.53903mm,1.2695mm,2.53903mm,1.2695mm">
                <w:txbxContent>
                  <w:sdt>
                    <w:sdtPr>
                      <w:rPr>
                        <w:rFonts w:ascii="Century Gothic" w:eastAsia="+mn-ea" w:hAnsi="Century Gothic" w:cs="+mn-cs"/>
                        <w:caps/>
                        <w:color w:val="BEC7C1" w:themeColor="accent1" w:themeTint="99"/>
                        <w:spacing w:val="60"/>
                        <w:kern w:val="24"/>
                        <w:sz w:val="18"/>
                        <w:szCs w:val="18"/>
                      </w:rPr>
                      <w:id w:val="-1904437231"/>
                      <w:dataBinding w:prefixMappings="xmlns:ns0='http://schemas.openxmlformats.org/officeDocument/2006/extended-properties' " w:xpath="/ns0:Properties[1]/ns0:Company[1]" w:storeItemID="{6668398D-A668-4E3E-A5EB-62B293D839F1}"/>
                      <w:text/>
                    </w:sdtPr>
                    <w:sdtContent>
                      <w:p w:rsidR="00074DEB" w:rsidRDefault="00074DEB">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SEYDİŞEHİR ANADOLU İMAM HATİP LİSESİ</w:t>
                        </w:r>
                      </w:p>
                    </w:sdtContent>
                  </w:sdt>
                  <w:p w:rsidR="00074DEB" w:rsidRDefault="00074DEB"/>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DEB" w:rsidRDefault="00074DEB">
    <w:pPr>
      <w:pStyle w:val="stbilgi"/>
    </w:pPr>
    <w:r>
      <w:rPr>
        <w:noProof/>
      </w:rPr>
      <mc:AlternateContent>
        <mc:Choice Requires="wps">
          <w:drawing>
            <wp:anchor distT="0" distB="0" distL="114300" distR="114300" simplePos="0" relativeHeight="251664384" behindDoc="0" locked="0" layoutInCell="1" allowOverlap="1" wp14:anchorId="0005C27E" wp14:editId="78030FFF">
              <wp:simplePos x="0" y="0"/>
              <wp:positionH relativeFrom="margin">
                <wp:align>center</wp:align>
              </wp:positionH>
              <mc:AlternateContent>
                <mc:Choice Requires="wp14">
                  <wp:positionV relativeFrom="topMargin">
                    <wp14:pctPosVOffset>75000</wp14:pctPosVOffset>
                  </wp:positionV>
                </mc:Choice>
                <mc:Fallback>
                  <wp:positionV relativeFrom="page">
                    <wp:posOffset>546735</wp:posOffset>
                  </wp:positionV>
                </mc:Fallback>
              </mc:AlternateContent>
              <wp:extent cx="6784975" cy="73025"/>
              <wp:effectExtent l="0" t="0" r="0" b="0"/>
              <wp:wrapNone/>
              <wp:docPr id="19" name="Dikdörtgen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D688B" id="Dikdörtgen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" fillcolor="#93a299 [3204]" stroked="f" strokeweight=".5pt">
              <v:stroke linestyle="thickThin"/>
              <v:textbox inset="2.53903mm,1.2695mm,2.53903mm,1.2695mm"/>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28899AA2" wp14:editId="41FDF6F8">
              <wp:simplePos x="0" y="0"/>
              <wp:positionH relativeFrom="margin">
                <wp:align>center</wp:align>
              </wp:positionH>
              <mc:AlternateContent>
                <mc:Choice Requires="wp14">
                  <wp:positionV relativeFrom="topMargin">
                    <wp14:pctPosVOffset>45000</wp14:pctPosVOffset>
                  </wp:positionV>
                </mc:Choice>
                <mc:Fallback>
                  <wp:positionV relativeFrom="page">
                    <wp:posOffset>327660</wp:posOffset>
                  </wp:positionV>
                </mc:Fallback>
              </mc:AlternateContent>
              <wp:extent cx="6529070" cy="337820"/>
              <wp:effectExtent l="0" t="0" r="0" b="0"/>
              <wp:wrapNone/>
              <wp:docPr id="20" name="Alt Başlı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b/>
                              <w:color w:val="C00000"/>
                            </w:rPr>
                            <w:id w:val="-2097628961"/>
                            <w:dataBinding w:prefixMappings="xmlns:ns0='http://schemas.openxmlformats.org/officeDocument/2006/extended-properties' " w:xpath="/ns0:Properties[1]/ns0:Company[1]" w:storeItemID="{6668398D-A668-4E3E-A5EB-62B293D839F1}"/>
                            <w:text/>
                          </w:sdtPr>
                          <w:sdtEndPr/>
                          <w:sdtContent>
                            <w:p w:rsidR="00074DEB" w:rsidRPr="007271C1" w:rsidRDefault="00074DEB">
                              <w:pPr>
                                <w:jc w:val="center"/>
                                <w:rPr>
                                  <w:b/>
                                  <w:color w:val="C00000"/>
                                </w:rPr>
                              </w:pPr>
                              <w:r w:rsidRPr="007271C1">
                                <w:rPr>
                                  <w:b/>
                                  <w:color w:val="C00000"/>
                                </w:rPr>
                                <w:t>SEYDİŞEHİR ANADOLU İMAM HATİP LİSESİ</w:t>
                              </w:r>
                            </w:p>
                          </w:sdtContent>
                        </w:sdt>
                        <w:p w:rsidR="00074DEB" w:rsidRDefault="00074DE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28899AA2" id="_x0000_t202" coordsize="21600,21600" o:spt="202" path="m,l,21600r21600,l21600,xe">
              <v:stroke joinstyle="miter"/>
              <v:path gradientshapeok="t" o:connecttype="rect"/>
            </v:shapetype>
            <v:shape id="_x0000_s1044"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" filled="f" stroked="f">
              <v:path arrowok="t"/>
              <v:textbox inset="2.53903mm,1.2695mm,2.53903mm,1.2695mm">
                <w:txbxContent>
                  <w:sdt>
                    <w:sdtPr>
                      <w:rPr>
                        <w:b/>
                        <w:color w:val="C00000"/>
                      </w:rPr>
                      <w:id w:val="-2097628961"/>
                      <w:dataBinding w:prefixMappings="xmlns:ns0='http://schemas.openxmlformats.org/officeDocument/2006/extended-properties' " w:xpath="/ns0:Properties[1]/ns0:Company[1]" w:storeItemID="{6668398D-A668-4E3E-A5EB-62B293D839F1}"/>
                      <w:text/>
                    </w:sdtPr>
                    <w:sdtContent>
                      <w:p w:rsidR="00074DEB" w:rsidRPr="007271C1" w:rsidRDefault="00074DEB">
                        <w:pPr>
                          <w:jc w:val="center"/>
                          <w:rPr>
                            <w:b/>
                            <w:color w:val="C00000"/>
                          </w:rPr>
                        </w:pPr>
                        <w:r w:rsidRPr="007271C1">
                          <w:rPr>
                            <w:b/>
                            <w:color w:val="C00000"/>
                          </w:rPr>
                          <w:t>SEYDİŞEHİR ANADOLU İMAM HATİP LİSESİ</w:t>
                        </w:r>
                      </w:p>
                    </w:sdtContent>
                  </w:sdt>
                  <w:p w:rsidR="00074DEB" w:rsidRDefault="00074DEB"/>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5152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25pt;height:7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" o:bullet="t">
        <v:imagedata r:id="rId1" o:title="" cropleft="-444f" cropright="-577f"/>
        <o:lock v:ext="edit" aspectratio="f"/>
      </v:shape>
    </w:pict>
  </w:numPicBullet>
  <w:abstractNum w:abstractNumId="0">
    <w:nsid w:val="054A1843"/>
    <w:multiLevelType w:val="hybridMultilevel"/>
    <w:tmpl w:val="759C4546"/>
    <w:lvl w:ilvl="0" w:tplc="5CC6811C">
      <w:start w:val="4"/>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nsid w:val="07BE35C1"/>
    <w:multiLevelType w:val="hybridMultilevel"/>
    <w:tmpl w:val="147AE0D2"/>
    <w:lvl w:ilvl="0" w:tplc="1AE2D564">
      <w:start w:val="1"/>
      <w:numFmt w:val="upperLetter"/>
      <w:lvlText w:val="%1)"/>
      <w:lvlJc w:val="left"/>
      <w:pPr>
        <w:ind w:left="1335" w:hanging="72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2">
    <w:nsid w:val="092F07E0"/>
    <w:multiLevelType w:val="hybridMultilevel"/>
    <w:tmpl w:val="C492A1BE"/>
    <w:lvl w:ilvl="0" w:tplc="E12004B4">
      <w:start w:val="5"/>
      <w:numFmt w:val="bullet"/>
      <w:lvlText w:val=""/>
      <w:lvlJc w:val="left"/>
      <w:pPr>
        <w:ind w:left="372" w:hanging="360"/>
      </w:pPr>
      <w:rPr>
        <w:rFonts w:ascii="Symbol" w:eastAsiaTheme="minorHAnsi" w:hAnsi="Symbol" w:cs="Times New Roman" w:hint="default"/>
        <w:color w:val="C00000"/>
      </w:rPr>
    </w:lvl>
    <w:lvl w:ilvl="1" w:tplc="041F0003" w:tentative="1">
      <w:start w:val="1"/>
      <w:numFmt w:val="bullet"/>
      <w:lvlText w:val="o"/>
      <w:lvlJc w:val="left"/>
      <w:pPr>
        <w:ind w:left="1092" w:hanging="360"/>
      </w:pPr>
      <w:rPr>
        <w:rFonts w:ascii="Courier New" w:hAnsi="Courier New" w:cs="Courier New" w:hint="default"/>
      </w:rPr>
    </w:lvl>
    <w:lvl w:ilvl="2" w:tplc="041F0005" w:tentative="1">
      <w:start w:val="1"/>
      <w:numFmt w:val="bullet"/>
      <w:lvlText w:val=""/>
      <w:lvlJc w:val="left"/>
      <w:pPr>
        <w:ind w:left="1812" w:hanging="360"/>
      </w:pPr>
      <w:rPr>
        <w:rFonts w:ascii="Wingdings" w:hAnsi="Wingdings" w:hint="default"/>
      </w:rPr>
    </w:lvl>
    <w:lvl w:ilvl="3" w:tplc="041F0001" w:tentative="1">
      <w:start w:val="1"/>
      <w:numFmt w:val="bullet"/>
      <w:lvlText w:val=""/>
      <w:lvlJc w:val="left"/>
      <w:pPr>
        <w:ind w:left="2532" w:hanging="360"/>
      </w:pPr>
      <w:rPr>
        <w:rFonts w:ascii="Symbol" w:hAnsi="Symbol" w:hint="default"/>
      </w:rPr>
    </w:lvl>
    <w:lvl w:ilvl="4" w:tplc="041F0003" w:tentative="1">
      <w:start w:val="1"/>
      <w:numFmt w:val="bullet"/>
      <w:lvlText w:val="o"/>
      <w:lvlJc w:val="left"/>
      <w:pPr>
        <w:ind w:left="3252" w:hanging="360"/>
      </w:pPr>
      <w:rPr>
        <w:rFonts w:ascii="Courier New" w:hAnsi="Courier New" w:cs="Courier New" w:hint="default"/>
      </w:rPr>
    </w:lvl>
    <w:lvl w:ilvl="5" w:tplc="041F0005" w:tentative="1">
      <w:start w:val="1"/>
      <w:numFmt w:val="bullet"/>
      <w:lvlText w:val=""/>
      <w:lvlJc w:val="left"/>
      <w:pPr>
        <w:ind w:left="3972" w:hanging="360"/>
      </w:pPr>
      <w:rPr>
        <w:rFonts w:ascii="Wingdings" w:hAnsi="Wingdings" w:hint="default"/>
      </w:rPr>
    </w:lvl>
    <w:lvl w:ilvl="6" w:tplc="041F0001" w:tentative="1">
      <w:start w:val="1"/>
      <w:numFmt w:val="bullet"/>
      <w:lvlText w:val=""/>
      <w:lvlJc w:val="left"/>
      <w:pPr>
        <w:ind w:left="4692" w:hanging="360"/>
      </w:pPr>
      <w:rPr>
        <w:rFonts w:ascii="Symbol" w:hAnsi="Symbol" w:hint="default"/>
      </w:rPr>
    </w:lvl>
    <w:lvl w:ilvl="7" w:tplc="041F0003" w:tentative="1">
      <w:start w:val="1"/>
      <w:numFmt w:val="bullet"/>
      <w:lvlText w:val="o"/>
      <w:lvlJc w:val="left"/>
      <w:pPr>
        <w:ind w:left="5412" w:hanging="360"/>
      </w:pPr>
      <w:rPr>
        <w:rFonts w:ascii="Courier New" w:hAnsi="Courier New" w:cs="Courier New" w:hint="default"/>
      </w:rPr>
    </w:lvl>
    <w:lvl w:ilvl="8" w:tplc="041F0005" w:tentative="1">
      <w:start w:val="1"/>
      <w:numFmt w:val="bullet"/>
      <w:lvlText w:val=""/>
      <w:lvlJc w:val="left"/>
      <w:pPr>
        <w:ind w:left="6132" w:hanging="360"/>
      </w:pPr>
      <w:rPr>
        <w:rFonts w:ascii="Wingdings" w:hAnsi="Wingdings" w:hint="default"/>
      </w:rPr>
    </w:lvl>
  </w:abstractNum>
  <w:abstractNum w:abstractNumId="3">
    <w:nsid w:val="0D7D3181"/>
    <w:multiLevelType w:val="hybridMultilevel"/>
    <w:tmpl w:val="57026014"/>
    <w:lvl w:ilvl="0" w:tplc="230C052A">
      <w:start w:val="3"/>
      <w:numFmt w:val="lowerLetter"/>
      <w:lvlText w:val="%1)"/>
      <w:lvlJc w:val="left"/>
      <w:pPr>
        <w:ind w:left="1609" w:hanging="360"/>
      </w:pPr>
      <w:rPr>
        <w:rFonts w:hint="default"/>
      </w:rPr>
    </w:lvl>
    <w:lvl w:ilvl="1" w:tplc="041F0019" w:tentative="1">
      <w:start w:val="1"/>
      <w:numFmt w:val="lowerLetter"/>
      <w:lvlText w:val="%2."/>
      <w:lvlJc w:val="left"/>
      <w:pPr>
        <w:ind w:left="2329" w:hanging="360"/>
      </w:pPr>
    </w:lvl>
    <w:lvl w:ilvl="2" w:tplc="041F001B" w:tentative="1">
      <w:start w:val="1"/>
      <w:numFmt w:val="lowerRoman"/>
      <w:lvlText w:val="%3."/>
      <w:lvlJc w:val="right"/>
      <w:pPr>
        <w:ind w:left="3049" w:hanging="180"/>
      </w:pPr>
    </w:lvl>
    <w:lvl w:ilvl="3" w:tplc="041F000F" w:tentative="1">
      <w:start w:val="1"/>
      <w:numFmt w:val="decimal"/>
      <w:lvlText w:val="%4."/>
      <w:lvlJc w:val="left"/>
      <w:pPr>
        <w:ind w:left="3769" w:hanging="360"/>
      </w:pPr>
    </w:lvl>
    <w:lvl w:ilvl="4" w:tplc="041F0019" w:tentative="1">
      <w:start w:val="1"/>
      <w:numFmt w:val="lowerLetter"/>
      <w:lvlText w:val="%5."/>
      <w:lvlJc w:val="left"/>
      <w:pPr>
        <w:ind w:left="4489" w:hanging="360"/>
      </w:pPr>
    </w:lvl>
    <w:lvl w:ilvl="5" w:tplc="041F001B" w:tentative="1">
      <w:start w:val="1"/>
      <w:numFmt w:val="lowerRoman"/>
      <w:lvlText w:val="%6."/>
      <w:lvlJc w:val="right"/>
      <w:pPr>
        <w:ind w:left="5209" w:hanging="180"/>
      </w:pPr>
    </w:lvl>
    <w:lvl w:ilvl="6" w:tplc="041F000F" w:tentative="1">
      <w:start w:val="1"/>
      <w:numFmt w:val="decimal"/>
      <w:lvlText w:val="%7."/>
      <w:lvlJc w:val="left"/>
      <w:pPr>
        <w:ind w:left="5929" w:hanging="360"/>
      </w:pPr>
    </w:lvl>
    <w:lvl w:ilvl="7" w:tplc="041F0019" w:tentative="1">
      <w:start w:val="1"/>
      <w:numFmt w:val="lowerLetter"/>
      <w:lvlText w:val="%8."/>
      <w:lvlJc w:val="left"/>
      <w:pPr>
        <w:ind w:left="6649" w:hanging="360"/>
      </w:pPr>
    </w:lvl>
    <w:lvl w:ilvl="8" w:tplc="041F001B" w:tentative="1">
      <w:start w:val="1"/>
      <w:numFmt w:val="lowerRoman"/>
      <w:lvlText w:val="%9."/>
      <w:lvlJc w:val="right"/>
      <w:pPr>
        <w:ind w:left="7369" w:hanging="180"/>
      </w:pPr>
    </w:lvl>
  </w:abstractNum>
  <w:abstractNum w:abstractNumId="4">
    <w:nsid w:val="0DBC10B0"/>
    <w:multiLevelType w:val="hybridMultilevel"/>
    <w:tmpl w:val="5AF27BFE"/>
    <w:lvl w:ilvl="0" w:tplc="041F0019">
      <w:start w:val="1"/>
      <w:numFmt w:val="lowerLetter"/>
      <w:lvlText w:val="%1."/>
      <w:lvlJc w:val="left"/>
      <w:pPr>
        <w:ind w:left="720" w:hanging="360"/>
      </w:pPr>
    </w:lvl>
    <w:lvl w:ilvl="1" w:tplc="6004E53C">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EF4857"/>
    <w:multiLevelType w:val="hybridMultilevel"/>
    <w:tmpl w:val="9AD8F11E"/>
    <w:lvl w:ilvl="0" w:tplc="041F0019">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A5C68FD"/>
    <w:multiLevelType w:val="hybridMultilevel"/>
    <w:tmpl w:val="02EC78C2"/>
    <w:lvl w:ilvl="0" w:tplc="EDA20B32">
      <w:start w:val="5"/>
      <w:numFmt w:val="bullet"/>
      <w:lvlText w:val=""/>
      <w:lvlJc w:val="left"/>
      <w:pPr>
        <w:ind w:left="372" w:hanging="360"/>
      </w:pPr>
      <w:rPr>
        <w:rFonts w:ascii="Symbol" w:eastAsiaTheme="minorHAnsi" w:hAnsi="Symbol" w:cs="Times New Roman" w:hint="default"/>
        <w:color w:val="C00000"/>
      </w:rPr>
    </w:lvl>
    <w:lvl w:ilvl="1" w:tplc="041F0003" w:tentative="1">
      <w:start w:val="1"/>
      <w:numFmt w:val="bullet"/>
      <w:lvlText w:val="o"/>
      <w:lvlJc w:val="left"/>
      <w:pPr>
        <w:ind w:left="1092" w:hanging="360"/>
      </w:pPr>
      <w:rPr>
        <w:rFonts w:ascii="Courier New" w:hAnsi="Courier New" w:cs="Courier New" w:hint="default"/>
      </w:rPr>
    </w:lvl>
    <w:lvl w:ilvl="2" w:tplc="041F0005" w:tentative="1">
      <w:start w:val="1"/>
      <w:numFmt w:val="bullet"/>
      <w:lvlText w:val=""/>
      <w:lvlJc w:val="left"/>
      <w:pPr>
        <w:ind w:left="1812" w:hanging="360"/>
      </w:pPr>
      <w:rPr>
        <w:rFonts w:ascii="Wingdings" w:hAnsi="Wingdings" w:hint="default"/>
      </w:rPr>
    </w:lvl>
    <w:lvl w:ilvl="3" w:tplc="041F0001" w:tentative="1">
      <w:start w:val="1"/>
      <w:numFmt w:val="bullet"/>
      <w:lvlText w:val=""/>
      <w:lvlJc w:val="left"/>
      <w:pPr>
        <w:ind w:left="2532" w:hanging="360"/>
      </w:pPr>
      <w:rPr>
        <w:rFonts w:ascii="Symbol" w:hAnsi="Symbol" w:hint="default"/>
      </w:rPr>
    </w:lvl>
    <w:lvl w:ilvl="4" w:tplc="041F0003" w:tentative="1">
      <w:start w:val="1"/>
      <w:numFmt w:val="bullet"/>
      <w:lvlText w:val="o"/>
      <w:lvlJc w:val="left"/>
      <w:pPr>
        <w:ind w:left="3252" w:hanging="360"/>
      </w:pPr>
      <w:rPr>
        <w:rFonts w:ascii="Courier New" w:hAnsi="Courier New" w:cs="Courier New" w:hint="default"/>
      </w:rPr>
    </w:lvl>
    <w:lvl w:ilvl="5" w:tplc="041F0005" w:tentative="1">
      <w:start w:val="1"/>
      <w:numFmt w:val="bullet"/>
      <w:lvlText w:val=""/>
      <w:lvlJc w:val="left"/>
      <w:pPr>
        <w:ind w:left="3972" w:hanging="360"/>
      </w:pPr>
      <w:rPr>
        <w:rFonts w:ascii="Wingdings" w:hAnsi="Wingdings" w:hint="default"/>
      </w:rPr>
    </w:lvl>
    <w:lvl w:ilvl="6" w:tplc="041F0001" w:tentative="1">
      <w:start w:val="1"/>
      <w:numFmt w:val="bullet"/>
      <w:lvlText w:val=""/>
      <w:lvlJc w:val="left"/>
      <w:pPr>
        <w:ind w:left="4692" w:hanging="360"/>
      </w:pPr>
      <w:rPr>
        <w:rFonts w:ascii="Symbol" w:hAnsi="Symbol" w:hint="default"/>
      </w:rPr>
    </w:lvl>
    <w:lvl w:ilvl="7" w:tplc="041F0003" w:tentative="1">
      <w:start w:val="1"/>
      <w:numFmt w:val="bullet"/>
      <w:lvlText w:val="o"/>
      <w:lvlJc w:val="left"/>
      <w:pPr>
        <w:ind w:left="5412" w:hanging="360"/>
      </w:pPr>
      <w:rPr>
        <w:rFonts w:ascii="Courier New" w:hAnsi="Courier New" w:cs="Courier New" w:hint="default"/>
      </w:rPr>
    </w:lvl>
    <w:lvl w:ilvl="8" w:tplc="041F0005" w:tentative="1">
      <w:start w:val="1"/>
      <w:numFmt w:val="bullet"/>
      <w:lvlText w:val=""/>
      <w:lvlJc w:val="left"/>
      <w:pPr>
        <w:ind w:left="6132" w:hanging="360"/>
      </w:pPr>
      <w:rPr>
        <w:rFonts w:ascii="Wingdings" w:hAnsi="Wingdings" w:hint="default"/>
      </w:rPr>
    </w:lvl>
  </w:abstractNum>
  <w:abstractNum w:abstractNumId="7">
    <w:nsid w:val="1FDC0216"/>
    <w:multiLevelType w:val="hybridMultilevel"/>
    <w:tmpl w:val="82520A36"/>
    <w:lvl w:ilvl="0" w:tplc="05587694">
      <w:start w:val="1"/>
      <w:numFmt w:val="decimal"/>
      <w:lvlText w:val="%1)"/>
      <w:lvlJc w:val="left"/>
      <w:pPr>
        <w:ind w:left="1098" w:hanging="360"/>
      </w:pPr>
      <w:rPr>
        <w:rFonts w:hint="default"/>
      </w:rPr>
    </w:lvl>
    <w:lvl w:ilvl="1" w:tplc="041F0019" w:tentative="1">
      <w:start w:val="1"/>
      <w:numFmt w:val="lowerLetter"/>
      <w:lvlText w:val="%2."/>
      <w:lvlJc w:val="left"/>
      <w:pPr>
        <w:ind w:left="1818" w:hanging="360"/>
      </w:pPr>
    </w:lvl>
    <w:lvl w:ilvl="2" w:tplc="041F001B" w:tentative="1">
      <w:start w:val="1"/>
      <w:numFmt w:val="lowerRoman"/>
      <w:lvlText w:val="%3."/>
      <w:lvlJc w:val="right"/>
      <w:pPr>
        <w:ind w:left="2538" w:hanging="180"/>
      </w:pPr>
    </w:lvl>
    <w:lvl w:ilvl="3" w:tplc="041F000F" w:tentative="1">
      <w:start w:val="1"/>
      <w:numFmt w:val="decimal"/>
      <w:lvlText w:val="%4."/>
      <w:lvlJc w:val="left"/>
      <w:pPr>
        <w:ind w:left="3258" w:hanging="360"/>
      </w:pPr>
    </w:lvl>
    <w:lvl w:ilvl="4" w:tplc="041F0019" w:tentative="1">
      <w:start w:val="1"/>
      <w:numFmt w:val="lowerLetter"/>
      <w:lvlText w:val="%5."/>
      <w:lvlJc w:val="left"/>
      <w:pPr>
        <w:ind w:left="3978" w:hanging="360"/>
      </w:pPr>
    </w:lvl>
    <w:lvl w:ilvl="5" w:tplc="041F001B" w:tentative="1">
      <w:start w:val="1"/>
      <w:numFmt w:val="lowerRoman"/>
      <w:lvlText w:val="%6."/>
      <w:lvlJc w:val="right"/>
      <w:pPr>
        <w:ind w:left="4698" w:hanging="180"/>
      </w:pPr>
    </w:lvl>
    <w:lvl w:ilvl="6" w:tplc="041F000F" w:tentative="1">
      <w:start w:val="1"/>
      <w:numFmt w:val="decimal"/>
      <w:lvlText w:val="%7."/>
      <w:lvlJc w:val="left"/>
      <w:pPr>
        <w:ind w:left="5418" w:hanging="360"/>
      </w:pPr>
    </w:lvl>
    <w:lvl w:ilvl="7" w:tplc="041F0019" w:tentative="1">
      <w:start w:val="1"/>
      <w:numFmt w:val="lowerLetter"/>
      <w:lvlText w:val="%8."/>
      <w:lvlJc w:val="left"/>
      <w:pPr>
        <w:ind w:left="6138" w:hanging="360"/>
      </w:pPr>
    </w:lvl>
    <w:lvl w:ilvl="8" w:tplc="041F001B" w:tentative="1">
      <w:start w:val="1"/>
      <w:numFmt w:val="lowerRoman"/>
      <w:lvlText w:val="%9."/>
      <w:lvlJc w:val="right"/>
      <w:pPr>
        <w:ind w:left="6858" w:hanging="180"/>
      </w:pPr>
    </w:lvl>
  </w:abstractNum>
  <w:abstractNum w:abstractNumId="8">
    <w:nsid w:val="25DB0AAC"/>
    <w:multiLevelType w:val="hybridMultilevel"/>
    <w:tmpl w:val="0E88E332"/>
    <w:lvl w:ilvl="0" w:tplc="041F0019">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394B32F4"/>
    <w:multiLevelType w:val="hybridMultilevel"/>
    <w:tmpl w:val="DC1011D6"/>
    <w:lvl w:ilvl="0" w:tplc="B4C698CC">
      <w:start w:val="1"/>
      <w:numFmt w:val="bullet"/>
      <w:lvlText w:val="•"/>
      <w:lvlJc w:val="left"/>
      <w:pPr>
        <w:tabs>
          <w:tab w:val="num" w:pos="720"/>
        </w:tabs>
        <w:ind w:left="720" w:hanging="360"/>
      </w:pPr>
      <w:rPr>
        <w:rFonts w:ascii="Times New Roman" w:hAnsi="Times New Roman" w:hint="default"/>
      </w:rPr>
    </w:lvl>
    <w:lvl w:ilvl="1" w:tplc="6E02CB2E" w:tentative="1">
      <w:start w:val="1"/>
      <w:numFmt w:val="bullet"/>
      <w:lvlText w:val="•"/>
      <w:lvlJc w:val="left"/>
      <w:pPr>
        <w:tabs>
          <w:tab w:val="num" w:pos="1440"/>
        </w:tabs>
        <w:ind w:left="1440" w:hanging="360"/>
      </w:pPr>
      <w:rPr>
        <w:rFonts w:ascii="Times New Roman" w:hAnsi="Times New Roman" w:hint="default"/>
      </w:rPr>
    </w:lvl>
    <w:lvl w:ilvl="2" w:tplc="1CB8095C" w:tentative="1">
      <w:start w:val="1"/>
      <w:numFmt w:val="bullet"/>
      <w:lvlText w:val="•"/>
      <w:lvlJc w:val="left"/>
      <w:pPr>
        <w:tabs>
          <w:tab w:val="num" w:pos="2160"/>
        </w:tabs>
        <w:ind w:left="2160" w:hanging="360"/>
      </w:pPr>
      <w:rPr>
        <w:rFonts w:ascii="Times New Roman" w:hAnsi="Times New Roman" w:hint="default"/>
      </w:rPr>
    </w:lvl>
    <w:lvl w:ilvl="3" w:tplc="7C80B9B2" w:tentative="1">
      <w:start w:val="1"/>
      <w:numFmt w:val="bullet"/>
      <w:lvlText w:val="•"/>
      <w:lvlJc w:val="left"/>
      <w:pPr>
        <w:tabs>
          <w:tab w:val="num" w:pos="2880"/>
        </w:tabs>
        <w:ind w:left="2880" w:hanging="360"/>
      </w:pPr>
      <w:rPr>
        <w:rFonts w:ascii="Times New Roman" w:hAnsi="Times New Roman" w:hint="default"/>
      </w:rPr>
    </w:lvl>
    <w:lvl w:ilvl="4" w:tplc="61929A5C" w:tentative="1">
      <w:start w:val="1"/>
      <w:numFmt w:val="bullet"/>
      <w:lvlText w:val="•"/>
      <w:lvlJc w:val="left"/>
      <w:pPr>
        <w:tabs>
          <w:tab w:val="num" w:pos="3600"/>
        </w:tabs>
        <w:ind w:left="3600" w:hanging="360"/>
      </w:pPr>
      <w:rPr>
        <w:rFonts w:ascii="Times New Roman" w:hAnsi="Times New Roman" w:hint="default"/>
      </w:rPr>
    </w:lvl>
    <w:lvl w:ilvl="5" w:tplc="427E4550" w:tentative="1">
      <w:start w:val="1"/>
      <w:numFmt w:val="bullet"/>
      <w:lvlText w:val="•"/>
      <w:lvlJc w:val="left"/>
      <w:pPr>
        <w:tabs>
          <w:tab w:val="num" w:pos="4320"/>
        </w:tabs>
        <w:ind w:left="4320" w:hanging="360"/>
      </w:pPr>
      <w:rPr>
        <w:rFonts w:ascii="Times New Roman" w:hAnsi="Times New Roman" w:hint="default"/>
      </w:rPr>
    </w:lvl>
    <w:lvl w:ilvl="6" w:tplc="69C63BDC" w:tentative="1">
      <w:start w:val="1"/>
      <w:numFmt w:val="bullet"/>
      <w:lvlText w:val="•"/>
      <w:lvlJc w:val="left"/>
      <w:pPr>
        <w:tabs>
          <w:tab w:val="num" w:pos="5040"/>
        </w:tabs>
        <w:ind w:left="5040" w:hanging="360"/>
      </w:pPr>
      <w:rPr>
        <w:rFonts w:ascii="Times New Roman" w:hAnsi="Times New Roman" w:hint="default"/>
      </w:rPr>
    </w:lvl>
    <w:lvl w:ilvl="7" w:tplc="C212C08A" w:tentative="1">
      <w:start w:val="1"/>
      <w:numFmt w:val="bullet"/>
      <w:lvlText w:val="•"/>
      <w:lvlJc w:val="left"/>
      <w:pPr>
        <w:tabs>
          <w:tab w:val="num" w:pos="5760"/>
        </w:tabs>
        <w:ind w:left="5760" w:hanging="360"/>
      </w:pPr>
      <w:rPr>
        <w:rFonts w:ascii="Times New Roman" w:hAnsi="Times New Roman" w:hint="default"/>
      </w:rPr>
    </w:lvl>
    <w:lvl w:ilvl="8" w:tplc="1D8015A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BB75A2"/>
    <w:multiLevelType w:val="hybridMultilevel"/>
    <w:tmpl w:val="4C362CA4"/>
    <w:lvl w:ilvl="0" w:tplc="64081A18">
      <w:start w:val="3"/>
      <w:numFmt w:val="upperLetter"/>
      <w:lvlText w:val="%1)"/>
      <w:lvlJc w:val="left"/>
      <w:pPr>
        <w:ind w:left="1609" w:hanging="360"/>
      </w:pPr>
      <w:rPr>
        <w:rFonts w:hint="default"/>
      </w:rPr>
    </w:lvl>
    <w:lvl w:ilvl="1" w:tplc="041F0019" w:tentative="1">
      <w:start w:val="1"/>
      <w:numFmt w:val="lowerLetter"/>
      <w:lvlText w:val="%2."/>
      <w:lvlJc w:val="left"/>
      <w:pPr>
        <w:ind w:left="2329" w:hanging="360"/>
      </w:pPr>
    </w:lvl>
    <w:lvl w:ilvl="2" w:tplc="041F001B" w:tentative="1">
      <w:start w:val="1"/>
      <w:numFmt w:val="lowerRoman"/>
      <w:lvlText w:val="%3."/>
      <w:lvlJc w:val="right"/>
      <w:pPr>
        <w:ind w:left="3049" w:hanging="180"/>
      </w:pPr>
    </w:lvl>
    <w:lvl w:ilvl="3" w:tplc="041F000F" w:tentative="1">
      <w:start w:val="1"/>
      <w:numFmt w:val="decimal"/>
      <w:lvlText w:val="%4."/>
      <w:lvlJc w:val="left"/>
      <w:pPr>
        <w:ind w:left="3769" w:hanging="360"/>
      </w:pPr>
    </w:lvl>
    <w:lvl w:ilvl="4" w:tplc="041F0019" w:tentative="1">
      <w:start w:val="1"/>
      <w:numFmt w:val="lowerLetter"/>
      <w:lvlText w:val="%5."/>
      <w:lvlJc w:val="left"/>
      <w:pPr>
        <w:ind w:left="4489" w:hanging="360"/>
      </w:pPr>
    </w:lvl>
    <w:lvl w:ilvl="5" w:tplc="041F001B" w:tentative="1">
      <w:start w:val="1"/>
      <w:numFmt w:val="lowerRoman"/>
      <w:lvlText w:val="%6."/>
      <w:lvlJc w:val="right"/>
      <w:pPr>
        <w:ind w:left="5209" w:hanging="180"/>
      </w:pPr>
    </w:lvl>
    <w:lvl w:ilvl="6" w:tplc="041F000F" w:tentative="1">
      <w:start w:val="1"/>
      <w:numFmt w:val="decimal"/>
      <w:lvlText w:val="%7."/>
      <w:lvlJc w:val="left"/>
      <w:pPr>
        <w:ind w:left="5929" w:hanging="360"/>
      </w:pPr>
    </w:lvl>
    <w:lvl w:ilvl="7" w:tplc="041F0019" w:tentative="1">
      <w:start w:val="1"/>
      <w:numFmt w:val="lowerLetter"/>
      <w:lvlText w:val="%8."/>
      <w:lvlJc w:val="left"/>
      <w:pPr>
        <w:ind w:left="6649" w:hanging="360"/>
      </w:pPr>
    </w:lvl>
    <w:lvl w:ilvl="8" w:tplc="041F001B" w:tentative="1">
      <w:start w:val="1"/>
      <w:numFmt w:val="lowerRoman"/>
      <w:lvlText w:val="%9."/>
      <w:lvlJc w:val="right"/>
      <w:pPr>
        <w:ind w:left="7369" w:hanging="180"/>
      </w:pPr>
    </w:lvl>
  </w:abstractNum>
  <w:abstractNum w:abstractNumId="11">
    <w:nsid w:val="3BEE5756"/>
    <w:multiLevelType w:val="hybridMultilevel"/>
    <w:tmpl w:val="F1DC4820"/>
    <w:lvl w:ilvl="0" w:tplc="FFFFFFFF">
      <w:start w:val="2"/>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3F223856"/>
    <w:multiLevelType w:val="hybridMultilevel"/>
    <w:tmpl w:val="3B8AB13C"/>
    <w:lvl w:ilvl="0" w:tplc="EB4675D0">
      <w:start w:val="3"/>
      <w:numFmt w:val="upperLetter"/>
      <w:lvlText w:val="%1)"/>
      <w:lvlJc w:val="left"/>
      <w:pPr>
        <w:ind w:left="1879" w:hanging="360"/>
      </w:pPr>
      <w:rPr>
        <w:rFonts w:hint="default"/>
        <w:b/>
        <w:color w:val="FF0000"/>
        <w:sz w:val="20"/>
      </w:rPr>
    </w:lvl>
    <w:lvl w:ilvl="1" w:tplc="041F0019" w:tentative="1">
      <w:start w:val="1"/>
      <w:numFmt w:val="lowerLetter"/>
      <w:lvlText w:val="%2."/>
      <w:lvlJc w:val="left"/>
      <w:pPr>
        <w:ind w:left="2599" w:hanging="360"/>
      </w:pPr>
    </w:lvl>
    <w:lvl w:ilvl="2" w:tplc="041F001B" w:tentative="1">
      <w:start w:val="1"/>
      <w:numFmt w:val="lowerRoman"/>
      <w:lvlText w:val="%3."/>
      <w:lvlJc w:val="right"/>
      <w:pPr>
        <w:ind w:left="3319" w:hanging="180"/>
      </w:pPr>
    </w:lvl>
    <w:lvl w:ilvl="3" w:tplc="041F000F" w:tentative="1">
      <w:start w:val="1"/>
      <w:numFmt w:val="decimal"/>
      <w:lvlText w:val="%4."/>
      <w:lvlJc w:val="left"/>
      <w:pPr>
        <w:ind w:left="4039" w:hanging="360"/>
      </w:pPr>
    </w:lvl>
    <w:lvl w:ilvl="4" w:tplc="041F0019" w:tentative="1">
      <w:start w:val="1"/>
      <w:numFmt w:val="lowerLetter"/>
      <w:lvlText w:val="%5."/>
      <w:lvlJc w:val="left"/>
      <w:pPr>
        <w:ind w:left="4759" w:hanging="360"/>
      </w:pPr>
    </w:lvl>
    <w:lvl w:ilvl="5" w:tplc="041F001B" w:tentative="1">
      <w:start w:val="1"/>
      <w:numFmt w:val="lowerRoman"/>
      <w:lvlText w:val="%6."/>
      <w:lvlJc w:val="right"/>
      <w:pPr>
        <w:ind w:left="5479" w:hanging="180"/>
      </w:pPr>
    </w:lvl>
    <w:lvl w:ilvl="6" w:tplc="041F000F" w:tentative="1">
      <w:start w:val="1"/>
      <w:numFmt w:val="decimal"/>
      <w:lvlText w:val="%7."/>
      <w:lvlJc w:val="left"/>
      <w:pPr>
        <w:ind w:left="6199" w:hanging="360"/>
      </w:pPr>
    </w:lvl>
    <w:lvl w:ilvl="7" w:tplc="041F0019" w:tentative="1">
      <w:start w:val="1"/>
      <w:numFmt w:val="lowerLetter"/>
      <w:lvlText w:val="%8."/>
      <w:lvlJc w:val="left"/>
      <w:pPr>
        <w:ind w:left="6919" w:hanging="360"/>
      </w:pPr>
    </w:lvl>
    <w:lvl w:ilvl="8" w:tplc="041F001B" w:tentative="1">
      <w:start w:val="1"/>
      <w:numFmt w:val="lowerRoman"/>
      <w:lvlText w:val="%9."/>
      <w:lvlJc w:val="right"/>
      <w:pPr>
        <w:ind w:left="7639" w:hanging="180"/>
      </w:pPr>
    </w:lvl>
  </w:abstractNum>
  <w:abstractNum w:abstractNumId="13">
    <w:nsid w:val="44924AF2"/>
    <w:multiLevelType w:val="hybridMultilevel"/>
    <w:tmpl w:val="2DE8616C"/>
    <w:lvl w:ilvl="0" w:tplc="F3A250D4">
      <w:start w:val="3"/>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474A2D0E"/>
    <w:multiLevelType w:val="hybridMultilevel"/>
    <w:tmpl w:val="3FBA2764"/>
    <w:lvl w:ilvl="0" w:tplc="8E8C218E">
      <w:start w:val="1"/>
      <w:numFmt w:val="bullet"/>
      <w:lvlText w:val=""/>
      <w:lvlPicBulletId w:val="0"/>
      <w:lvlJc w:val="left"/>
      <w:pPr>
        <w:tabs>
          <w:tab w:val="num" w:pos="720"/>
        </w:tabs>
        <w:ind w:left="720" w:hanging="360"/>
      </w:pPr>
      <w:rPr>
        <w:rFonts w:ascii="Symbol" w:hAnsi="Symbol" w:hint="default"/>
      </w:rPr>
    </w:lvl>
    <w:lvl w:ilvl="1" w:tplc="A07404B2" w:tentative="1">
      <w:start w:val="1"/>
      <w:numFmt w:val="bullet"/>
      <w:lvlText w:val=""/>
      <w:lvlJc w:val="left"/>
      <w:pPr>
        <w:tabs>
          <w:tab w:val="num" w:pos="1440"/>
        </w:tabs>
        <w:ind w:left="1440" w:hanging="360"/>
      </w:pPr>
      <w:rPr>
        <w:rFonts w:ascii="Symbol" w:hAnsi="Symbol" w:hint="default"/>
      </w:rPr>
    </w:lvl>
    <w:lvl w:ilvl="2" w:tplc="77E047BC" w:tentative="1">
      <w:start w:val="1"/>
      <w:numFmt w:val="bullet"/>
      <w:lvlText w:val=""/>
      <w:lvlJc w:val="left"/>
      <w:pPr>
        <w:tabs>
          <w:tab w:val="num" w:pos="2160"/>
        </w:tabs>
        <w:ind w:left="2160" w:hanging="360"/>
      </w:pPr>
      <w:rPr>
        <w:rFonts w:ascii="Symbol" w:hAnsi="Symbol" w:hint="default"/>
      </w:rPr>
    </w:lvl>
    <w:lvl w:ilvl="3" w:tplc="7CEC06A8" w:tentative="1">
      <w:start w:val="1"/>
      <w:numFmt w:val="bullet"/>
      <w:lvlText w:val=""/>
      <w:lvlJc w:val="left"/>
      <w:pPr>
        <w:tabs>
          <w:tab w:val="num" w:pos="2880"/>
        </w:tabs>
        <w:ind w:left="2880" w:hanging="360"/>
      </w:pPr>
      <w:rPr>
        <w:rFonts w:ascii="Symbol" w:hAnsi="Symbol" w:hint="default"/>
      </w:rPr>
    </w:lvl>
    <w:lvl w:ilvl="4" w:tplc="B8E82A20" w:tentative="1">
      <w:start w:val="1"/>
      <w:numFmt w:val="bullet"/>
      <w:lvlText w:val=""/>
      <w:lvlJc w:val="left"/>
      <w:pPr>
        <w:tabs>
          <w:tab w:val="num" w:pos="3600"/>
        </w:tabs>
        <w:ind w:left="3600" w:hanging="360"/>
      </w:pPr>
      <w:rPr>
        <w:rFonts w:ascii="Symbol" w:hAnsi="Symbol" w:hint="default"/>
      </w:rPr>
    </w:lvl>
    <w:lvl w:ilvl="5" w:tplc="67EC5D94" w:tentative="1">
      <w:start w:val="1"/>
      <w:numFmt w:val="bullet"/>
      <w:lvlText w:val=""/>
      <w:lvlJc w:val="left"/>
      <w:pPr>
        <w:tabs>
          <w:tab w:val="num" w:pos="4320"/>
        </w:tabs>
        <w:ind w:left="4320" w:hanging="360"/>
      </w:pPr>
      <w:rPr>
        <w:rFonts w:ascii="Symbol" w:hAnsi="Symbol" w:hint="default"/>
      </w:rPr>
    </w:lvl>
    <w:lvl w:ilvl="6" w:tplc="888E47E2" w:tentative="1">
      <w:start w:val="1"/>
      <w:numFmt w:val="bullet"/>
      <w:lvlText w:val=""/>
      <w:lvlJc w:val="left"/>
      <w:pPr>
        <w:tabs>
          <w:tab w:val="num" w:pos="5040"/>
        </w:tabs>
        <w:ind w:left="5040" w:hanging="360"/>
      </w:pPr>
      <w:rPr>
        <w:rFonts w:ascii="Symbol" w:hAnsi="Symbol" w:hint="default"/>
      </w:rPr>
    </w:lvl>
    <w:lvl w:ilvl="7" w:tplc="3558BB64" w:tentative="1">
      <w:start w:val="1"/>
      <w:numFmt w:val="bullet"/>
      <w:lvlText w:val=""/>
      <w:lvlJc w:val="left"/>
      <w:pPr>
        <w:tabs>
          <w:tab w:val="num" w:pos="5760"/>
        </w:tabs>
        <w:ind w:left="5760" w:hanging="360"/>
      </w:pPr>
      <w:rPr>
        <w:rFonts w:ascii="Symbol" w:hAnsi="Symbol" w:hint="default"/>
      </w:rPr>
    </w:lvl>
    <w:lvl w:ilvl="8" w:tplc="746247AE" w:tentative="1">
      <w:start w:val="1"/>
      <w:numFmt w:val="bullet"/>
      <w:lvlText w:val=""/>
      <w:lvlJc w:val="left"/>
      <w:pPr>
        <w:tabs>
          <w:tab w:val="num" w:pos="6480"/>
        </w:tabs>
        <w:ind w:left="6480" w:hanging="360"/>
      </w:pPr>
      <w:rPr>
        <w:rFonts w:ascii="Symbol" w:hAnsi="Symbol" w:hint="default"/>
      </w:rPr>
    </w:lvl>
  </w:abstractNum>
  <w:abstractNum w:abstractNumId="15">
    <w:nsid w:val="49464458"/>
    <w:multiLevelType w:val="hybridMultilevel"/>
    <w:tmpl w:val="1D6AF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AB76F42"/>
    <w:multiLevelType w:val="hybridMultilevel"/>
    <w:tmpl w:val="8B00FDE8"/>
    <w:lvl w:ilvl="0" w:tplc="1CB25028">
      <w:start w:val="5"/>
      <w:numFmt w:val="bullet"/>
      <w:lvlText w:val=""/>
      <w:lvlJc w:val="left"/>
      <w:pPr>
        <w:ind w:left="372" w:hanging="360"/>
      </w:pPr>
      <w:rPr>
        <w:rFonts w:ascii="Symbol" w:eastAsiaTheme="minorHAnsi" w:hAnsi="Symbol" w:cs="Times New Roman" w:hint="default"/>
        <w:color w:val="C00000"/>
      </w:rPr>
    </w:lvl>
    <w:lvl w:ilvl="1" w:tplc="041F0003" w:tentative="1">
      <w:start w:val="1"/>
      <w:numFmt w:val="bullet"/>
      <w:lvlText w:val="o"/>
      <w:lvlJc w:val="left"/>
      <w:pPr>
        <w:ind w:left="1092" w:hanging="360"/>
      </w:pPr>
      <w:rPr>
        <w:rFonts w:ascii="Courier New" w:hAnsi="Courier New" w:cs="Courier New" w:hint="default"/>
      </w:rPr>
    </w:lvl>
    <w:lvl w:ilvl="2" w:tplc="041F0005" w:tentative="1">
      <w:start w:val="1"/>
      <w:numFmt w:val="bullet"/>
      <w:lvlText w:val=""/>
      <w:lvlJc w:val="left"/>
      <w:pPr>
        <w:ind w:left="1812" w:hanging="360"/>
      </w:pPr>
      <w:rPr>
        <w:rFonts w:ascii="Wingdings" w:hAnsi="Wingdings" w:hint="default"/>
      </w:rPr>
    </w:lvl>
    <w:lvl w:ilvl="3" w:tplc="041F0001" w:tentative="1">
      <w:start w:val="1"/>
      <w:numFmt w:val="bullet"/>
      <w:lvlText w:val=""/>
      <w:lvlJc w:val="left"/>
      <w:pPr>
        <w:ind w:left="2532" w:hanging="360"/>
      </w:pPr>
      <w:rPr>
        <w:rFonts w:ascii="Symbol" w:hAnsi="Symbol" w:hint="default"/>
      </w:rPr>
    </w:lvl>
    <w:lvl w:ilvl="4" w:tplc="041F0003" w:tentative="1">
      <w:start w:val="1"/>
      <w:numFmt w:val="bullet"/>
      <w:lvlText w:val="o"/>
      <w:lvlJc w:val="left"/>
      <w:pPr>
        <w:ind w:left="3252" w:hanging="360"/>
      </w:pPr>
      <w:rPr>
        <w:rFonts w:ascii="Courier New" w:hAnsi="Courier New" w:cs="Courier New" w:hint="default"/>
      </w:rPr>
    </w:lvl>
    <w:lvl w:ilvl="5" w:tplc="041F0005" w:tentative="1">
      <w:start w:val="1"/>
      <w:numFmt w:val="bullet"/>
      <w:lvlText w:val=""/>
      <w:lvlJc w:val="left"/>
      <w:pPr>
        <w:ind w:left="3972" w:hanging="360"/>
      </w:pPr>
      <w:rPr>
        <w:rFonts w:ascii="Wingdings" w:hAnsi="Wingdings" w:hint="default"/>
      </w:rPr>
    </w:lvl>
    <w:lvl w:ilvl="6" w:tplc="041F0001" w:tentative="1">
      <w:start w:val="1"/>
      <w:numFmt w:val="bullet"/>
      <w:lvlText w:val=""/>
      <w:lvlJc w:val="left"/>
      <w:pPr>
        <w:ind w:left="4692" w:hanging="360"/>
      </w:pPr>
      <w:rPr>
        <w:rFonts w:ascii="Symbol" w:hAnsi="Symbol" w:hint="default"/>
      </w:rPr>
    </w:lvl>
    <w:lvl w:ilvl="7" w:tplc="041F0003" w:tentative="1">
      <w:start w:val="1"/>
      <w:numFmt w:val="bullet"/>
      <w:lvlText w:val="o"/>
      <w:lvlJc w:val="left"/>
      <w:pPr>
        <w:ind w:left="5412" w:hanging="360"/>
      </w:pPr>
      <w:rPr>
        <w:rFonts w:ascii="Courier New" w:hAnsi="Courier New" w:cs="Courier New" w:hint="default"/>
      </w:rPr>
    </w:lvl>
    <w:lvl w:ilvl="8" w:tplc="041F0005" w:tentative="1">
      <w:start w:val="1"/>
      <w:numFmt w:val="bullet"/>
      <w:lvlText w:val=""/>
      <w:lvlJc w:val="left"/>
      <w:pPr>
        <w:ind w:left="6132" w:hanging="360"/>
      </w:pPr>
      <w:rPr>
        <w:rFonts w:ascii="Wingdings" w:hAnsi="Wingdings" w:hint="default"/>
      </w:rPr>
    </w:lvl>
  </w:abstractNum>
  <w:abstractNum w:abstractNumId="17">
    <w:nsid w:val="5C631EB0"/>
    <w:multiLevelType w:val="hybridMultilevel"/>
    <w:tmpl w:val="E38E4EC4"/>
    <w:lvl w:ilvl="0" w:tplc="FFFFFFFF">
      <w:start w:val="2"/>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63532C57"/>
    <w:multiLevelType w:val="hybridMultilevel"/>
    <w:tmpl w:val="35DE0C20"/>
    <w:lvl w:ilvl="0" w:tplc="615EAEEC">
      <w:start w:val="1"/>
      <w:numFmt w:val="bullet"/>
      <w:lvlText w:val=""/>
      <w:lvlPicBulletId w:val="0"/>
      <w:lvlJc w:val="left"/>
      <w:pPr>
        <w:tabs>
          <w:tab w:val="num" w:pos="1635"/>
        </w:tabs>
        <w:ind w:left="1635" w:hanging="360"/>
      </w:pPr>
      <w:rPr>
        <w:rFonts w:ascii="Symbol" w:hAnsi="Symbol" w:hint="default"/>
        <w:sz w:val="144"/>
        <w:szCs w:val="144"/>
      </w:rPr>
    </w:lvl>
    <w:lvl w:ilvl="1" w:tplc="5414F3C0" w:tentative="1">
      <w:start w:val="1"/>
      <w:numFmt w:val="bullet"/>
      <w:lvlText w:val=""/>
      <w:lvlJc w:val="left"/>
      <w:pPr>
        <w:tabs>
          <w:tab w:val="num" w:pos="2355"/>
        </w:tabs>
        <w:ind w:left="2355" w:hanging="360"/>
      </w:pPr>
      <w:rPr>
        <w:rFonts w:ascii="Symbol" w:hAnsi="Symbol" w:hint="default"/>
      </w:rPr>
    </w:lvl>
    <w:lvl w:ilvl="2" w:tplc="90082388" w:tentative="1">
      <w:start w:val="1"/>
      <w:numFmt w:val="bullet"/>
      <w:lvlText w:val=""/>
      <w:lvlJc w:val="left"/>
      <w:pPr>
        <w:tabs>
          <w:tab w:val="num" w:pos="3075"/>
        </w:tabs>
        <w:ind w:left="3075" w:hanging="360"/>
      </w:pPr>
      <w:rPr>
        <w:rFonts w:ascii="Symbol" w:hAnsi="Symbol" w:hint="default"/>
      </w:rPr>
    </w:lvl>
    <w:lvl w:ilvl="3" w:tplc="A39647B4" w:tentative="1">
      <w:start w:val="1"/>
      <w:numFmt w:val="bullet"/>
      <w:lvlText w:val=""/>
      <w:lvlJc w:val="left"/>
      <w:pPr>
        <w:tabs>
          <w:tab w:val="num" w:pos="3795"/>
        </w:tabs>
        <w:ind w:left="3795" w:hanging="360"/>
      </w:pPr>
      <w:rPr>
        <w:rFonts w:ascii="Symbol" w:hAnsi="Symbol" w:hint="default"/>
      </w:rPr>
    </w:lvl>
    <w:lvl w:ilvl="4" w:tplc="1FD6CA64" w:tentative="1">
      <w:start w:val="1"/>
      <w:numFmt w:val="bullet"/>
      <w:lvlText w:val=""/>
      <w:lvlJc w:val="left"/>
      <w:pPr>
        <w:tabs>
          <w:tab w:val="num" w:pos="4515"/>
        </w:tabs>
        <w:ind w:left="4515" w:hanging="360"/>
      </w:pPr>
      <w:rPr>
        <w:rFonts w:ascii="Symbol" w:hAnsi="Symbol" w:hint="default"/>
      </w:rPr>
    </w:lvl>
    <w:lvl w:ilvl="5" w:tplc="D1DA19E0" w:tentative="1">
      <w:start w:val="1"/>
      <w:numFmt w:val="bullet"/>
      <w:lvlText w:val=""/>
      <w:lvlJc w:val="left"/>
      <w:pPr>
        <w:tabs>
          <w:tab w:val="num" w:pos="5235"/>
        </w:tabs>
        <w:ind w:left="5235" w:hanging="360"/>
      </w:pPr>
      <w:rPr>
        <w:rFonts w:ascii="Symbol" w:hAnsi="Symbol" w:hint="default"/>
      </w:rPr>
    </w:lvl>
    <w:lvl w:ilvl="6" w:tplc="16F89922" w:tentative="1">
      <w:start w:val="1"/>
      <w:numFmt w:val="bullet"/>
      <w:lvlText w:val=""/>
      <w:lvlJc w:val="left"/>
      <w:pPr>
        <w:tabs>
          <w:tab w:val="num" w:pos="5955"/>
        </w:tabs>
        <w:ind w:left="5955" w:hanging="360"/>
      </w:pPr>
      <w:rPr>
        <w:rFonts w:ascii="Symbol" w:hAnsi="Symbol" w:hint="default"/>
      </w:rPr>
    </w:lvl>
    <w:lvl w:ilvl="7" w:tplc="3A88BC52" w:tentative="1">
      <w:start w:val="1"/>
      <w:numFmt w:val="bullet"/>
      <w:lvlText w:val=""/>
      <w:lvlJc w:val="left"/>
      <w:pPr>
        <w:tabs>
          <w:tab w:val="num" w:pos="6675"/>
        </w:tabs>
        <w:ind w:left="6675" w:hanging="360"/>
      </w:pPr>
      <w:rPr>
        <w:rFonts w:ascii="Symbol" w:hAnsi="Symbol" w:hint="default"/>
      </w:rPr>
    </w:lvl>
    <w:lvl w:ilvl="8" w:tplc="350EA73A" w:tentative="1">
      <w:start w:val="1"/>
      <w:numFmt w:val="bullet"/>
      <w:lvlText w:val=""/>
      <w:lvlJc w:val="left"/>
      <w:pPr>
        <w:tabs>
          <w:tab w:val="num" w:pos="7395"/>
        </w:tabs>
        <w:ind w:left="7395" w:hanging="360"/>
      </w:pPr>
      <w:rPr>
        <w:rFonts w:ascii="Symbol" w:hAnsi="Symbol" w:hint="default"/>
      </w:rPr>
    </w:lvl>
  </w:abstractNum>
  <w:abstractNum w:abstractNumId="19">
    <w:nsid w:val="67CD6E0B"/>
    <w:multiLevelType w:val="hybridMultilevel"/>
    <w:tmpl w:val="5C1E784C"/>
    <w:lvl w:ilvl="0" w:tplc="390AAEC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6C210F2F"/>
    <w:multiLevelType w:val="hybridMultilevel"/>
    <w:tmpl w:val="2F44A048"/>
    <w:lvl w:ilvl="0" w:tplc="041F0019">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707332E4"/>
    <w:multiLevelType w:val="hybridMultilevel"/>
    <w:tmpl w:val="DBE21294"/>
    <w:lvl w:ilvl="0" w:tplc="041F0019">
      <w:start w:val="1"/>
      <w:numFmt w:val="lowerLetter"/>
      <w:lvlText w:val="%1."/>
      <w:lvlJc w:val="left"/>
      <w:pPr>
        <w:ind w:left="720" w:hanging="360"/>
      </w:pPr>
    </w:lvl>
    <w:lvl w:ilvl="1" w:tplc="6004E53C">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7E02449"/>
    <w:multiLevelType w:val="hybridMultilevel"/>
    <w:tmpl w:val="7F647FFA"/>
    <w:lvl w:ilvl="0" w:tplc="041F0019">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1"/>
  </w:num>
  <w:num w:numId="2">
    <w:abstractNumId w:val="15"/>
  </w:num>
  <w:num w:numId="3">
    <w:abstractNumId w:val="4"/>
  </w:num>
  <w:num w:numId="4">
    <w:abstractNumId w:val="19"/>
  </w:num>
  <w:num w:numId="5">
    <w:abstractNumId w:val="22"/>
  </w:num>
  <w:num w:numId="6">
    <w:abstractNumId w:val="5"/>
  </w:num>
  <w:num w:numId="7">
    <w:abstractNumId w:val="8"/>
  </w:num>
  <w:num w:numId="8">
    <w:abstractNumId w:val="20"/>
  </w:num>
  <w:num w:numId="9">
    <w:abstractNumId w:val="9"/>
  </w:num>
  <w:num w:numId="10">
    <w:abstractNumId w:val="7"/>
  </w:num>
  <w:num w:numId="11">
    <w:abstractNumId w:val="16"/>
  </w:num>
  <w:num w:numId="12">
    <w:abstractNumId w:val="6"/>
  </w:num>
  <w:num w:numId="13">
    <w:abstractNumId w:val="2"/>
  </w:num>
  <w:num w:numId="14">
    <w:abstractNumId w:val="1"/>
  </w:num>
  <w:num w:numId="15">
    <w:abstractNumId w:val="14"/>
  </w:num>
  <w:num w:numId="16">
    <w:abstractNumId w:val="18"/>
  </w:num>
  <w:num w:numId="17">
    <w:abstractNumId w:val="11"/>
  </w:num>
  <w:num w:numId="18">
    <w:abstractNumId w:val="17"/>
  </w:num>
  <w:num w:numId="19">
    <w:abstractNumId w:val="13"/>
  </w:num>
  <w:num w:numId="20">
    <w:abstractNumId w:val="12"/>
  </w:num>
  <w:num w:numId="21">
    <w:abstractNumId w:val="0"/>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4D"/>
    <w:rsid w:val="00002662"/>
    <w:rsid w:val="00005B3E"/>
    <w:rsid w:val="00005CA8"/>
    <w:rsid w:val="00007E4D"/>
    <w:rsid w:val="00020919"/>
    <w:rsid w:val="00044B32"/>
    <w:rsid w:val="0004614D"/>
    <w:rsid w:val="000477A4"/>
    <w:rsid w:val="000508A5"/>
    <w:rsid w:val="00051814"/>
    <w:rsid w:val="000570FC"/>
    <w:rsid w:val="000611F4"/>
    <w:rsid w:val="00062F22"/>
    <w:rsid w:val="00065B16"/>
    <w:rsid w:val="00066A9B"/>
    <w:rsid w:val="00074DEB"/>
    <w:rsid w:val="00080245"/>
    <w:rsid w:val="0008130A"/>
    <w:rsid w:val="00086E24"/>
    <w:rsid w:val="000923D6"/>
    <w:rsid w:val="00095A55"/>
    <w:rsid w:val="000A76C6"/>
    <w:rsid w:val="000B5FA9"/>
    <w:rsid w:val="000D3007"/>
    <w:rsid w:val="000D47CB"/>
    <w:rsid w:val="000E3964"/>
    <w:rsid w:val="00107385"/>
    <w:rsid w:val="001129C0"/>
    <w:rsid w:val="001140A8"/>
    <w:rsid w:val="00121D02"/>
    <w:rsid w:val="0013602E"/>
    <w:rsid w:val="0013704F"/>
    <w:rsid w:val="00137E0B"/>
    <w:rsid w:val="00151B96"/>
    <w:rsid w:val="001552D2"/>
    <w:rsid w:val="00167323"/>
    <w:rsid w:val="00197280"/>
    <w:rsid w:val="001A1737"/>
    <w:rsid w:val="001A3934"/>
    <w:rsid w:val="001A579E"/>
    <w:rsid w:val="001C30EA"/>
    <w:rsid w:val="001C6BC9"/>
    <w:rsid w:val="001D5BB2"/>
    <w:rsid w:val="001D7081"/>
    <w:rsid w:val="001E6C79"/>
    <w:rsid w:val="001F2E04"/>
    <w:rsid w:val="001F59B2"/>
    <w:rsid w:val="00202800"/>
    <w:rsid w:val="002028E4"/>
    <w:rsid w:val="002134E0"/>
    <w:rsid w:val="00215690"/>
    <w:rsid w:val="00217DD2"/>
    <w:rsid w:val="00226F2D"/>
    <w:rsid w:val="00231220"/>
    <w:rsid w:val="0023583A"/>
    <w:rsid w:val="0024272B"/>
    <w:rsid w:val="00250A6E"/>
    <w:rsid w:val="00264573"/>
    <w:rsid w:val="0026578D"/>
    <w:rsid w:val="002739C3"/>
    <w:rsid w:val="00281C68"/>
    <w:rsid w:val="0029122B"/>
    <w:rsid w:val="00292342"/>
    <w:rsid w:val="00297327"/>
    <w:rsid w:val="002A4306"/>
    <w:rsid w:val="002B4FC2"/>
    <w:rsid w:val="002C3D5C"/>
    <w:rsid w:val="002D352E"/>
    <w:rsid w:val="002E697A"/>
    <w:rsid w:val="002F052A"/>
    <w:rsid w:val="002F78B7"/>
    <w:rsid w:val="00301AEE"/>
    <w:rsid w:val="00322D4A"/>
    <w:rsid w:val="00333614"/>
    <w:rsid w:val="003419E7"/>
    <w:rsid w:val="00345AF2"/>
    <w:rsid w:val="0035106B"/>
    <w:rsid w:val="00363FCA"/>
    <w:rsid w:val="003644BF"/>
    <w:rsid w:val="00374A63"/>
    <w:rsid w:val="003935F6"/>
    <w:rsid w:val="003A02F8"/>
    <w:rsid w:val="003A095F"/>
    <w:rsid w:val="003A7562"/>
    <w:rsid w:val="003C1EF6"/>
    <w:rsid w:val="003C2007"/>
    <w:rsid w:val="003C446D"/>
    <w:rsid w:val="003D0CF1"/>
    <w:rsid w:val="003D27FE"/>
    <w:rsid w:val="003E2AC5"/>
    <w:rsid w:val="003E4073"/>
    <w:rsid w:val="003F3B51"/>
    <w:rsid w:val="004117C1"/>
    <w:rsid w:val="00414C59"/>
    <w:rsid w:val="00430963"/>
    <w:rsid w:val="004448C4"/>
    <w:rsid w:val="004539E9"/>
    <w:rsid w:val="00455320"/>
    <w:rsid w:val="0045596B"/>
    <w:rsid w:val="0046796F"/>
    <w:rsid w:val="0047455B"/>
    <w:rsid w:val="00477A0F"/>
    <w:rsid w:val="0048219C"/>
    <w:rsid w:val="00484FBA"/>
    <w:rsid w:val="00491963"/>
    <w:rsid w:val="00491AEE"/>
    <w:rsid w:val="004971C4"/>
    <w:rsid w:val="004A7912"/>
    <w:rsid w:val="004D73D8"/>
    <w:rsid w:val="004D7E13"/>
    <w:rsid w:val="004E06DF"/>
    <w:rsid w:val="004F40AD"/>
    <w:rsid w:val="0050257D"/>
    <w:rsid w:val="0050468D"/>
    <w:rsid w:val="005126A3"/>
    <w:rsid w:val="00523AD8"/>
    <w:rsid w:val="005440D0"/>
    <w:rsid w:val="0056509F"/>
    <w:rsid w:val="00567040"/>
    <w:rsid w:val="0057023F"/>
    <w:rsid w:val="00570707"/>
    <w:rsid w:val="00571AB6"/>
    <w:rsid w:val="0058381F"/>
    <w:rsid w:val="0059700E"/>
    <w:rsid w:val="005A3800"/>
    <w:rsid w:val="005B0368"/>
    <w:rsid w:val="005B4C48"/>
    <w:rsid w:val="005B7A50"/>
    <w:rsid w:val="005C71B1"/>
    <w:rsid w:val="005D05F4"/>
    <w:rsid w:val="005D4CE1"/>
    <w:rsid w:val="005E442D"/>
    <w:rsid w:val="0060386B"/>
    <w:rsid w:val="00606931"/>
    <w:rsid w:val="006143E6"/>
    <w:rsid w:val="00623E3B"/>
    <w:rsid w:val="00637EEE"/>
    <w:rsid w:val="00644E23"/>
    <w:rsid w:val="00650142"/>
    <w:rsid w:val="006547BC"/>
    <w:rsid w:val="0066458B"/>
    <w:rsid w:val="006670F4"/>
    <w:rsid w:val="00671FE0"/>
    <w:rsid w:val="006825AB"/>
    <w:rsid w:val="00683226"/>
    <w:rsid w:val="00683A1C"/>
    <w:rsid w:val="00685E8E"/>
    <w:rsid w:val="006967D9"/>
    <w:rsid w:val="006A003E"/>
    <w:rsid w:val="006A3F15"/>
    <w:rsid w:val="006A52B2"/>
    <w:rsid w:val="006B0AFC"/>
    <w:rsid w:val="006B31A6"/>
    <w:rsid w:val="006C440E"/>
    <w:rsid w:val="006D232C"/>
    <w:rsid w:val="006D360A"/>
    <w:rsid w:val="006F5418"/>
    <w:rsid w:val="006F554B"/>
    <w:rsid w:val="00702D20"/>
    <w:rsid w:val="00703ED7"/>
    <w:rsid w:val="00705451"/>
    <w:rsid w:val="00705725"/>
    <w:rsid w:val="0072378C"/>
    <w:rsid w:val="007271C1"/>
    <w:rsid w:val="0074013A"/>
    <w:rsid w:val="00752598"/>
    <w:rsid w:val="007558ED"/>
    <w:rsid w:val="0077282E"/>
    <w:rsid w:val="00776884"/>
    <w:rsid w:val="00776D4F"/>
    <w:rsid w:val="007771AE"/>
    <w:rsid w:val="007865A3"/>
    <w:rsid w:val="00792DF0"/>
    <w:rsid w:val="00795003"/>
    <w:rsid w:val="007A1D7C"/>
    <w:rsid w:val="007A427A"/>
    <w:rsid w:val="007B0EF5"/>
    <w:rsid w:val="007B5DFD"/>
    <w:rsid w:val="007C0E1F"/>
    <w:rsid w:val="007C28BC"/>
    <w:rsid w:val="007D6C7C"/>
    <w:rsid w:val="007E35E8"/>
    <w:rsid w:val="007E4598"/>
    <w:rsid w:val="007F1815"/>
    <w:rsid w:val="007F26C8"/>
    <w:rsid w:val="008033D1"/>
    <w:rsid w:val="00822DB2"/>
    <w:rsid w:val="00831F94"/>
    <w:rsid w:val="00840F99"/>
    <w:rsid w:val="00852251"/>
    <w:rsid w:val="00854248"/>
    <w:rsid w:val="00864309"/>
    <w:rsid w:val="008649A8"/>
    <w:rsid w:val="00871481"/>
    <w:rsid w:val="008825CC"/>
    <w:rsid w:val="0088528C"/>
    <w:rsid w:val="008A071B"/>
    <w:rsid w:val="008A368F"/>
    <w:rsid w:val="008A6947"/>
    <w:rsid w:val="008B0B6E"/>
    <w:rsid w:val="008C0535"/>
    <w:rsid w:val="008C21C2"/>
    <w:rsid w:val="008C45D9"/>
    <w:rsid w:val="008D3BA3"/>
    <w:rsid w:val="00904AEC"/>
    <w:rsid w:val="0091392C"/>
    <w:rsid w:val="00917F3C"/>
    <w:rsid w:val="0092422D"/>
    <w:rsid w:val="00953286"/>
    <w:rsid w:val="009552B2"/>
    <w:rsid w:val="0096515B"/>
    <w:rsid w:val="00970610"/>
    <w:rsid w:val="00970B96"/>
    <w:rsid w:val="00982EE4"/>
    <w:rsid w:val="0098458C"/>
    <w:rsid w:val="00993197"/>
    <w:rsid w:val="009B0CA0"/>
    <w:rsid w:val="009B4D9E"/>
    <w:rsid w:val="009B6716"/>
    <w:rsid w:val="009C0E10"/>
    <w:rsid w:val="009C1A53"/>
    <w:rsid w:val="009C3B53"/>
    <w:rsid w:val="009C3EFD"/>
    <w:rsid w:val="009E0509"/>
    <w:rsid w:val="009F2E74"/>
    <w:rsid w:val="009F5F4F"/>
    <w:rsid w:val="009F63B6"/>
    <w:rsid w:val="00A00721"/>
    <w:rsid w:val="00A05E94"/>
    <w:rsid w:val="00A06BEA"/>
    <w:rsid w:val="00A108CA"/>
    <w:rsid w:val="00A12EB7"/>
    <w:rsid w:val="00A130AA"/>
    <w:rsid w:val="00A20E2B"/>
    <w:rsid w:val="00A26681"/>
    <w:rsid w:val="00A278E8"/>
    <w:rsid w:val="00A345DB"/>
    <w:rsid w:val="00A539B7"/>
    <w:rsid w:val="00A61CDA"/>
    <w:rsid w:val="00A70C09"/>
    <w:rsid w:val="00A80514"/>
    <w:rsid w:val="00AA13C2"/>
    <w:rsid w:val="00AA1B6B"/>
    <w:rsid w:val="00AA4A21"/>
    <w:rsid w:val="00AA61D4"/>
    <w:rsid w:val="00AB1EC6"/>
    <w:rsid w:val="00AB558F"/>
    <w:rsid w:val="00AD14D3"/>
    <w:rsid w:val="00AD2E9A"/>
    <w:rsid w:val="00AF647D"/>
    <w:rsid w:val="00B04266"/>
    <w:rsid w:val="00B138EE"/>
    <w:rsid w:val="00B200A6"/>
    <w:rsid w:val="00B25449"/>
    <w:rsid w:val="00B2697A"/>
    <w:rsid w:val="00B37870"/>
    <w:rsid w:val="00B43477"/>
    <w:rsid w:val="00B51075"/>
    <w:rsid w:val="00B5213D"/>
    <w:rsid w:val="00B6363C"/>
    <w:rsid w:val="00B86AA8"/>
    <w:rsid w:val="00B909A8"/>
    <w:rsid w:val="00BB3CB9"/>
    <w:rsid w:val="00BB67CB"/>
    <w:rsid w:val="00BB6858"/>
    <w:rsid w:val="00BD0422"/>
    <w:rsid w:val="00BD40FA"/>
    <w:rsid w:val="00BD439A"/>
    <w:rsid w:val="00BE2901"/>
    <w:rsid w:val="00BF0300"/>
    <w:rsid w:val="00BF334F"/>
    <w:rsid w:val="00BF4C4D"/>
    <w:rsid w:val="00C12E8E"/>
    <w:rsid w:val="00C21401"/>
    <w:rsid w:val="00C32557"/>
    <w:rsid w:val="00C32B7B"/>
    <w:rsid w:val="00C32E6D"/>
    <w:rsid w:val="00C36722"/>
    <w:rsid w:val="00C5187C"/>
    <w:rsid w:val="00C713D3"/>
    <w:rsid w:val="00C724CE"/>
    <w:rsid w:val="00C9287F"/>
    <w:rsid w:val="00CA74B8"/>
    <w:rsid w:val="00CB08EC"/>
    <w:rsid w:val="00CB0AA4"/>
    <w:rsid w:val="00CB51DD"/>
    <w:rsid w:val="00CF2133"/>
    <w:rsid w:val="00CF3D4B"/>
    <w:rsid w:val="00CF4A1E"/>
    <w:rsid w:val="00D001D0"/>
    <w:rsid w:val="00D13614"/>
    <w:rsid w:val="00D24B7A"/>
    <w:rsid w:val="00D307AB"/>
    <w:rsid w:val="00D32680"/>
    <w:rsid w:val="00D86607"/>
    <w:rsid w:val="00D868CC"/>
    <w:rsid w:val="00D90E48"/>
    <w:rsid w:val="00D950C4"/>
    <w:rsid w:val="00DA691D"/>
    <w:rsid w:val="00DC7256"/>
    <w:rsid w:val="00DE1F09"/>
    <w:rsid w:val="00DE5413"/>
    <w:rsid w:val="00DE6A7E"/>
    <w:rsid w:val="00E216F3"/>
    <w:rsid w:val="00E26D35"/>
    <w:rsid w:val="00E37F0B"/>
    <w:rsid w:val="00E5116C"/>
    <w:rsid w:val="00E57142"/>
    <w:rsid w:val="00E61408"/>
    <w:rsid w:val="00E67857"/>
    <w:rsid w:val="00E7134D"/>
    <w:rsid w:val="00E734B9"/>
    <w:rsid w:val="00E74B66"/>
    <w:rsid w:val="00E756A2"/>
    <w:rsid w:val="00E83140"/>
    <w:rsid w:val="00EA1769"/>
    <w:rsid w:val="00ED4534"/>
    <w:rsid w:val="00ED50F0"/>
    <w:rsid w:val="00ED6F30"/>
    <w:rsid w:val="00EE2563"/>
    <w:rsid w:val="00EF0C4D"/>
    <w:rsid w:val="00EF3075"/>
    <w:rsid w:val="00EF626C"/>
    <w:rsid w:val="00F0249B"/>
    <w:rsid w:val="00F0468D"/>
    <w:rsid w:val="00F058A2"/>
    <w:rsid w:val="00F170C9"/>
    <w:rsid w:val="00F32179"/>
    <w:rsid w:val="00F34307"/>
    <w:rsid w:val="00F346A5"/>
    <w:rsid w:val="00F37EBE"/>
    <w:rsid w:val="00F4686F"/>
    <w:rsid w:val="00F54C31"/>
    <w:rsid w:val="00F60114"/>
    <w:rsid w:val="00F65A84"/>
    <w:rsid w:val="00F679BC"/>
    <w:rsid w:val="00F71197"/>
    <w:rsid w:val="00F72078"/>
    <w:rsid w:val="00F7444E"/>
    <w:rsid w:val="00F8755A"/>
    <w:rsid w:val="00F903B8"/>
    <w:rsid w:val="00F92B0B"/>
    <w:rsid w:val="00F9340E"/>
    <w:rsid w:val="00F9584B"/>
    <w:rsid w:val="00FB3E01"/>
    <w:rsid w:val="00FC1982"/>
    <w:rsid w:val="00FC3D46"/>
    <w:rsid w:val="00FD66E5"/>
    <w:rsid w:val="00FE0EBC"/>
    <w:rsid w:val="00FE7E94"/>
    <w:rsid w:val="00FF3B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A5E58C-8C43-4A93-A17D-FD96821D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Balk1">
    <w:name w:val="heading 1"/>
    <w:basedOn w:val="Normal"/>
    <w:next w:val="Normal"/>
    <w:link w:val="Balk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Balk2">
    <w:name w:val="heading 2"/>
    <w:basedOn w:val="Normal"/>
    <w:next w:val="Normal"/>
    <w:link w:val="Balk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8"/>
    </w:rPr>
  </w:style>
  <w:style w:type="paragraph" w:styleId="Balk3">
    <w:name w:val="heading 3"/>
    <w:basedOn w:val="Normal"/>
    <w:next w:val="Normal"/>
    <w:link w:val="Balk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Balk4">
    <w:name w:val="heading 4"/>
    <w:basedOn w:val="Normal"/>
    <w:next w:val="Normal"/>
    <w:link w:val="Balk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Balk5">
    <w:name w:val="heading 5"/>
    <w:basedOn w:val="Normal"/>
    <w:next w:val="Normal"/>
    <w:link w:val="Balk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Balk6">
    <w:name w:val="heading 6"/>
    <w:basedOn w:val="Normal"/>
    <w:next w:val="Normal"/>
    <w:link w:val="Balk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Balk7">
    <w:name w:val="heading 7"/>
    <w:basedOn w:val="Normal"/>
    <w:next w:val="Normal"/>
    <w:link w:val="Balk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Balk8">
    <w:name w:val="heading 8"/>
    <w:basedOn w:val="Normal"/>
    <w:next w:val="Normal"/>
    <w:link w:val="Balk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bCs/>
      <w:caps/>
      <w:color w:val="93A299" w:themeColor="accent1"/>
      <w:sz w:val="32"/>
      <w:szCs w:val="32"/>
      <w14:numForm w14:val="oldStyle"/>
    </w:rPr>
  </w:style>
  <w:style w:type="paragraph" w:styleId="Altyaz">
    <w:name w:val="Subtitle"/>
    <w:basedOn w:val="Normal"/>
    <w:next w:val="Normal"/>
    <w:link w:val="AltyazChar"/>
    <w:uiPriority w:val="2"/>
    <w:qFormat/>
    <w:pPr>
      <w:numPr>
        <w:ilvl w:val="1"/>
      </w:numPr>
      <w:ind w:firstLine="288"/>
    </w:pPr>
    <w:rPr>
      <w:rFonts w:eastAsiaTheme="majorEastAsia" w:cstheme="majorBidi"/>
      <w:iCs/>
      <w:caps/>
      <w:color w:val="564B3C" w:themeColor="text2"/>
      <w:sz w:val="32"/>
      <w:szCs w:val="32"/>
    </w:rPr>
  </w:style>
  <w:style w:type="character" w:customStyle="1" w:styleId="AltyazChar">
    <w:name w:val="Altyazı Char"/>
    <w:basedOn w:val="VarsaylanParagrafYazTipi"/>
    <w:link w:val="Altyaz"/>
    <w:uiPriority w:val="2"/>
    <w:rPr>
      <w:rFonts w:eastAsiaTheme="majorEastAsia" w:cstheme="majorBidi"/>
      <w:iCs/>
      <w:caps/>
      <w:color w:val="564B3C" w:themeColor="text2"/>
      <w:sz w:val="32"/>
      <w:szCs w:val="32"/>
    </w:rPr>
  </w:style>
  <w:style w:type="paragraph" w:styleId="BalonMetni">
    <w:name w:val="Balloon Text"/>
    <w:basedOn w:val="Normal"/>
    <w:link w:val="BalonMetniChar"/>
    <w:uiPriority w:val="99"/>
    <w:semiHidden/>
    <w:unhideWhenUse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customStyle="1" w:styleId="KiiselAd">
    <w:name w:val="Kişisel Ad"/>
    <w:basedOn w:val="Balk"/>
    <w:qFormat/>
    <w:rPr>
      <w:b/>
      <w:sz w:val="28"/>
      <w:szCs w:val="28"/>
    </w:rPr>
  </w:style>
  <w:style w:type="paragraph" w:customStyle="1" w:styleId="Balk">
    <w:name w:val="Başlık"/>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TitleChar">
    <w:name w:val="Title Char"/>
    <w:basedOn w:val="VarsaylanParagrafYazTipi"/>
    <w:link w:val="Balk"/>
    <w:uiPriority w:val="10"/>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Balk2Char">
    <w:name w:val="Başlık 2 Char"/>
    <w:basedOn w:val="VarsaylanParagrafYazTipi"/>
    <w:link w:val="Balk2"/>
    <w:uiPriority w:val="9"/>
    <w:rPr>
      <w:rFonts w:asciiTheme="majorHAnsi" w:eastAsiaTheme="majorEastAsia" w:hAnsiTheme="majorHAnsi" w:cstheme="majorBidi"/>
      <w:bCs/>
      <w:color w:val="564B3C" w:themeColor="text2"/>
      <w:sz w:val="28"/>
      <w:szCs w:val="28"/>
    </w:rPr>
  </w:style>
  <w:style w:type="character" w:customStyle="1" w:styleId="Balk3Char">
    <w:name w:val="Başlık 3 Char"/>
    <w:basedOn w:val="VarsaylanParagrafYazTipi"/>
    <w:link w:val="Balk3"/>
    <w:uiPriority w:val="9"/>
    <w:semiHidden/>
    <w:rPr>
      <w:rFonts w:eastAsiaTheme="majorEastAsia" w:cstheme="majorBidi"/>
      <w:b/>
      <w:bCs/>
      <w:color w:val="6B7C71" w:themeColor="accent1" w:themeShade="BF"/>
      <w:sz w:val="24"/>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b/>
      <w:bCs/>
      <w:i/>
      <w:iCs/>
      <w:color w:val="93A299" w:themeColor="accent1"/>
    </w:rPr>
  </w:style>
  <w:style w:type="character" w:customStyle="1" w:styleId="Balk5Char">
    <w:name w:val="Başlık 5 Char"/>
    <w:basedOn w:val="VarsaylanParagrafYazTipi"/>
    <w:link w:val="Balk5"/>
    <w:uiPriority w:val="9"/>
    <w:semiHidden/>
    <w:rPr>
      <w:rFonts w:asciiTheme="majorHAnsi" w:eastAsiaTheme="majorEastAsia" w:hAnsiTheme="majorHAnsi" w:cstheme="majorBidi"/>
      <w:color w:val="47534C" w:themeColor="accent1" w:themeShade="80"/>
    </w:rPr>
  </w:style>
  <w:style w:type="character" w:customStyle="1" w:styleId="Balk6Char">
    <w:name w:val="Başlık 6 Char"/>
    <w:basedOn w:val="VarsaylanParagrafYazTipi"/>
    <w:link w:val="Balk6"/>
    <w:uiPriority w:val="9"/>
    <w:semiHidden/>
    <w:rPr>
      <w:rFonts w:asciiTheme="majorHAnsi" w:eastAsiaTheme="majorEastAsia" w:hAnsiTheme="majorHAnsi" w:cstheme="majorBidi"/>
      <w:i/>
      <w:iCs/>
      <w:color w:val="47534C" w:themeColor="accent1" w:themeShade="80"/>
    </w:rPr>
  </w:style>
  <w:style w:type="character" w:customStyle="1" w:styleId="Balk7Char">
    <w:name w:val="Başlık 7 Char"/>
    <w:basedOn w:val="VarsaylanParagrafYazTipi"/>
    <w:link w:val="Balk7"/>
    <w:uiPriority w:val="9"/>
    <w:semiHidden/>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20"/>
    </w:rPr>
  </w:style>
  <w:style w:type="character" w:styleId="Gl">
    <w:name w:val="Strong"/>
    <w:basedOn w:val="VarsaylanParagrafYazTipi"/>
    <w:uiPriority w:val="22"/>
    <w:qFormat/>
    <w:rPr>
      <w:b/>
      <w:bCs/>
      <w14:numForm w14:val="oldStyle"/>
    </w:rPr>
  </w:style>
  <w:style w:type="character" w:styleId="Vurgu">
    <w:name w:val="Emphasis"/>
    <w:basedOn w:val="VarsaylanParagrafYazTipi"/>
    <w:uiPriority w:val="20"/>
    <w:qFormat/>
    <w:rPr>
      <w:i/>
      <w:iCs/>
      <w:color w:val="564B3C" w:themeColor="text2"/>
    </w:rPr>
  </w:style>
  <w:style w:type="paragraph" w:styleId="AralkYok">
    <w:name w:val="No Spacing"/>
    <w:link w:val="AralkYokChar"/>
    <w:uiPriority w:val="1"/>
    <w:qFormat/>
    <w:pPr>
      <w:spacing w:after="0" w:line="240" w:lineRule="auto"/>
    </w:pPr>
  </w:style>
  <w:style w:type="character" w:customStyle="1" w:styleId="AralkYokChar">
    <w:name w:val="Aralık Yok Char"/>
    <w:basedOn w:val="VarsaylanParagrafYazTipi"/>
    <w:link w:val="AralkYok"/>
    <w:uiPriority w:val="1"/>
  </w:style>
  <w:style w:type="paragraph" w:styleId="ListeParagraf">
    <w:name w:val="List Paragraph"/>
    <w:basedOn w:val="Normal"/>
    <w:uiPriority w:val="34"/>
    <w:qFormat/>
    <w:pPr>
      <w:spacing w:line="240" w:lineRule="auto"/>
      <w:ind w:left="720" w:hanging="288"/>
      <w:contextualSpacing/>
    </w:pPr>
    <w:rPr>
      <w:color w:val="40382D" w:themeColor="text2" w:themeShade="BF"/>
    </w:rPr>
  </w:style>
  <w:style w:type="paragraph" w:styleId="Alnt">
    <w:name w:val="Quote"/>
    <w:basedOn w:val="Normal"/>
    <w:next w:val="Normal"/>
    <w:link w:val="AlntChar"/>
    <w:uiPriority w:val="29"/>
    <w:qFormat/>
    <w:pPr>
      <w:spacing w:before="160" w:line="300" w:lineRule="auto"/>
      <w:ind w:left="720" w:right="720"/>
      <w:jc w:val="center"/>
    </w:pPr>
    <w:rPr>
      <w:rFonts w:asciiTheme="majorHAnsi" w:eastAsiaTheme="minorEastAsia" w:hAnsiTheme="majorHAnsi"/>
      <w:iCs/>
      <w:caps/>
      <w:color w:val="93A299" w:themeColor="accent1"/>
      <w:sz w:val="24"/>
      <w14:ligatures w14:val="standard"/>
      <w14:numForm w14:val="oldStyle"/>
    </w:rPr>
  </w:style>
  <w:style w:type="character" w:customStyle="1" w:styleId="AlntChar">
    <w:name w:val="Alıntı Char"/>
    <w:basedOn w:val="VarsaylanParagrafYazTipi"/>
    <w:link w:val="Alnt"/>
    <w:uiPriority w:val="29"/>
    <w:rPr>
      <w:rFonts w:asciiTheme="majorHAnsi" w:eastAsiaTheme="minorEastAsia" w:hAnsiTheme="majorHAnsi"/>
      <w:iCs/>
      <w:caps/>
      <w:color w:val="93A299" w:themeColor="accent1"/>
      <w:sz w:val="24"/>
      <w14:ligatures w14:val="standard"/>
      <w14:numForm w14:val="oldStyle"/>
    </w:rPr>
  </w:style>
  <w:style w:type="paragraph" w:styleId="GlAlnt">
    <w:name w:val="Intense Quote"/>
    <w:basedOn w:val="Normal"/>
    <w:next w:val="Normal"/>
    <w:link w:val="GlAlnt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14:ligatures w14:val="standard"/>
      <w14:numForm w14:val="oldStyle"/>
    </w:rPr>
  </w:style>
  <w:style w:type="character" w:customStyle="1" w:styleId="GlAlntChar">
    <w:name w:val="Güçlü Alıntı Char"/>
    <w:basedOn w:val="VarsaylanParagrafYazTipi"/>
    <w:link w:val="GlAlnt"/>
    <w:uiPriority w:val="30"/>
    <w:rPr>
      <w:rFonts w:asciiTheme="majorHAnsi" w:eastAsiaTheme="minorEastAsia" w:hAnsiTheme="majorHAnsi"/>
      <w:bCs/>
      <w:iCs/>
      <w:caps/>
      <w:color w:val="FFFFFF" w:themeColor="background1"/>
      <w:shd w:val="clear" w:color="auto" w:fill="000000" w:themeFill="text1"/>
      <w14:ligatures w14:val="standard"/>
      <w14:numForm w14:val="oldStyle"/>
    </w:rPr>
  </w:style>
  <w:style w:type="character" w:styleId="HafifVurgulama">
    <w:name w:val="Subtle Emphasis"/>
    <w:basedOn w:val="VarsaylanParagrafYazTipi"/>
    <w:uiPriority w:val="19"/>
    <w:qFormat/>
    <w:rPr>
      <w:i/>
      <w:iCs/>
      <w:color w:val="000000"/>
    </w:rPr>
  </w:style>
  <w:style w:type="character" w:styleId="GlVurgulama">
    <w:name w:val="Intense Emphasis"/>
    <w:basedOn w:val="VarsaylanParagrafYazTipi"/>
    <w:uiPriority w:val="21"/>
    <w:qFormat/>
    <w:rPr>
      <w:b/>
      <w:bCs/>
      <w:i/>
      <w:iCs/>
      <w:color w:val="93A299" w:themeColor="accent1"/>
    </w:rPr>
  </w:style>
  <w:style w:type="character" w:styleId="HafifBavuru">
    <w:name w:val="Subtle Reference"/>
    <w:basedOn w:val="VarsaylanParagrafYazTipi"/>
    <w:uiPriority w:val="31"/>
    <w:qFormat/>
    <w:rPr>
      <w:smallCaps/>
      <w:color w:val="CF543F" w:themeColor="accent2"/>
      <w:u w:val="single"/>
    </w:rPr>
  </w:style>
  <w:style w:type="character" w:styleId="GlBavuru">
    <w:name w:val="Intense Reference"/>
    <w:basedOn w:val="VarsaylanParagrafYazTipi"/>
    <w:uiPriority w:val="32"/>
    <w:qFormat/>
    <w:rPr>
      <w:b/>
      <w:bCs/>
      <w:smallCaps/>
      <w:color w:val="CF543F" w:themeColor="accent2"/>
      <w:spacing w:val="5"/>
      <w:u w:val="single"/>
    </w:rPr>
  </w:style>
  <w:style w:type="character" w:styleId="KitapBal">
    <w:name w:val="Book Title"/>
    <w:basedOn w:val="VarsaylanParagrafYazTipi"/>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rPr>
  </w:style>
  <w:style w:type="table" w:styleId="TabloKlavuzu">
    <w:name w:val="Table Grid"/>
    <w:basedOn w:val="NormalTablo"/>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pPr>
      <w:tabs>
        <w:tab w:val="center" w:pos="4680"/>
        <w:tab w:val="right" w:pos="9360"/>
      </w:tabs>
      <w:spacing w:line="240" w:lineRule="auto"/>
    </w:pPr>
  </w:style>
  <w:style w:type="character" w:customStyle="1" w:styleId="stbilgiChar">
    <w:name w:val="Üstbilgi Char"/>
    <w:basedOn w:val="VarsaylanParagrafYazTipi"/>
    <w:link w:val="stbilgi"/>
    <w:uiPriority w:val="99"/>
    <w:rPr>
      <w:sz w:val="21"/>
    </w:rPr>
  </w:style>
  <w:style w:type="paragraph" w:styleId="Altbilgi">
    <w:name w:val="footer"/>
    <w:basedOn w:val="Normal"/>
    <w:link w:val="AltbilgiChar"/>
    <w:uiPriority w:val="99"/>
    <w:unhideWhenUsed/>
    <w:pPr>
      <w:tabs>
        <w:tab w:val="center" w:pos="4680"/>
        <w:tab w:val="right" w:pos="9360"/>
      </w:tabs>
      <w:spacing w:line="240" w:lineRule="auto"/>
    </w:pPr>
  </w:style>
  <w:style w:type="character" w:customStyle="1" w:styleId="AltbilgiChar">
    <w:name w:val="Altbilgi Char"/>
    <w:basedOn w:val="VarsaylanParagrafYazTipi"/>
    <w:link w:val="Altbilgi"/>
    <w:uiPriority w:val="99"/>
    <w:rPr>
      <w:sz w:val="21"/>
    </w:rPr>
  </w:style>
  <w:style w:type="character" w:styleId="YerTutucuMetni">
    <w:name w:val="Placeholder Text"/>
    <w:basedOn w:val="VarsaylanParagrafYazTipi"/>
    <w:uiPriority w:val="99"/>
    <w:semiHidden/>
    <w:rPr>
      <w:color w:val="808080"/>
    </w:rPr>
  </w:style>
  <w:style w:type="paragraph" w:customStyle="1" w:styleId="YazAltBal">
    <w:name w:val="Yazı Alt Başlığı"/>
    <w:basedOn w:val="Normal"/>
    <w:next w:val="Normal"/>
    <w:qFormat/>
    <w:pPr>
      <w:ind w:firstLine="0"/>
    </w:pPr>
    <w:rPr>
      <w:rFonts w:eastAsiaTheme="minorEastAsia"/>
      <w:color w:val="93A299" w:themeColor="accent1"/>
      <w:kern w:val="24"/>
      <w:sz w:val="24"/>
      <w:szCs w:val="24"/>
    </w:rPr>
  </w:style>
  <w:style w:type="paragraph" w:styleId="KonuBal">
    <w:name w:val="Title"/>
    <w:basedOn w:val="Normal"/>
    <w:link w:val="KonuBalChar"/>
    <w:uiPriority w:val="1"/>
    <w:qFormat/>
    <w:rsid w:val="000B5FA9"/>
    <w:pPr>
      <w:spacing w:line="240" w:lineRule="auto"/>
      <w:ind w:firstLine="0"/>
      <w:jc w:val="center"/>
    </w:pPr>
    <w:rPr>
      <w:rFonts w:ascii="Times New Roman" w:eastAsia="Times New Roman" w:hAnsi="Times New Roman" w:cs="Times New Roman"/>
      <w:b/>
      <w:sz w:val="24"/>
      <w:szCs w:val="24"/>
      <w:lang w:eastAsia="en-US"/>
    </w:rPr>
  </w:style>
  <w:style w:type="character" w:customStyle="1" w:styleId="KonuBalChar">
    <w:name w:val="Konu Başlığı Char"/>
    <w:basedOn w:val="VarsaylanParagrafYazTipi"/>
    <w:link w:val="KonuBal"/>
    <w:uiPriority w:val="1"/>
    <w:rsid w:val="000B5FA9"/>
    <w:rPr>
      <w:rFonts w:ascii="Times New Roman" w:eastAsia="Times New Roman" w:hAnsi="Times New Roman" w:cs="Times New Roman"/>
      <w:b/>
      <w:sz w:val="24"/>
      <w:szCs w:val="24"/>
      <w:lang w:eastAsia="en-US"/>
    </w:rPr>
  </w:style>
  <w:style w:type="paragraph" w:customStyle="1" w:styleId="a">
    <w:basedOn w:val="Normal"/>
    <w:next w:val="Altyaz"/>
    <w:link w:val="AltKonuBalChar"/>
    <w:qFormat/>
    <w:rsid w:val="000B5FA9"/>
    <w:pPr>
      <w:spacing w:line="240" w:lineRule="auto"/>
      <w:ind w:firstLine="0"/>
    </w:pPr>
    <w:rPr>
      <w:rFonts w:ascii="Calibri" w:hAnsi="Calibri"/>
      <w:b/>
      <w:sz w:val="24"/>
      <w:szCs w:val="24"/>
      <w:lang w:eastAsia="en-US"/>
    </w:rPr>
  </w:style>
  <w:style w:type="character" w:styleId="Kpr">
    <w:name w:val="Hyperlink"/>
    <w:uiPriority w:val="99"/>
    <w:unhideWhenUsed/>
    <w:rsid w:val="000B5FA9"/>
    <w:rPr>
      <w:rFonts w:ascii="Arial" w:hAnsi="Arial" w:cs="Arial" w:hint="default"/>
      <w:strike w:val="0"/>
      <w:dstrike w:val="0"/>
      <w:color w:val="3F4037"/>
      <w:sz w:val="17"/>
      <w:szCs w:val="17"/>
      <w:u w:val="none"/>
      <w:effect w:val="none"/>
    </w:rPr>
  </w:style>
  <w:style w:type="character" w:customStyle="1" w:styleId="AltKonuBalChar">
    <w:name w:val="Alt Konu Başlığı Char"/>
    <w:link w:val="a"/>
    <w:rsid w:val="000B5FA9"/>
    <w:rPr>
      <w:rFonts w:ascii="Calibri" w:hAnsi="Calibri"/>
      <w:b/>
      <w:sz w:val="24"/>
      <w:szCs w:val="24"/>
      <w:lang w:eastAsia="en-US"/>
    </w:rPr>
  </w:style>
  <w:style w:type="paragraph" w:styleId="GvdeMetni3">
    <w:name w:val="Body Text 3"/>
    <w:basedOn w:val="Normal"/>
    <w:link w:val="GvdeMetni3Char"/>
    <w:uiPriority w:val="99"/>
    <w:semiHidden/>
    <w:unhideWhenUsed/>
    <w:rsid w:val="004D7E13"/>
    <w:pPr>
      <w:spacing w:after="120"/>
    </w:pPr>
    <w:rPr>
      <w:sz w:val="16"/>
      <w:szCs w:val="16"/>
    </w:rPr>
  </w:style>
  <w:style w:type="character" w:customStyle="1" w:styleId="GvdeMetni3Char">
    <w:name w:val="Gövde Metni 3 Char"/>
    <w:basedOn w:val="VarsaylanParagrafYazTipi"/>
    <w:link w:val="GvdeMetni3"/>
    <w:uiPriority w:val="99"/>
    <w:semiHidden/>
    <w:rsid w:val="004D7E13"/>
    <w:rPr>
      <w:sz w:val="16"/>
      <w:szCs w:val="16"/>
    </w:rPr>
  </w:style>
  <w:style w:type="paragraph" w:customStyle="1" w:styleId="msoaccenttext5">
    <w:name w:val="msoaccenttext5"/>
    <w:rsid w:val="000D3007"/>
    <w:pPr>
      <w:spacing w:after="0" w:line="307" w:lineRule="auto"/>
    </w:pPr>
    <w:rPr>
      <w:rFonts w:ascii="Arial" w:eastAsia="Times New Roman" w:hAnsi="Arial" w:cs="Arial"/>
      <w:b/>
      <w:bCs/>
      <w:color w:val="A32800"/>
      <w:kern w:val="28"/>
      <w:sz w:val="18"/>
      <w:szCs w:val="18"/>
      <w14:ligatures w14:val="standard"/>
      <w14:cntxtAlts/>
    </w:rPr>
  </w:style>
  <w:style w:type="paragraph" w:customStyle="1" w:styleId="msobodytext5">
    <w:name w:val="msobodytext5"/>
    <w:rsid w:val="000D3007"/>
    <w:pPr>
      <w:spacing w:after="0" w:line="420" w:lineRule="auto"/>
      <w:jc w:val="right"/>
    </w:pPr>
    <w:rPr>
      <w:rFonts w:ascii="Arial" w:eastAsia="Times New Roman" w:hAnsi="Arial" w:cs="Arial"/>
      <w:b/>
      <w:bCs/>
      <w:i/>
      <w:iCs/>
      <w:color w:val="A328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8416">
      <w:bodyDiv w:val="1"/>
      <w:marLeft w:val="0"/>
      <w:marRight w:val="0"/>
      <w:marTop w:val="0"/>
      <w:marBottom w:val="0"/>
      <w:divBdr>
        <w:top w:val="none" w:sz="0" w:space="0" w:color="auto"/>
        <w:left w:val="none" w:sz="0" w:space="0" w:color="auto"/>
        <w:bottom w:val="none" w:sz="0" w:space="0" w:color="auto"/>
        <w:right w:val="none" w:sz="0" w:space="0" w:color="auto"/>
      </w:divBdr>
    </w:div>
    <w:div w:id="153687468">
      <w:bodyDiv w:val="1"/>
      <w:marLeft w:val="0"/>
      <w:marRight w:val="0"/>
      <w:marTop w:val="0"/>
      <w:marBottom w:val="0"/>
      <w:divBdr>
        <w:top w:val="none" w:sz="0" w:space="0" w:color="auto"/>
        <w:left w:val="none" w:sz="0" w:space="0" w:color="auto"/>
        <w:bottom w:val="none" w:sz="0" w:space="0" w:color="auto"/>
        <w:right w:val="none" w:sz="0" w:space="0" w:color="auto"/>
      </w:divBdr>
    </w:div>
    <w:div w:id="155611515">
      <w:bodyDiv w:val="1"/>
      <w:marLeft w:val="0"/>
      <w:marRight w:val="0"/>
      <w:marTop w:val="0"/>
      <w:marBottom w:val="0"/>
      <w:divBdr>
        <w:top w:val="none" w:sz="0" w:space="0" w:color="auto"/>
        <w:left w:val="none" w:sz="0" w:space="0" w:color="auto"/>
        <w:bottom w:val="none" w:sz="0" w:space="0" w:color="auto"/>
        <w:right w:val="none" w:sz="0" w:space="0" w:color="auto"/>
      </w:divBdr>
    </w:div>
    <w:div w:id="159276203">
      <w:bodyDiv w:val="1"/>
      <w:marLeft w:val="0"/>
      <w:marRight w:val="0"/>
      <w:marTop w:val="0"/>
      <w:marBottom w:val="0"/>
      <w:divBdr>
        <w:top w:val="none" w:sz="0" w:space="0" w:color="auto"/>
        <w:left w:val="none" w:sz="0" w:space="0" w:color="auto"/>
        <w:bottom w:val="none" w:sz="0" w:space="0" w:color="auto"/>
        <w:right w:val="none" w:sz="0" w:space="0" w:color="auto"/>
      </w:divBdr>
    </w:div>
    <w:div w:id="161746697">
      <w:bodyDiv w:val="1"/>
      <w:marLeft w:val="0"/>
      <w:marRight w:val="0"/>
      <w:marTop w:val="0"/>
      <w:marBottom w:val="0"/>
      <w:divBdr>
        <w:top w:val="none" w:sz="0" w:space="0" w:color="auto"/>
        <w:left w:val="none" w:sz="0" w:space="0" w:color="auto"/>
        <w:bottom w:val="none" w:sz="0" w:space="0" w:color="auto"/>
        <w:right w:val="none" w:sz="0" w:space="0" w:color="auto"/>
      </w:divBdr>
    </w:div>
    <w:div w:id="191916125">
      <w:bodyDiv w:val="1"/>
      <w:marLeft w:val="0"/>
      <w:marRight w:val="0"/>
      <w:marTop w:val="0"/>
      <w:marBottom w:val="0"/>
      <w:divBdr>
        <w:top w:val="none" w:sz="0" w:space="0" w:color="auto"/>
        <w:left w:val="none" w:sz="0" w:space="0" w:color="auto"/>
        <w:bottom w:val="none" w:sz="0" w:space="0" w:color="auto"/>
        <w:right w:val="none" w:sz="0" w:space="0" w:color="auto"/>
      </w:divBdr>
    </w:div>
    <w:div w:id="292100868">
      <w:bodyDiv w:val="1"/>
      <w:marLeft w:val="0"/>
      <w:marRight w:val="0"/>
      <w:marTop w:val="0"/>
      <w:marBottom w:val="0"/>
      <w:divBdr>
        <w:top w:val="none" w:sz="0" w:space="0" w:color="auto"/>
        <w:left w:val="none" w:sz="0" w:space="0" w:color="auto"/>
        <w:bottom w:val="none" w:sz="0" w:space="0" w:color="auto"/>
        <w:right w:val="none" w:sz="0" w:space="0" w:color="auto"/>
      </w:divBdr>
    </w:div>
    <w:div w:id="368844578">
      <w:bodyDiv w:val="1"/>
      <w:marLeft w:val="0"/>
      <w:marRight w:val="0"/>
      <w:marTop w:val="0"/>
      <w:marBottom w:val="0"/>
      <w:divBdr>
        <w:top w:val="none" w:sz="0" w:space="0" w:color="auto"/>
        <w:left w:val="none" w:sz="0" w:space="0" w:color="auto"/>
        <w:bottom w:val="none" w:sz="0" w:space="0" w:color="auto"/>
        <w:right w:val="none" w:sz="0" w:space="0" w:color="auto"/>
      </w:divBdr>
    </w:div>
    <w:div w:id="378944381">
      <w:bodyDiv w:val="1"/>
      <w:marLeft w:val="0"/>
      <w:marRight w:val="0"/>
      <w:marTop w:val="0"/>
      <w:marBottom w:val="0"/>
      <w:divBdr>
        <w:top w:val="none" w:sz="0" w:space="0" w:color="auto"/>
        <w:left w:val="none" w:sz="0" w:space="0" w:color="auto"/>
        <w:bottom w:val="none" w:sz="0" w:space="0" w:color="auto"/>
        <w:right w:val="none" w:sz="0" w:space="0" w:color="auto"/>
      </w:divBdr>
    </w:div>
    <w:div w:id="380250070">
      <w:bodyDiv w:val="1"/>
      <w:marLeft w:val="0"/>
      <w:marRight w:val="0"/>
      <w:marTop w:val="0"/>
      <w:marBottom w:val="0"/>
      <w:divBdr>
        <w:top w:val="none" w:sz="0" w:space="0" w:color="auto"/>
        <w:left w:val="none" w:sz="0" w:space="0" w:color="auto"/>
        <w:bottom w:val="none" w:sz="0" w:space="0" w:color="auto"/>
        <w:right w:val="none" w:sz="0" w:space="0" w:color="auto"/>
      </w:divBdr>
    </w:div>
    <w:div w:id="467557070">
      <w:bodyDiv w:val="1"/>
      <w:marLeft w:val="0"/>
      <w:marRight w:val="0"/>
      <w:marTop w:val="0"/>
      <w:marBottom w:val="0"/>
      <w:divBdr>
        <w:top w:val="none" w:sz="0" w:space="0" w:color="auto"/>
        <w:left w:val="none" w:sz="0" w:space="0" w:color="auto"/>
        <w:bottom w:val="none" w:sz="0" w:space="0" w:color="auto"/>
        <w:right w:val="none" w:sz="0" w:space="0" w:color="auto"/>
      </w:divBdr>
    </w:div>
    <w:div w:id="533082095">
      <w:bodyDiv w:val="1"/>
      <w:marLeft w:val="0"/>
      <w:marRight w:val="0"/>
      <w:marTop w:val="0"/>
      <w:marBottom w:val="0"/>
      <w:divBdr>
        <w:top w:val="none" w:sz="0" w:space="0" w:color="auto"/>
        <w:left w:val="none" w:sz="0" w:space="0" w:color="auto"/>
        <w:bottom w:val="none" w:sz="0" w:space="0" w:color="auto"/>
        <w:right w:val="none" w:sz="0" w:space="0" w:color="auto"/>
      </w:divBdr>
    </w:div>
    <w:div w:id="592857702">
      <w:bodyDiv w:val="1"/>
      <w:marLeft w:val="0"/>
      <w:marRight w:val="0"/>
      <w:marTop w:val="0"/>
      <w:marBottom w:val="0"/>
      <w:divBdr>
        <w:top w:val="none" w:sz="0" w:space="0" w:color="auto"/>
        <w:left w:val="none" w:sz="0" w:space="0" w:color="auto"/>
        <w:bottom w:val="none" w:sz="0" w:space="0" w:color="auto"/>
        <w:right w:val="none" w:sz="0" w:space="0" w:color="auto"/>
      </w:divBdr>
    </w:div>
    <w:div w:id="654337038">
      <w:bodyDiv w:val="1"/>
      <w:marLeft w:val="0"/>
      <w:marRight w:val="0"/>
      <w:marTop w:val="0"/>
      <w:marBottom w:val="0"/>
      <w:divBdr>
        <w:top w:val="none" w:sz="0" w:space="0" w:color="auto"/>
        <w:left w:val="none" w:sz="0" w:space="0" w:color="auto"/>
        <w:bottom w:val="none" w:sz="0" w:space="0" w:color="auto"/>
        <w:right w:val="none" w:sz="0" w:space="0" w:color="auto"/>
      </w:divBdr>
    </w:div>
    <w:div w:id="709378325">
      <w:bodyDiv w:val="1"/>
      <w:marLeft w:val="0"/>
      <w:marRight w:val="0"/>
      <w:marTop w:val="0"/>
      <w:marBottom w:val="0"/>
      <w:divBdr>
        <w:top w:val="none" w:sz="0" w:space="0" w:color="auto"/>
        <w:left w:val="none" w:sz="0" w:space="0" w:color="auto"/>
        <w:bottom w:val="none" w:sz="0" w:space="0" w:color="auto"/>
        <w:right w:val="none" w:sz="0" w:space="0" w:color="auto"/>
      </w:divBdr>
    </w:div>
    <w:div w:id="724452063">
      <w:bodyDiv w:val="1"/>
      <w:marLeft w:val="0"/>
      <w:marRight w:val="0"/>
      <w:marTop w:val="0"/>
      <w:marBottom w:val="0"/>
      <w:divBdr>
        <w:top w:val="none" w:sz="0" w:space="0" w:color="auto"/>
        <w:left w:val="none" w:sz="0" w:space="0" w:color="auto"/>
        <w:bottom w:val="none" w:sz="0" w:space="0" w:color="auto"/>
        <w:right w:val="none" w:sz="0" w:space="0" w:color="auto"/>
      </w:divBdr>
    </w:div>
    <w:div w:id="774400741">
      <w:bodyDiv w:val="1"/>
      <w:marLeft w:val="0"/>
      <w:marRight w:val="0"/>
      <w:marTop w:val="0"/>
      <w:marBottom w:val="0"/>
      <w:divBdr>
        <w:top w:val="none" w:sz="0" w:space="0" w:color="auto"/>
        <w:left w:val="none" w:sz="0" w:space="0" w:color="auto"/>
        <w:bottom w:val="none" w:sz="0" w:space="0" w:color="auto"/>
        <w:right w:val="none" w:sz="0" w:space="0" w:color="auto"/>
      </w:divBdr>
    </w:div>
    <w:div w:id="841243840">
      <w:bodyDiv w:val="1"/>
      <w:marLeft w:val="0"/>
      <w:marRight w:val="0"/>
      <w:marTop w:val="0"/>
      <w:marBottom w:val="0"/>
      <w:divBdr>
        <w:top w:val="none" w:sz="0" w:space="0" w:color="auto"/>
        <w:left w:val="none" w:sz="0" w:space="0" w:color="auto"/>
        <w:bottom w:val="none" w:sz="0" w:space="0" w:color="auto"/>
        <w:right w:val="none" w:sz="0" w:space="0" w:color="auto"/>
      </w:divBdr>
    </w:div>
    <w:div w:id="841815721">
      <w:bodyDiv w:val="1"/>
      <w:marLeft w:val="0"/>
      <w:marRight w:val="0"/>
      <w:marTop w:val="0"/>
      <w:marBottom w:val="0"/>
      <w:divBdr>
        <w:top w:val="none" w:sz="0" w:space="0" w:color="auto"/>
        <w:left w:val="none" w:sz="0" w:space="0" w:color="auto"/>
        <w:bottom w:val="none" w:sz="0" w:space="0" w:color="auto"/>
        <w:right w:val="none" w:sz="0" w:space="0" w:color="auto"/>
      </w:divBdr>
    </w:div>
    <w:div w:id="948127973">
      <w:bodyDiv w:val="1"/>
      <w:marLeft w:val="0"/>
      <w:marRight w:val="0"/>
      <w:marTop w:val="0"/>
      <w:marBottom w:val="0"/>
      <w:divBdr>
        <w:top w:val="none" w:sz="0" w:space="0" w:color="auto"/>
        <w:left w:val="none" w:sz="0" w:space="0" w:color="auto"/>
        <w:bottom w:val="none" w:sz="0" w:space="0" w:color="auto"/>
        <w:right w:val="none" w:sz="0" w:space="0" w:color="auto"/>
      </w:divBdr>
    </w:div>
    <w:div w:id="951086878">
      <w:bodyDiv w:val="1"/>
      <w:marLeft w:val="0"/>
      <w:marRight w:val="0"/>
      <w:marTop w:val="0"/>
      <w:marBottom w:val="0"/>
      <w:divBdr>
        <w:top w:val="none" w:sz="0" w:space="0" w:color="auto"/>
        <w:left w:val="none" w:sz="0" w:space="0" w:color="auto"/>
        <w:bottom w:val="none" w:sz="0" w:space="0" w:color="auto"/>
        <w:right w:val="none" w:sz="0" w:space="0" w:color="auto"/>
      </w:divBdr>
    </w:div>
    <w:div w:id="982924460">
      <w:bodyDiv w:val="1"/>
      <w:marLeft w:val="0"/>
      <w:marRight w:val="0"/>
      <w:marTop w:val="0"/>
      <w:marBottom w:val="0"/>
      <w:divBdr>
        <w:top w:val="none" w:sz="0" w:space="0" w:color="auto"/>
        <w:left w:val="none" w:sz="0" w:space="0" w:color="auto"/>
        <w:bottom w:val="none" w:sz="0" w:space="0" w:color="auto"/>
        <w:right w:val="none" w:sz="0" w:space="0" w:color="auto"/>
      </w:divBdr>
    </w:div>
    <w:div w:id="1032076703">
      <w:bodyDiv w:val="1"/>
      <w:marLeft w:val="0"/>
      <w:marRight w:val="0"/>
      <w:marTop w:val="0"/>
      <w:marBottom w:val="0"/>
      <w:divBdr>
        <w:top w:val="none" w:sz="0" w:space="0" w:color="auto"/>
        <w:left w:val="none" w:sz="0" w:space="0" w:color="auto"/>
        <w:bottom w:val="none" w:sz="0" w:space="0" w:color="auto"/>
        <w:right w:val="none" w:sz="0" w:space="0" w:color="auto"/>
      </w:divBdr>
    </w:div>
    <w:div w:id="1084953814">
      <w:bodyDiv w:val="1"/>
      <w:marLeft w:val="0"/>
      <w:marRight w:val="0"/>
      <w:marTop w:val="0"/>
      <w:marBottom w:val="0"/>
      <w:divBdr>
        <w:top w:val="none" w:sz="0" w:space="0" w:color="auto"/>
        <w:left w:val="none" w:sz="0" w:space="0" w:color="auto"/>
        <w:bottom w:val="none" w:sz="0" w:space="0" w:color="auto"/>
        <w:right w:val="none" w:sz="0" w:space="0" w:color="auto"/>
      </w:divBdr>
    </w:div>
    <w:div w:id="1091119649">
      <w:bodyDiv w:val="1"/>
      <w:marLeft w:val="0"/>
      <w:marRight w:val="0"/>
      <w:marTop w:val="0"/>
      <w:marBottom w:val="0"/>
      <w:divBdr>
        <w:top w:val="none" w:sz="0" w:space="0" w:color="auto"/>
        <w:left w:val="none" w:sz="0" w:space="0" w:color="auto"/>
        <w:bottom w:val="none" w:sz="0" w:space="0" w:color="auto"/>
        <w:right w:val="none" w:sz="0" w:space="0" w:color="auto"/>
      </w:divBdr>
    </w:div>
    <w:div w:id="1097674502">
      <w:bodyDiv w:val="1"/>
      <w:marLeft w:val="0"/>
      <w:marRight w:val="0"/>
      <w:marTop w:val="0"/>
      <w:marBottom w:val="0"/>
      <w:divBdr>
        <w:top w:val="none" w:sz="0" w:space="0" w:color="auto"/>
        <w:left w:val="none" w:sz="0" w:space="0" w:color="auto"/>
        <w:bottom w:val="none" w:sz="0" w:space="0" w:color="auto"/>
        <w:right w:val="none" w:sz="0" w:space="0" w:color="auto"/>
      </w:divBdr>
    </w:div>
    <w:div w:id="1130322341">
      <w:bodyDiv w:val="1"/>
      <w:marLeft w:val="0"/>
      <w:marRight w:val="0"/>
      <w:marTop w:val="0"/>
      <w:marBottom w:val="0"/>
      <w:divBdr>
        <w:top w:val="none" w:sz="0" w:space="0" w:color="auto"/>
        <w:left w:val="none" w:sz="0" w:space="0" w:color="auto"/>
        <w:bottom w:val="none" w:sz="0" w:space="0" w:color="auto"/>
        <w:right w:val="none" w:sz="0" w:space="0" w:color="auto"/>
      </w:divBdr>
    </w:div>
    <w:div w:id="1186138876">
      <w:bodyDiv w:val="1"/>
      <w:marLeft w:val="0"/>
      <w:marRight w:val="0"/>
      <w:marTop w:val="0"/>
      <w:marBottom w:val="0"/>
      <w:divBdr>
        <w:top w:val="none" w:sz="0" w:space="0" w:color="auto"/>
        <w:left w:val="none" w:sz="0" w:space="0" w:color="auto"/>
        <w:bottom w:val="none" w:sz="0" w:space="0" w:color="auto"/>
        <w:right w:val="none" w:sz="0" w:space="0" w:color="auto"/>
      </w:divBdr>
    </w:div>
    <w:div w:id="1203325966">
      <w:bodyDiv w:val="1"/>
      <w:marLeft w:val="0"/>
      <w:marRight w:val="0"/>
      <w:marTop w:val="0"/>
      <w:marBottom w:val="0"/>
      <w:divBdr>
        <w:top w:val="none" w:sz="0" w:space="0" w:color="auto"/>
        <w:left w:val="none" w:sz="0" w:space="0" w:color="auto"/>
        <w:bottom w:val="none" w:sz="0" w:space="0" w:color="auto"/>
        <w:right w:val="none" w:sz="0" w:space="0" w:color="auto"/>
      </w:divBdr>
    </w:div>
    <w:div w:id="1272129976">
      <w:bodyDiv w:val="1"/>
      <w:marLeft w:val="0"/>
      <w:marRight w:val="0"/>
      <w:marTop w:val="0"/>
      <w:marBottom w:val="0"/>
      <w:divBdr>
        <w:top w:val="none" w:sz="0" w:space="0" w:color="auto"/>
        <w:left w:val="none" w:sz="0" w:space="0" w:color="auto"/>
        <w:bottom w:val="none" w:sz="0" w:space="0" w:color="auto"/>
        <w:right w:val="none" w:sz="0" w:space="0" w:color="auto"/>
      </w:divBdr>
    </w:div>
    <w:div w:id="1273514951">
      <w:bodyDiv w:val="1"/>
      <w:marLeft w:val="0"/>
      <w:marRight w:val="0"/>
      <w:marTop w:val="0"/>
      <w:marBottom w:val="0"/>
      <w:divBdr>
        <w:top w:val="none" w:sz="0" w:space="0" w:color="auto"/>
        <w:left w:val="none" w:sz="0" w:space="0" w:color="auto"/>
        <w:bottom w:val="none" w:sz="0" w:space="0" w:color="auto"/>
        <w:right w:val="none" w:sz="0" w:space="0" w:color="auto"/>
      </w:divBdr>
    </w:div>
    <w:div w:id="1335917776">
      <w:bodyDiv w:val="1"/>
      <w:marLeft w:val="0"/>
      <w:marRight w:val="0"/>
      <w:marTop w:val="0"/>
      <w:marBottom w:val="0"/>
      <w:divBdr>
        <w:top w:val="none" w:sz="0" w:space="0" w:color="auto"/>
        <w:left w:val="none" w:sz="0" w:space="0" w:color="auto"/>
        <w:bottom w:val="none" w:sz="0" w:space="0" w:color="auto"/>
        <w:right w:val="none" w:sz="0" w:space="0" w:color="auto"/>
      </w:divBdr>
    </w:div>
    <w:div w:id="1492016629">
      <w:bodyDiv w:val="1"/>
      <w:marLeft w:val="0"/>
      <w:marRight w:val="0"/>
      <w:marTop w:val="0"/>
      <w:marBottom w:val="0"/>
      <w:divBdr>
        <w:top w:val="none" w:sz="0" w:space="0" w:color="auto"/>
        <w:left w:val="none" w:sz="0" w:space="0" w:color="auto"/>
        <w:bottom w:val="none" w:sz="0" w:space="0" w:color="auto"/>
        <w:right w:val="none" w:sz="0" w:space="0" w:color="auto"/>
      </w:divBdr>
    </w:div>
    <w:div w:id="151460751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81527918">
      <w:bodyDiv w:val="1"/>
      <w:marLeft w:val="0"/>
      <w:marRight w:val="0"/>
      <w:marTop w:val="0"/>
      <w:marBottom w:val="0"/>
      <w:divBdr>
        <w:top w:val="none" w:sz="0" w:space="0" w:color="auto"/>
        <w:left w:val="none" w:sz="0" w:space="0" w:color="auto"/>
        <w:bottom w:val="none" w:sz="0" w:space="0" w:color="auto"/>
        <w:right w:val="none" w:sz="0" w:space="0" w:color="auto"/>
      </w:divBdr>
    </w:div>
    <w:div w:id="1656757198">
      <w:bodyDiv w:val="1"/>
      <w:marLeft w:val="0"/>
      <w:marRight w:val="0"/>
      <w:marTop w:val="0"/>
      <w:marBottom w:val="0"/>
      <w:divBdr>
        <w:top w:val="none" w:sz="0" w:space="0" w:color="auto"/>
        <w:left w:val="none" w:sz="0" w:space="0" w:color="auto"/>
        <w:bottom w:val="none" w:sz="0" w:space="0" w:color="auto"/>
        <w:right w:val="none" w:sz="0" w:space="0" w:color="auto"/>
      </w:divBdr>
    </w:div>
    <w:div w:id="1663971077">
      <w:bodyDiv w:val="1"/>
      <w:marLeft w:val="0"/>
      <w:marRight w:val="0"/>
      <w:marTop w:val="0"/>
      <w:marBottom w:val="0"/>
      <w:divBdr>
        <w:top w:val="none" w:sz="0" w:space="0" w:color="auto"/>
        <w:left w:val="none" w:sz="0" w:space="0" w:color="auto"/>
        <w:bottom w:val="none" w:sz="0" w:space="0" w:color="auto"/>
        <w:right w:val="none" w:sz="0" w:space="0" w:color="auto"/>
      </w:divBdr>
      <w:divsChild>
        <w:div w:id="529223962">
          <w:marLeft w:val="547"/>
          <w:marRight w:val="0"/>
          <w:marTop w:val="0"/>
          <w:marBottom w:val="0"/>
          <w:divBdr>
            <w:top w:val="none" w:sz="0" w:space="0" w:color="auto"/>
            <w:left w:val="none" w:sz="0" w:space="0" w:color="auto"/>
            <w:bottom w:val="none" w:sz="0" w:space="0" w:color="auto"/>
            <w:right w:val="none" w:sz="0" w:space="0" w:color="auto"/>
          </w:divBdr>
        </w:div>
      </w:divsChild>
    </w:div>
    <w:div w:id="1686054579">
      <w:bodyDiv w:val="1"/>
      <w:marLeft w:val="0"/>
      <w:marRight w:val="0"/>
      <w:marTop w:val="0"/>
      <w:marBottom w:val="0"/>
      <w:divBdr>
        <w:top w:val="none" w:sz="0" w:space="0" w:color="auto"/>
        <w:left w:val="none" w:sz="0" w:space="0" w:color="auto"/>
        <w:bottom w:val="none" w:sz="0" w:space="0" w:color="auto"/>
        <w:right w:val="none" w:sz="0" w:space="0" w:color="auto"/>
      </w:divBdr>
    </w:div>
    <w:div w:id="1698695481">
      <w:bodyDiv w:val="1"/>
      <w:marLeft w:val="0"/>
      <w:marRight w:val="0"/>
      <w:marTop w:val="0"/>
      <w:marBottom w:val="0"/>
      <w:divBdr>
        <w:top w:val="none" w:sz="0" w:space="0" w:color="auto"/>
        <w:left w:val="none" w:sz="0" w:space="0" w:color="auto"/>
        <w:bottom w:val="none" w:sz="0" w:space="0" w:color="auto"/>
        <w:right w:val="none" w:sz="0" w:space="0" w:color="auto"/>
      </w:divBdr>
    </w:div>
    <w:div w:id="1722092714">
      <w:bodyDiv w:val="1"/>
      <w:marLeft w:val="0"/>
      <w:marRight w:val="0"/>
      <w:marTop w:val="0"/>
      <w:marBottom w:val="0"/>
      <w:divBdr>
        <w:top w:val="none" w:sz="0" w:space="0" w:color="auto"/>
        <w:left w:val="none" w:sz="0" w:space="0" w:color="auto"/>
        <w:bottom w:val="none" w:sz="0" w:space="0" w:color="auto"/>
        <w:right w:val="none" w:sz="0" w:space="0" w:color="auto"/>
      </w:divBdr>
    </w:div>
    <w:div w:id="1796678964">
      <w:bodyDiv w:val="1"/>
      <w:marLeft w:val="0"/>
      <w:marRight w:val="0"/>
      <w:marTop w:val="0"/>
      <w:marBottom w:val="0"/>
      <w:divBdr>
        <w:top w:val="none" w:sz="0" w:space="0" w:color="auto"/>
        <w:left w:val="none" w:sz="0" w:space="0" w:color="auto"/>
        <w:bottom w:val="none" w:sz="0" w:space="0" w:color="auto"/>
        <w:right w:val="none" w:sz="0" w:space="0" w:color="auto"/>
      </w:divBdr>
    </w:div>
    <w:div w:id="1918008189">
      <w:bodyDiv w:val="1"/>
      <w:marLeft w:val="0"/>
      <w:marRight w:val="0"/>
      <w:marTop w:val="0"/>
      <w:marBottom w:val="0"/>
      <w:divBdr>
        <w:top w:val="none" w:sz="0" w:space="0" w:color="auto"/>
        <w:left w:val="none" w:sz="0" w:space="0" w:color="auto"/>
        <w:bottom w:val="none" w:sz="0" w:space="0" w:color="auto"/>
        <w:right w:val="none" w:sz="0" w:space="0" w:color="auto"/>
      </w:divBdr>
    </w:div>
    <w:div w:id="1921059071">
      <w:bodyDiv w:val="1"/>
      <w:marLeft w:val="0"/>
      <w:marRight w:val="0"/>
      <w:marTop w:val="0"/>
      <w:marBottom w:val="0"/>
      <w:divBdr>
        <w:top w:val="none" w:sz="0" w:space="0" w:color="auto"/>
        <w:left w:val="none" w:sz="0" w:space="0" w:color="auto"/>
        <w:bottom w:val="none" w:sz="0" w:space="0" w:color="auto"/>
        <w:right w:val="none" w:sz="0" w:space="0" w:color="auto"/>
      </w:divBdr>
    </w:div>
    <w:div w:id="2117408583">
      <w:bodyDiv w:val="1"/>
      <w:marLeft w:val="0"/>
      <w:marRight w:val="0"/>
      <w:marTop w:val="0"/>
      <w:marBottom w:val="0"/>
      <w:divBdr>
        <w:top w:val="none" w:sz="0" w:space="0" w:color="auto"/>
        <w:left w:val="none" w:sz="0" w:space="0" w:color="auto"/>
        <w:bottom w:val="none" w:sz="0" w:space="0" w:color="auto"/>
        <w:right w:val="none" w:sz="0" w:space="0" w:color="auto"/>
      </w:divBdr>
      <w:divsChild>
        <w:div w:id="1957367719">
          <w:marLeft w:val="547"/>
          <w:marRight w:val="0"/>
          <w:marTop w:val="0"/>
          <w:marBottom w:val="0"/>
          <w:divBdr>
            <w:top w:val="none" w:sz="0" w:space="0" w:color="auto"/>
            <w:left w:val="none" w:sz="0" w:space="0" w:color="auto"/>
            <w:bottom w:val="none" w:sz="0" w:space="0" w:color="auto"/>
            <w:right w:val="none" w:sz="0" w:space="0" w:color="auto"/>
          </w:divBdr>
        </w:div>
      </w:divsChild>
    </w:div>
    <w:div w:id="212834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6.jpeg"/><Relationship Id="rId39" Type="http://schemas.openxmlformats.org/officeDocument/2006/relationships/diagramLayout" Target="diagrams/layout2.xml"/><Relationship Id="rId21" Type="http://schemas.openxmlformats.org/officeDocument/2006/relationships/image" Target="media/image6.png"/><Relationship Id="rId34" Type="http://schemas.openxmlformats.org/officeDocument/2006/relationships/hyperlink" Target="http://www.google.com.tr/url?sa=i&amp;rct=j&amp;q=&amp;esrc=s&amp;source=images&amp;cd=&amp;cad=rja&amp;uact=8&amp;ved=2ahUKEwiyj_Cr4oPfAhVJblAKHS7YC8oQjRx6BAgBEAU&amp;url=http://simgesa18.blogspot.com/&amp;psig=AOvVaw1yZpTTn6Eefw0cYVmanzUQ&amp;ust=1543930102156975" TargetMode="Externa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63" Type="http://schemas.openxmlformats.org/officeDocument/2006/relationships/diagramData" Target="diagrams/data8.xml"/><Relationship Id="rId68" Type="http://schemas.openxmlformats.org/officeDocument/2006/relationships/diagramData" Target="diagrams/data9.xml"/><Relationship Id="rId76" Type="http://schemas.openxmlformats.org/officeDocument/2006/relationships/diagramColors" Target="diagrams/colors9.xm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diagramColors" Target="diagrams/colors8.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diagramLayout" Target="diagrams/layout1.xml"/><Relationship Id="rId24" Type="http://schemas.openxmlformats.org/officeDocument/2006/relationships/header" Target="header1.xml"/><Relationship Id="rId32" Type="http://schemas.openxmlformats.org/officeDocument/2006/relationships/image" Target="media/image90.jpeg"/><Relationship Id="rId37" Type="http://schemas.openxmlformats.org/officeDocument/2006/relationships/image" Target="media/image11.gif"/><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diagramData" Target="diagrams/data6.xml"/><Relationship Id="rId58" Type="http://schemas.openxmlformats.org/officeDocument/2006/relationships/diagramData" Target="diagrams/data7.xml"/><Relationship Id="rId66" Type="http://schemas.openxmlformats.org/officeDocument/2006/relationships/diagramColors" Target="diagrams/colors7.xml"/><Relationship Id="rId74" Type="http://schemas.openxmlformats.org/officeDocument/2006/relationships/diagramLayout" Target="diagrams/layout9.xml"/><Relationship Id="rId79" Type="http://schemas.openxmlformats.org/officeDocument/2006/relationships/diagramLayout" Target="diagrams/layout10.xml"/><Relationship Id="rId5" Type="http://schemas.openxmlformats.org/officeDocument/2006/relationships/settings" Target="settings.xml"/><Relationship Id="rId61" Type="http://schemas.openxmlformats.org/officeDocument/2006/relationships/diagramColors" Target="diagrams/colors6.xml"/><Relationship Id="rId82" Type="http://schemas.microsoft.com/office/2007/relationships/diagramDrawing" Target="diagrams/drawing10.xml"/><Relationship Id="rId19" Type="http://schemas.openxmlformats.org/officeDocument/2006/relationships/hyperlink" Target="mailto:bayramalicelik2023@gmail.com.tr" TargetMode="External"/><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mailto:bayramalicelik2023@gmail.com.tr" TargetMode="External"/><Relationship Id="rId27" Type="http://schemas.openxmlformats.org/officeDocument/2006/relationships/image" Target="media/image7.jpeg"/><Relationship Id="rId30" Type="http://schemas.openxmlformats.org/officeDocument/2006/relationships/image" Target="media/image70.jpeg"/><Relationship Id="rId35" Type="http://schemas.openxmlformats.org/officeDocument/2006/relationships/image" Target="media/image10.gif"/><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diagramLayout" Target="diagrams/layout8.xml"/><Relationship Id="rId77" Type="http://schemas.microsoft.com/office/2007/relationships/diagramDrawing" Target="diagrams/drawing9.xml"/><Relationship Id="rId8" Type="http://schemas.openxmlformats.org/officeDocument/2006/relationships/endnotes" Target="endnotes.xml"/><Relationship Id="rId51" Type="http://schemas.openxmlformats.org/officeDocument/2006/relationships/diagramColors" Target="diagrams/colors4.xml"/><Relationship Id="rId72" Type="http://schemas.microsoft.com/office/2007/relationships/diagramDrawing" Target="diagrams/drawing8.xml"/><Relationship Id="rId80" Type="http://schemas.openxmlformats.org/officeDocument/2006/relationships/diagramQuickStyle" Target="diagrams/quickStyle10.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image" Target="media/image10.jpeg"/><Relationship Id="rId38" Type="http://schemas.openxmlformats.org/officeDocument/2006/relationships/diagramData" Target="diagrams/data3.xml"/><Relationship Id="rId46" Type="http://schemas.openxmlformats.org/officeDocument/2006/relationships/diagramColors" Target="diagrams/colors3.xm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hyperlink" Target="mailto:mfey4242@gmail.com.tr" TargetMode="External"/><Relationship Id="rId41" Type="http://schemas.openxmlformats.org/officeDocument/2006/relationships/diagramColors" Target="diagrams/colors2.xml"/><Relationship Id="rId54" Type="http://schemas.openxmlformats.org/officeDocument/2006/relationships/diagramLayout" Target="diagrams/layout5.xml"/><Relationship Id="rId62" Type="http://schemas.microsoft.com/office/2007/relationships/diagramDrawing" Target="diagrams/drawing6.xml"/><Relationship Id="rId70" Type="http://schemas.openxmlformats.org/officeDocument/2006/relationships/diagramQuickStyle" Target="diagrams/quickStyle8.xml"/><Relationship Id="rId75" Type="http://schemas.openxmlformats.org/officeDocument/2006/relationships/diagramQuickStyle" Target="diagrams/quickStyle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mailto:mfey4242@gmail.com.tr" TargetMode="External"/><Relationship Id="rId28" Type="http://schemas.openxmlformats.org/officeDocument/2006/relationships/image" Target="media/image8.jpeg"/><Relationship Id="rId36" Type="http://schemas.openxmlformats.org/officeDocument/2006/relationships/hyperlink" Target="http://www.google.com.tr/url?sa=i&amp;rct=j&amp;q=&amp;esrc=s&amp;source=images&amp;cd=&amp;cad=rja&amp;uact=8&amp;ved=2ahUKEwiyj_Cr4oPfAhVJblAKHS7YC8oQjRx6BAgBEAU&amp;url=http://simgesa18.blogspot.com/&amp;psig=AOvVaw1yZpTTn6Eefw0cYVmanzUQ&amp;ust=1543930102156975" TargetMode="External"/><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diagramData" Target="diagrams/data1.xml"/><Relationship Id="rId31" Type="http://schemas.openxmlformats.org/officeDocument/2006/relationships/image" Target="media/image80.jpe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0.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55\ApothecaryNewsletter.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s>
</file>

<file path=word/diagrams/_rels/data8.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_rels/data9.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7CE6CE-700E-4FD8-AD77-FE6EBFE25BF5}" type="doc">
      <dgm:prSet loTypeId="urn:microsoft.com/office/officeart/2005/8/layout/radial2" loCatId="relationship" qsTypeId="urn:microsoft.com/office/officeart/2005/8/quickstyle/3d1" qsCatId="3D" csTypeId="urn:microsoft.com/office/officeart/2005/8/colors/accent1_2" csCatId="accent1" phldr="1"/>
      <dgm:spPr/>
      <dgm:t>
        <a:bodyPr/>
        <a:lstStyle/>
        <a:p>
          <a:endParaRPr lang="tr-TR"/>
        </a:p>
      </dgm:t>
    </dgm:pt>
    <dgm:pt modelId="{C330D2BD-A15B-4BFC-AAC7-846CDD3D358E}">
      <dgm:prSet phldrT="[Metin]" custT="1"/>
      <dgm:spPr>
        <a:solidFill>
          <a:srgbClr val="0070C0"/>
        </a:solidFill>
      </dgm:spPr>
      <dgm:t>
        <a:bodyPr/>
        <a:lstStyle/>
        <a:p>
          <a:endParaRPr lang="tr-TR" sz="800" b="1"/>
        </a:p>
      </dgm:t>
    </dgm:pt>
    <dgm:pt modelId="{20259F14-2421-4657-80D0-18214CAB17AB}" type="parTrans" cxnId="{E755FCFB-6C78-4C22-96F8-6B52BE701BDD}">
      <dgm:prSet/>
      <dgm:spPr/>
      <dgm:t>
        <a:bodyPr/>
        <a:lstStyle/>
        <a:p>
          <a:endParaRPr lang="tr-TR"/>
        </a:p>
      </dgm:t>
    </dgm:pt>
    <dgm:pt modelId="{F033172F-FF2E-44EB-9A0E-BC6FD0974FDF}" type="sibTrans" cxnId="{E755FCFB-6C78-4C22-96F8-6B52BE701BDD}">
      <dgm:prSet/>
      <dgm:spPr/>
      <dgm:t>
        <a:bodyPr/>
        <a:lstStyle/>
        <a:p>
          <a:endParaRPr lang="tr-TR"/>
        </a:p>
      </dgm:t>
    </dgm:pt>
    <dgm:pt modelId="{DDDEE45B-C13B-4174-94F5-0048D51115C0}">
      <dgm:prSet phldrT="[Metin]"/>
      <dgm:spPr/>
      <dgm:t>
        <a:bodyPr/>
        <a:lstStyle/>
        <a:p>
          <a:r>
            <a:rPr lang="tr-TR" b="1">
              <a:solidFill>
                <a:schemeClr val="bg1"/>
              </a:solidFill>
            </a:rPr>
            <a:t>FİKİR</a:t>
          </a:r>
          <a:r>
            <a:rPr lang="tr-TR">
              <a:solidFill>
                <a:schemeClr val="bg1"/>
              </a:solidFill>
            </a:rPr>
            <a:t> </a:t>
          </a:r>
          <a:r>
            <a:rPr lang="tr-TR" b="1">
              <a:solidFill>
                <a:schemeClr val="bg1"/>
              </a:solidFill>
            </a:rPr>
            <a:t>GELİŞTİR</a:t>
          </a:r>
          <a:endParaRPr lang="tr-TR">
            <a:solidFill>
              <a:schemeClr val="bg1"/>
            </a:solidFill>
          </a:endParaRPr>
        </a:p>
      </dgm:t>
    </dgm:pt>
    <dgm:pt modelId="{657CF560-A897-48FB-92A1-A248478898FB}" type="parTrans" cxnId="{CF59D819-C9D7-451A-85A5-2D5E926D4606}">
      <dgm:prSet/>
      <dgm:spPr/>
      <dgm:t>
        <a:bodyPr/>
        <a:lstStyle/>
        <a:p>
          <a:endParaRPr lang="tr-TR"/>
        </a:p>
      </dgm:t>
    </dgm:pt>
    <dgm:pt modelId="{9A22C75D-FA92-42F3-8051-B17673AC4011}" type="sibTrans" cxnId="{CF59D819-C9D7-451A-85A5-2D5E926D4606}">
      <dgm:prSet/>
      <dgm:spPr/>
      <dgm:t>
        <a:bodyPr/>
        <a:lstStyle/>
        <a:p>
          <a:endParaRPr lang="tr-TR"/>
        </a:p>
      </dgm:t>
    </dgm:pt>
    <dgm:pt modelId="{D6742200-F48E-4E22-BB53-A44885761137}">
      <dgm:prSet phldrT="[Metin]" custT="1"/>
      <dgm:spPr>
        <a:solidFill>
          <a:srgbClr val="0070C0"/>
        </a:solidFill>
      </dgm:spPr>
      <dgm:t>
        <a:bodyPr/>
        <a:lstStyle/>
        <a:p>
          <a:endParaRPr lang="tr-TR" sz="800" b="1"/>
        </a:p>
      </dgm:t>
    </dgm:pt>
    <dgm:pt modelId="{BCB24349-220F-4B10-B345-DA55FFE46C49}" type="parTrans" cxnId="{83BC3FC1-AE0C-4410-B67B-5D2EA34909BA}">
      <dgm:prSet/>
      <dgm:spPr/>
      <dgm:t>
        <a:bodyPr/>
        <a:lstStyle/>
        <a:p>
          <a:endParaRPr lang="tr-TR"/>
        </a:p>
      </dgm:t>
    </dgm:pt>
    <dgm:pt modelId="{5E1E2062-F876-4F3E-86C6-7B66B5131F3C}" type="sibTrans" cxnId="{83BC3FC1-AE0C-4410-B67B-5D2EA34909BA}">
      <dgm:prSet/>
      <dgm:spPr/>
      <dgm:t>
        <a:bodyPr/>
        <a:lstStyle/>
        <a:p>
          <a:endParaRPr lang="tr-TR"/>
        </a:p>
      </dgm:t>
    </dgm:pt>
    <dgm:pt modelId="{E233F7FB-656C-4F02-AA1F-3CB21AAC3CE7}">
      <dgm:prSet phldrT="[Metin]"/>
      <dgm:spPr/>
      <dgm:t>
        <a:bodyPr/>
        <a:lstStyle/>
        <a:p>
          <a:r>
            <a:rPr lang="tr-TR" b="1">
              <a:solidFill>
                <a:schemeClr val="bg1"/>
              </a:solidFill>
            </a:rPr>
            <a:t>PROJEYE</a:t>
          </a:r>
          <a:r>
            <a:rPr lang="tr-TR">
              <a:solidFill>
                <a:srgbClr val="002060"/>
              </a:solidFill>
            </a:rPr>
            <a:t> </a:t>
          </a:r>
          <a:r>
            <a:rPr lang="tr-TR" b="1">
              <a:solidFill>
                <a:schemeClr val="bg1"/>
              </a:solidFill>
            </a:rPr>
            <a:t>DÖNÜŞTÜR</a:t>
          </a:r>
        </a:p>
      </dgm:t>
    </dgm:pt>
    <dgm:pt modelId="{EA2A3276-D664-4262-A156-F16E46E7124B}" type="parTrans" cxnId="{C82058E2-A920-4280-9D78-1B51FB2797A6}">
      <dgm:prSet/>
      <dgm:spPr/>
      <dgm:t>
        <a:bodyPr/>
        <a:lstStyle/>
        <a:p>
          <a:endParaRPr lang="tr-TR"/>
        </a:p>
      </dgm:t>
    </dgm:pt>
    <dgm:pt modelId="{F644E92E-90A8-48AC-8ED2-786E7EA1088E}" type="sibTrans" cxnId="{C82058E2-A920-4280-9D78-1B51FB2797A6}">
      <dgm:prSet/>
      <dgm:spPr/>
      <dgm:t>
        <a:bodyPr/>
        <a:lstStyle/>
        <a:p>
          <a:endParaRPr lang="tr-TR"/>
        </a:p>
      </dgm:t>
    </dgm:pt>
    <dgm:pt modelId="{6C1380DE-6170-4B2B-8257-B7FA75FD2EBD}">
      <dgm:prSet phldrT="[Metin]"/>
      <dgm:spPr>
        <a:solidFill>
          <a:srgbClr val="0070C0"/>
        </a:solidFill>
      </dgm:spPr>
      <dgm:t>
        <a:bodyPr/>
        <a:lstStyle/>
        <a:p>
          <a:endParaRPr lang="tr-TR" b="1"/>
        </a:p>
      </dgm:t>
    </dgm:pt>
    <dgm:pt modelId="{17CE8B64-A31F-4980-BFA0-AC35CAA85431}" type="parTrans" cxnId="{B5B2B8B4-4666-4F2E-80B7-A53C31F440BC}">
      <dgm:prSet/>
      <dgm:spPr/>
      <dgm:t>
        <a:bodyPr/>
        <a:lstStyle/>
        <a:p>
          <a:endParaRPr lang="tr-TR"/>
        </a:p>
      </dgm:t>
    </dgm:pt>
    <dgm:pt modelId="{D09AE7C3-BD09-42E9-B7B1-A6209C998B2F}" type="sibTrans" cxnId="{B5B2B8B4-4666-4F2E-80B7-A53C31F440BC}">
      <dgm:prSet/>
      <dgm:spPr/>
      <dgm:t>
        <a:bodyPr/>
        <a:lstStyle/>
        <a:p>
          <a:endParaRPr lang="tr-TR"/>
        </a:p>
      </dgm:t>
    </dgm:pt>
    <dgm:pt modelId="{90836C20-D516-4FD4-A85E-E85518E55EEC}">
      <dgm:prSet phldrT="[Metin]"/>
      <dgm:spPr/>
      <dgm:t>
        <a:bodyPr/>
        <a:lstStyle/>
        <a:p>
          <a:r>
            <a:rPr lang="tr-TR" b="1">
              <a:solidFill>
                <a:schemeClr val="bg1"/>
              </a:solidFill>
            </a:rPr>
            <a:t>UYGULMA YAP</a:t>
          </a:r>
        </a:p>
      </dgm:t>
    </dgm:pt>
    <dgm:pt modelId="{2614EB9A-CE64-4F55-9DD4-4D6961C5B96B}" type="parTrans" cxnId="{2B385770-4639-4DB7-866A-8E646A6636A2}">
      <dgm:prSet/>
      <dgm:spPr/>
      <dgm:t>
        <a:bodyPr/>
        <a:lstStyle/>
        <a:p>
          <a:endParaRPr lang="tr-TR"/>
        </a:p>
      </dgm:t>
    </dgm:pt>
    <dgm:pt modelId="{02A0F3D3-219B-4F0C-A96B-525B63FC6095}" type="sibTrans" cxnId="{2B385770-4639-4DB7-866A-8E646A6636A2}">
      <dgm:prSet/>
      <dgm:spPr/>
      <dgm:t>
        <a:bodyPr/>
        <a:lstStyle/>
        <a:p>
          <a:endParaRPr lang="tr-TR"/>
        </a:p>
      </dgm:t>
    </dgm:pt>
    <dgm:pt modelId="{42F430D3-C930-4FA3-B29A-68A02587A343}" type="pres">
      <dgm:prSet presAssocID="{C27CE6CE-700E-4FD8-AD77-FE6EBFE25BF5}" presName="composite" presStyleCnt="0">
        <dgm:presLayoutVars>
          <dgm:chMax val="5"/>
          <dgm:dir/>
          <dgm:animLvl val="ctr"/>
          <dgm:resizeHandles val="exact"/>
        </dgm:presLayoutVars>
      </dgm:prSet>
      <dgm:spPr/>
      <dgm:t>
        <a:bodyPr/>
        <a:lstStyle/>
        <a:p>
          <a:endParaRPr lang="tr-TR"/>
        </a:p>
      </dgm:t>
    </dgm:pt>
    <dgm:pt modelId="{607B03D4-3DD2-4F52-BD22-ABBF70B293B2}" type="pres">
      <dgm:prSet presAssocID="{C27CE6CE-700E-4FD8-AD77-FE6EBFE25BF5}" presName="cycle" presStyleCnt="0"/>
      <dgm:spPr/>
    </dgm:pt>
    <dgm:pt modelId="{EB8BBFA6-256F-4C38-A72A-DCAF3E781A12}" type="pres">
      <dgm:prSet presAssocID="{C27CE6CE-700E-4FD8-AD77-FE6EBFE25BF5}" presName="centerShape" presStyleCnt="0"/>
      <dgm:spPr/>
    </dgm:pt>
    <dgm:pt modelId="{29C85D56-68BC-4844-A451-2D265C1F35AA}" type="pres">
      <dgm:prSet presAssocID="{C27CE6CE-700E-4FD8-AD77-FE6EBFE25BF5}" presName="connSite" presStyleLbl="node1" presStyleIdx="0" presStyleCnt="4"/>
      <dgm:spPr/>
    </dgm:pt>
    <dgm:pt modelId="{C44BC8BC-75BE-4E42-8EDB-88288CDA8668}" type="pres">
      <dgm:prSet presAssocID="{C27CE6CE-700E-4FD8-AD77-FE6EBFE25BF5}" presName="visible" presStyleLbl="node1" presStyleIdx="0" presStyleCnt="4" custLinFactNeighborX="9119" custLinFactNeighborY="-1680"/>
      <dgm:spPr>
        <a:blipFill rotWithShape="1">
          <a:blip xmlns:r="http://schemas.openxmlformats.org/officeDocument/2006/relationships" r:embed="rId1"/>
          <a:stretch>
            <a:fillRect/>
          </a:stretch>
        </a:blipFill>
      </dgm:spPr>
    </dgm:pt>
    <dgm:pt modelId="{0EA5E220-870A-47B3-B9A8-159BD4827338}" type="pres">
      <dgm:prSet presAssocID="{20259F14-2421-4657-80D0-18214CAB17AB}" presName="Name25" presStyleLbl="parChTrans1D1" presStyleIdx="0" presStyleCnt="3"/>
      <dgm:spPr/>
      <dgm:t>
        <a:bodyPr/>
        <a:lstStyle/>
        <a:p>
          <a:endParaRPr lang="tr-TR"/>
        </a:p>
      </dgm:t>
    </dgm:pt>
    <dgm:pt modelId="{6233B8FD-4D86-4E4E-B8BA-ADEB10779A9E}" type="pres">
      <dgm:prSet presAssocID="{C330D2BD-A15B-4BFC-AAC7-846CDD3D358E}" presName="node" presStyleCnt="0"/>
      <dgm:spPr/>
    </dgm:pt>
    <dgm:pt modelId="{F66E6E6B-45CD-4A41-9F35-24F3A8DB03CA}" type="pres">
      <dgm:prSet presAssocID="{C330D2BD-A15B-4BFC-AAC7-846CDD3D358E}" presName="parentNode" presStyleLbl="node1" presStyleIdx="1" presStyleCnt="4" custScaleX="119522" custLinFactNeighborX="13086" custLinFactNeighborY="-78">
        <dgm:presLayoutVars>
          <dgm:chMax val="1"/>
          <dgm:bulletEnabled val="1"/>
        </dgm:presLayoutVars>
      </dgm:prSet>
      <dgm:spPr/>
      <dgm:t>
        <a:bodyPr/>
        <a:lstStyle/>
        <a:p>
          <a:endParaRPr lang="tr-TR"/>
        </a:p>
      </dgm:t>
    </dgm:pt>
    <dgm:pt modelId="{7A29969B-84E3-4F31-BA3A-4C1A6E85F594}" type="pres">
      <dgm:prSet presAssocID="{C330D2BD-A15B-4BFC-AAC7-846CDD3D358E}" presName="childNode" presStyleLbl="revTx" presStyleIdx="0" presStyleCnt="3">
        <dgm:presLayoutVars>
          <dgm:bulletEnabled val="1"/>
        </dgm:presLayoutVars>
      </dgm:prSet>
      <dgm:spPr/>
      <dgm:t>
        <a:bodyPr/>
        <a:lstStyle/>
        <a:p>
          <a:endParaRPr lang="tr-TR"/>
        </a:p>
      </dgm:t>
    </dgm:pt>
    <dgm:pt modelId="{C398E0EB-283E-499E-9668-CC82F0C2E17D}" type="pres">
      <dgm:prSet presAssocID="{BCB24349-220F-4B10-B345-DA55FFE46C49}" presName="Name25" presStyleLbl="parChTrans1D1" presStyleIdx="1" presStyleCnt="3"/>
      <dgm:spPr/>
      <dgm:t>
        <a:bodyPr/>
        <a:lstStyle/>
        <a:p>
          <a:endParaRPr lang="tr-TR"/>
        </a:p>
      </dgm:t>
    </dgm:pt>
    <dgm:pt modelId="{0A1F6081-DC14-41AB-866A-3BEB98EC3A34}" type="pres">
      <dgm:prSet presAssocID="{D6742200-F48E-4E22-BB53-A44885761137}" presName="node" presStyleCnt="0"/>
      <dgm:spPr/>
    </dgm:pt>
    <dgm:pt modelId="{7FF1D63B-23E6-43B0-9377-9C53D7018CFC}" type="pres">
      <dgm:prSet presAssocID="{D6742200-F48E-4E22-BB53-A44885761137}" presName="parentNode" presStyleLbl="node1" presStyleIdx="2" presStyleCnt="4" custLinFactNeighborX="-1327" custLinFactNeighborY="6634">
        <dgm:presLayoutVars>
          <dgm:chMax val="1"/>
          <dgm:bulletEnabled val="1"/>
        </dgm:presLayoutVars>
      </dgm:prSet>
      <dgm:spPr/>
      <dgm:t>
        <a:bodyPr/>
        <a:lstStyle/>
        <a:p>
          <a:endParaRPr lang="tr-TR"/>
        </a:p>
      </dgm:t>
    </dgm:pt>
    <dgm:pt modelId="{C1F33A5C-F43C-41E7-A43E-9851FF89782D}" type="pres">
      <dgm:prSet presAssocID="{D6742200-F48E-4E22-BB53-A44885761137}" presName="childNode" presStyleLbl="revTx" presStyleIdx="1" presStyleCnt="3">
        <dgm:presLayoutVars>
          <dgm:bulletEnabled val="1"/>
        </dgm:presLayoutVars>
      </dgm:prSet>
      <dgm:spPr/>
      <dgm:t>
        <a:bodyPr/>
        <a:lstStyle/>
        <a:p>
          <a:endParaRPr lang="tr-TR"/>
        </a:p>
      </dgm:t>
    </dgm:pt>
    <dgm:pt modelId="{584F2CA0-8BE9-4784-8DD3-16E8EDC4AA36}" type="pres">
      <dgm:prSet presAssocID="{17CE8B64-A31F-4980-BFA0-AC35CAA85431}" presName="Name25" presStyleLbl="parChTrans1D1" presStyleIdx="2" presStyleCnt="3"/>
      <dgm:spPr/>
      <dgm:t>
        <a:bodyPr/>
        <a:lstStyle/>
        <a:p>
          <a:endParaRPr lang="tr-TR"/>
        </a:p>
      </dgm:t>
    </dgm:pt>
    <dgm:pt modelId="{7B704C71-4D1A-4556-866D-5C1A7CC35F27}" type="pres">
      <dgm:prSet presAssocID="{6C1380DE-6170-4B2B-8257-B7FA75FD2EBD}" presName="node" presStyleCnt="0"/>
      <dgm:spPr/>
    </dgm:pt>
    <dgm:pt modelId="{AE69FD46-D5A1-4B96-8480-E7EE09A9EAED}" type="pres">
      <dgm:prSet presAssocID="{6C1380DE-6170-4B2B-8257-B7FA75FD2EBD}" presName="parentNode" presStyleLbl="node1" presStyleIdx="3" presStyleCnt="4" custScaleX="111916" custLinFactNeighborX="19745" custLinFactNeighborY="-4231">
        <dgm:presLayoutVars>
          <dgm:chMax val="1"/>
          <dgm:bulletEnabled val="1"/>
        </dgm:presLayoutVars>
      </dgm:prSet>
      <dgm:spPr/>
      <dgm:t>
        <a:bodyPr/>
        <a:lstStyle/>
        <a:p>
          <a:endParaRPr lang="tr-TR"/>
        </a:p>
      </dgm:t>
    </dgm:pt>
    <dgm:pt modelId="{AC4ADACA-FE51-4524-981C-EBFD30FD9674}" type="pres">
      <dgm:prSet presAssocID="{6C1380DE-6170-4B2B-8257-B7FA75FD2EBD}" presName="childNode" presStyleLbl="revTx" presStyleIdx="2" presStyleCnt="3">
        <dgm:presLayoutVars>
          <dgm:bulletEnabled val="1"/>
        </dgm:presLayoutVars>
      </dgm:prSet>
      <dgm:spPr/>
      <dgm:t>
        <a:bodyPr/>
        <a:lstStyle/>
        <a:p>
          <a:endParaRPr lang="tr-TR"/>
        </a:p>
      </dgm:t>
    </dgm:pt>
  </dgm:ptLst>
  <dgm:cxnLst>
    <dgm:cxn modelId="{E755FCFB-6C78-4C22-96F8-6B52BE701BDD}" srcId="{C27CE6CE-700E-4FD8-AD77-FE6EBFE25BF5}" destId="{C330D2BD-A15B-4BFC-AAC7-846CDD3D358E}" srcOrd="0" destOrd="0" parTransId="{20259F14-2421-4657-80D0-18214CAB17AB}" sibTransId="{F033172F-FF2E-44EB-9A0E-BC6FD0974FDF}"/>
    <dgm:cxn modelId="{1A6FAD1A-7BC2-4D6B-B92C-CE718DC4AB36}" type="presOf" srcId="{BCB24349-220F-4B10-B345-DA55FFE46C49}" destId="{C398E0EB-283E-499E-9668-CC82F0C2E17D}" srcOrd="0" destOrd="0" presId="urn:microsoft.com/office/officeart/2005/8/layout/radial2"/>
    <dgm:cxn modelId="{F5055C46-3B4F-464C-A7E3-373C4366AEF3}" type="presOf" srcId="{E233F7FB-656C-4F02-AA1F-3CB21AAC3CE7}" destId="{C1F33A5C-F43C-41E7-A43E-9851FF89782D}" srcOrd="0" destOrd="0" presId="urn:microsoft.com/office/officeart/2005/8/layout/radial2"/>
    <dgm:cxn modelId="{F8944321-031B-4F68-A371-5DA929DEDD2E}" type="presOf" srcId="{DDDEE45B-C13B-4174-94F5-0048D51115C0}" destId="{7A29969B-84E3-4F31-BA3A-4C1A6E85F594}" srcOrd="0" destOrd="0" presId="urn:microsoft.com/office/officeart/2005/8/layout/radial2"/>
    <dgm:cxn modelId="{CF59D819-C9D7-451A-85A5-2D5E926D4606}" srcId="{C330D2BD-A15B-4BFC-AAC7-846CDD3D358E}" destId="{DDDEE45B-C13B-4174-94F5-0048D51115C0}" srcOrd="0" destOrd="0" parTransId="{657CF560-A897-48FB-92A1-A248478898FB}" sibTransId="{9A22C75D-FA92-42F3-8051-B17673AC4011}"/>
    <dgm:cxn modelId="{289582D4-8293-400D-8A51-492584754088}" type="presOf" srcId="{20259F14-2421-4657-80D0-18214CAB17AB}" destId="{0EA5E220-870A-47B3-B9A8-159BD4827338}" srcOrd="0" destOrd="0" presId="urn:microsoft.com/office/officeart/2005/8/layout/radial2"/>
    <dgm:cxn modelId="{475C6116-1FEB-471A-8164-1375C5C5CBAD}" type="presOf" srcId="{D6742200-F48E-4E22-BB53-A44885761137}" destId="{7FF1D63B-23E6-43B0-9377-9C53D7018CFC}" srcOrd="0" destOrd="0" presId="urn:microsoft.com/office/officeart/2005/8/layout/radial2"/>
    <dgm:cxn modelId="{B5B2B8B4-4666-4F2E-80B7-A53C31F440BC}" srcId="{C27CE6CE-700E-4FD8-AD77-FE6EBFE25BF5}" destId="{6C1380DE-6170-4B2B-8257-B7FA75FD2EBD}" srcOrd="2" destOrd="0" parTransId="{17CE8B64-A31F-4980-BFA0-AC35CAA85431}" sibTransId="{D09AE7C3-BD09-42E9-B7B1-A6209C998B2F}"/>
    <dgm:cxn modelId="{A5A6DDDA-A669-41C5-B5C7-E54B8DFF2124}" type="presOf" srcId="{17CE8B64-A31F-4980-BFA0-AC35CAA85431}" destId="{584F2CA0-8BE9-4784-8DD3-16E8EDC4AA36}" srcOrd="0" destOrd="0" presId="urn:microsoft.com/office/officeart/2005/8/layout/radial2"/>
    <dgm:cxn modelId="{83BC3FC1-AE0C-4410-B67B-5D2EA34909BA}" srcId="{C27CE6CE-700E-4FD8-AD77-FE6EBFE25BF5}" destId="{D6742200-F48E-4E22-BB53-A44885761137}" srcOrd="1" destOrd="0" parTransId="{BCB24349-220F-4B10-B345-DA55FFE46C49}" sibTransId="{5E1E2062-F876-4F3E-86C6-7B66B5131F3C}"/>
    <dgm:cxn modelId="{3DCD89E5-4C65-41A5-A12E-E499D4D12BA5}" type="presOf" srcId="{90836C20-D516-4FD4-A85E-E85518E55EEC}" destId="{AC4ADACA-FE51-4524-981C-EBFD30FD9674}" srcOrd="0" destOrd="0" presId="urn:microsoft.com/office/officeart/2005/8/layout/radial2"/>
    <dgm:cxn modelId="{ABFDB567-7349-49F5-8133-5E7D67CE49AE}" type="presOf" srcId="{C330D2BD-A15B-4BFC-AAC7-846CDD3D358E}" destId="{F66E6E6B-45CD-4A41-9F35-24F3A8DB03CA}" srcOrd="0" destOrd="0" presId="urn:microsoft.com/office/officeart/2005/8/layout/radial2"/>
    <dgm:cxn modelId="{2B385770-4639-4DB7-866A-8E646A6636A2}" srcId="{6C1380DE-6170-4B2B-8257-B7FA75FD2EBD}" destId="{90836C20-D516-4FD4-A85E-E85518E55EEC}" srcOrd="0" destOrd="0" parTransId="{2614EB9A-CE64-4F55-9DD4-4D6961C5B96B}" sibTransId="{02A0F3D3-219B-4F0C-A96B-525B63FC6095}"/>
    <dgm:cxn modelId="{C82058E2-A920-4280-9D78-1B51FB2797A6}" srcId="{D6742200-F48E-4E22-BB53-A44885761137}" destId="{E233F7FB-656C-4F02-AA1F-3CB21AAC3CE7}" srcOrd="0" destOrd="0" parTransId="{EA2A3276-D664-4262-A156-F16E46E7124B}" sibTransId="{F644E92E-90A8-48AC-8ED2-786E7EA1088E}"/>
    <dgm:cxn modelId="{25018A87-34D0-4FFE-B863-E8A467096FDF}" type="presOf" srcId="{C27CE6CE-700E-4FD8-AD77-FE6EBFE25BF5}" destId="{42F430D3-C930-4FA3-B29A-68A02587A343}" srcOrd="0" destOrd="0" presId="urn:microsoft.com/office/officeart/2005/8/layout/radial2"/>
    <dgm:cxn modelId="{B10FC5F3-1E1D-4206-9DF5-57E14ABBDBCB}" type="presOf" srcId="{6C1380DE-6170-4B2B-8257-B7FA75FD2EBD}" destId="{AE69FD46-D5A1-4B96-8480-E7EE09A9EAED}" srcOrd="0" destOrd="0" presId="urn:microsoft.com/office/officeart/2005/8/layout/radial2"/>
    <dgm:cxn modelId="{4D0DE00F-9863-4A62-BFFE-11F85F57461F}" type="presParOf" srcId="{42F430D3-C930-4FA3-B29A-68A02587A343}" destId="{607B03D4-3DD2-4F52-BD22-ABBF70B293B2}" srcOrd="0" destOrd="0" presId="urn:microsoft.com/office/officeart/2005/8/layout/radial2"/>
    <dgm:cxn modelId="{B2C7455D-5328-496A-8A6D-31B26D9C6537}" type="presParOf" srcId="{607B03D4-3DD2-4F52-BD22-ABBF70B293B2}" destId="{EB8BBFA6-256F-4C38-A72A-DCAF3E781A12}" srcOrd="0" destOrd="0" presId="urn:microsoft.com/office/officeart/2005/8/layout/radial2"/>
    <dgm:cxn modelId="{16DEBA1A-02E2-4D16-9BAC-C0689E7BF5F6}" type="presParOf" srcId="{EB8BBFA6-256F-4C38-A72A-DCAF3E781A12}" destId="{29C85D56-68BC-4844-A451-2D265C1F35AA}" srcOrd="0" destOrd="0" presId="urn:microsoft.com/office/officeart/2005/8/layout/radial2"/>
    <dgm:cxn modelId="{5DCAE118-FBD1-4E50-AA2F-801A296DB57A}" type="presParOf" srcId="{EB8BBFA6-256F-4C38-A72A-DCAF3E781A12}" destId="{C44BC8BC-75BE-4E42-8EDB-88288CDA8668}" srcOrd="1" destOrd="0" presId="urn:microsoft.com/office/officeart/2005/8/layout/radial2"/>
    <dgm:cxn modelId="{B0A16D49-C093-40A7-93B6-821926348189}" type="presParOf" srcId="{607B03D4-3DD2-4F52-BD22-ABBF70B293B2}" destId="{0EA5E220-870A-47B3-B9A8-159BD4827338}" srcOrd="1" destOrd="0" presId="urn:microsoft.com/office/officeart/2005/8/layout/radial2"/>
    <dgm:cxn modelId="{C8D323EE-252B-4C5B-90CB-9F5080E05657}" type="presParOf" srcId="{607B03D4-3DD2-4F52-BD22-ABBF70B293B2}" destId="{6233B8FD-4D86-4E4E-B8BA-ADEB10779A9E}" srcOrd="2" destOrd="0" presId="urn:microsoft.com/office/officeart/2005/8/layout/radial2"/>
    <dgm:cxn modelId="{E0D3027F-4190-4CB7-84E2-877423498F50}" type="presParOf" srcId="{6233B8FD-4D86-4E4E-B8BA-ADEB10779A9E}" destId="{F66E6E6B-45CD-4A41-9F35-24F3A8DB03CA}" srcOrd="0" destOrd="0" presId="urn:microsoft.com/office/officeart/2005/8/layout/radial2"/>
    <dgm:cxn modelId="{E9EFB444-B393-49F9-9E30-2A05C482DFB7}" type="presParOf" srcId="{6233B8FD-4D86-4E4E-B8BA-ADEB10779A9E}" destId="{7A29969B-84E3-4F31-BA3A-4C1A6E85F594}" srcOrd="1" destOrd="0" presId="urn:microsoft.com/office/officeart/2005/8/layout/radial2"/>
    <dgm:cxn modelId="{7A6E8D70-07C1-436C-8F95-977ED8115FC2}" type="presParOf" srcId="{607B03D4-3DD2-4F52-BD22-ABBF70B293B2}" destId="{C398E0EB-283E-499E-9668-CC82F0C2E17D}" srcOrd="3" destOrd="0" presId="urn:microsoft.com/office/officeart/2005/8/layout/radial2"/>
    <dgm:cxn modelId="{DCB35648-7F7E-4585-B7EA-1CAACE6FE00A}" type="presParOf" srcId="{607B03D4-3DD2-4F52-BD22-ABBF70B293B2}" destId="{0A1F6081-DC14-41AB-866A-3BEB98EC3A34}" srcOrd="4" destOrd="0" presId="urn:microsoft.com/office/officeart/2005/8/layout/radial2"/>
    <dgm:cxn modelId="{38A7EDD3-51EC-404B-9A01-D2D9EC10C2E8}" type="presParOf" srcId="{0A1F6081-DC14-41AB-866A-3BEB98EC3A34}" destId="{7FF1D63B-23E6-43B0-9377-9C53D7018CFC}" srcOrd="0" destOrd="0" presId="urn:microsoft.com/office/officeart/2005/8/layout/radial2"/>
    <dgm:cxn modelId="{298671B9-B2F7-4956-9C62-4402316D1E16}" type="presParOf" srcId="{0A1F6081-DC14-41AB-866A-3BEB98EC3A34}" destId="{C1F33A5C-F43C-41E7-A43E-9851FF89782D}" srcOrd="1" destOrd="0" presId="urn:microsoft.com/office/officeart/2005/8/layout/radial2"/>
    <dgm:cxn modelId="{61805826-A3BE-4D02-87DD-E422D7EE1D83}" type="presParOf" srcId="{607B03D4-3DD2-4F52-BD22-ABBF70B293B2}" destId="{584F2CA0-8BE9-4784-8DD3-16E8EDC4AA36}" srcOrd="5" destOrd="0" presId="urn:microsoft.com/office/officeart/2005/8/layout/radial2"/>
    <dgm:cxn modelId="{CE811ADB-1F9B-403D-BCCB-DA6D246D5298}" type="presParOf" srcId="{607B03D4-3DD2-4F52-BD22-ABBF70B293B2}" destId="{7B704C71-4D1A-4556-866D-5C1A7CC35F27}" srcOrd="6" destOrd="0" presId="urn:microsoft.com/office/officeart/2005/8/layout/radial2"/>
    <dgm:cxn modelId="{C265B7AD-7246-4A83-81AD-24FE1FDE3C8B}" type="presParOf" srcId="{7B704C71-4D1A-4556-866D-5C1A7CC35F27}" destId="{AE69FD46-D5A1-4B96-8480-E7EE09A9EAED}" srcOrd="0" destOrd="0" presId="urn:microsoft.com/office/officeart/2005/8/layout/radial2"/>
    <dgm:cxn modelId="{F7896A3E-9D1F-4A6C-BFFD-B8FADA9BE9ED}" type="presParOf" srcId="{7B704C71-4D1A-4556-866D-5C1A7CC35F27}" destId="{AC4ADACA-FE51-4524-981C-EBFD30FD9674}" srcOrd="1" destOrd="0" presId="urn:microsoft.com/office/officeart/2005/8/layout/radial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141B684-96DD-4093-8913-EC74554B26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E61FD8B2-3FB8-4493-903A-4C75D083D96C}">
      <dgm:prSet phldrT="[Metin]" custT="1"/>
      <dgm:spPr>
        <a:solidFill>
          <a:srgbClr val="C00000"/>
        </a:solidFill>
      </dgm:spPr>
      <dgm:t>
        <a:bodyPr/>
        <a:lstStyle/>
        <a:p>
          <a:endParaRPr lang="tr-TR" sz="1100"/>
        </a:p>
        <a:p>
          <a:r>
            <a:rPr lang="tr-TR" sz="1100"/>
            <a:t>Yürütme Kurulu</a:t>
          </a:r>
        </a:p>
        <a:p>
          <a:endParaRPr lang="tr-TR" sz="1100"/>
        </a:p>
      </dgm:t>
    </dgm:pt>
    <dgm:pt modelId="{68B990BA-EC05-448D-B987-B44D51198278}" type="parTrans" cxnId="{0250264C-176E-4DDC-ACA1-CEFBB5444581}">
      <dgm:prSet/>
      <dgm:spPr/>
      <dgm:t>
        <a:bodyPr/>
        <a:lstStyle/>
        <a:p>
          <a:endParaRPr lang="tr-TR"/>
        </a:p>
      </dgm:t>
    </dgm:pt>
    <dgm:pt modelId="{AF584EB0-FA09-4EB2-BA4D-A993552616B5}" type="sibTrans" cxnId="{0250264C-176E-4DDC-ACA1-CEFBB5444581}">
      <dgm:prSet/>
      <dgm:spPr/>
      <dgm:t>
        <a:bodyPr/>
        <a:lstStyle/>
        <a:p>
          <a:endParaRPr lang="tr-TR"/>
        </a:p>
      </dgm:t>
    </dgm:pt>
    <dgm:pt modelId="{9CBE1492-FA22-428A-9601-562A02A9FC3C}">
      <dgm:prSet phldrT="[Metin]" custT="1"/>
      <dgm:spPr>
        <a:solidFill>
          <a:srgbClr val="C00000"/>
        </a:solidFill>
      </dgm:spPr>
      <dgm:t>
        <a:bodyPr/>
        <a:lstStyle/>
        <a:p>
          <a:r>
            <a:rPr lang="tr-TR" sz="1100"/>
            <a:t>Değerlendirme Kurulu</a:t>
          </a:r>
        </a:p>
      </dgm:t>
    </dgm:pt>
    <dgm:pt modelId="{1137A7B7-74DB-4ABF-8412-67553CE03C6A}" type="parTrans" cxnId="{2B2EF6B5-4AF1-4325-BB90-093A321FF893}">
      <dgm:prSet/>
      <dgm:spPr/>
      <dgm:t>
        <a:bodyPr/>
        <a:lstStyle/>
        <a:p>
          <a:endParaRPr lang="tr-TR"/>
        </a:p>
      </dgm:t>
    </dgm:pt>
    <dgm:pt modelId="{04032A18-E0DF-4A16-8EC1-E5C005AC9455}" type="sibTrans" cxnId="{2B2EF6B5-4AF1-4325-BB90-093A321FF893}">
      <dgm:prSet/>
      <dgm:spPr/>
      <dgm:t>
        <a:bodyPr/>
        <a:lstStyle/>
        <a:p>
          <a:endParaRPr lang="tr-TR"/>
        </a:p>
      </dgm:t>
    </dgm:pt>
    <dgm:pt modelId="{00287F91-FBA3-4DD6-B952-605521852F3A}">
      <dgm:prSet phldrT="[Metin]" custT="1"/>
      <dgm:spPr>
        <a:solidFill>
          <a:srgbClr val="C00000"/>
        </a:solidFill>
      </dgm:spPr>
      <dgm:t>
        <a:bodyPr/>
        <a:lstStyle/>
        <a:p>
          <a:r>
            <a:rPr lang="tr-TR" sz="1100"/>
            <a:t>İlçe Milli Eğitim Müdürlüğü</a:t>
          </a:r>
        </a:p>
      </dgm:t>
    </dgm:pt>
    <dgm:pt modelId="{13262791-8F9D-46F5-9D4F-84B0CCD4AF35}" type="parTrans" cxnId="{C96DC9B3-C9C2-4089-84C9-0E32515FE685}">
      <dgm:prSet/>
      <dgm:spPr/>
      <dgm:t>
        <a:bodyPr/>
        <a:lstStyle/>
        <a:p>
          <a:endParaRPr lang="tr-TR"/>
        </a:p>
      </dgm:t>
    </dgm:pt>
    <dgm:pt modelId="{B718962D-E024-4E12-879B-6A4330D49188}" type="sibTrans" cxnId="{C96DC9B3-C9C2-4089-84C9-0E32515FE685}">
      <dgm:prSet/>
      <dgm:spPr/>
      <dgm:t>
        <a:bodyPr/>
        <a:lstStyle/>
        <a:p>
          <a:endParaRPr lang="tr-TR"/>
        </a:p>
      </dgm:t>
    </dgm:pt>
    <dgm:pt modelId="{49B5ACF5-E92D-49FB-8CD8-99FD3915DB82}">
      <dgm:prSet phldrT="[Metin]" custT="1"/>
      <dgm:spPr>
        <a:solidFill>
          <a:schemeClr val="bg1">
            <a:lumMod val="95000"/>
            <a:alpha val="90000"/>
          </a:schemeClr>
        </a:solidFill>
      </dgm:spPr>
      <dgm:t>
        <a:bodyPr/>
        <a:lstStyle/>
        <a:p>
          <a:r>
            <a:rPr lang="tr-TR" sz="800" b="1">
              <a:solidFill>
                <a:srgbClr val="0070C0"/>
              </a:solidFill>
            </a:rPr>
            <a:t>İlçe Milli Eğitim Müdürlüğü’nün görevleri</a:t>
          </a:r>
        </a:p>
      </dgm:t>
    </dgm:pt>
    <dgm:pt modelId="{30DAE0CD-2E1F-4E98-87C3-B66E422D9FFE}" type="parTrans" cxnId="{5BFC0354-DC28-4408-8158-07C70264B266}">
      <dgm:prSet/>
      <dgm:spPr/>
      <dgm:t>
        <a:bodyPr/>
        <a:lstStyle/>
        <a:p>
          <a:endParaRPr lang="tr-TR"/>
        </a:p>
      </dgm:t>
    </dgm:pt>
    <dgm:pt modelId="{06F71BB4-F066-4070-BC63-34CD271936E1}" type="sibTrans" cxnId="{5BFC0354-DC28-4408-8158-07C70264B266}">
      <dgm:prSet/>
      <dgm:spPr/>
      <dgm:t>
        <a:bodyPr/>
        <a:lstStyle/>
        <a:p>
          <a:endParaRPr lang="tr-TR"/>
        </a:p>
      </dgm:t>
    </dgm:pt>
    <dgm:pt modelId="{FFB6285F-0C02-4423-9DB4-57617A338219}">
      <dgm:prSet phldrT="[Metin]"/>
      <dgm:spPr>
        <a:solidFill>
          <a:schemeClr val="bg1">
            <a:lumMod val="95000"/>
            <a:alpha val="90000"/>
          </a:schemeClr>
        </a:solidFill>
      </dgm:spPr>
      <dgm:t>
        <a:bodyPr/>
        <a:lstStyle/>
        <a:p>
          <a:endParaRPr lang="tr-TR" sz="600"/>
        </a:p>
      </dgm:t>
    </dgm:pt>
    <dgm:pt modelId="{0D98098F-FA19-4EBF-9428-A1AE3B9EAE64}" type="parTrans" cxnId="{7EAD5419-8F5E-4630-9D4B-19149047E5B9}">
      <dgm:prSet/>
      <dgm:spPr/>
      <dgm:t>
        <a:bodyPr/>
        <a:lstStyle/>
        <a:p>
          <a:endParaRPr lang="tr-TR"/>
        </a:p>
      </dgm:t>
    </dgm:pt>
    <dgm:pt modelId="{882E723D-6356-4E85-88C7-57963C3F6DE1}" type="sibTrans" cxnId="{7EAD5419-8F5E-4630-9D4B-19149047E5B9}">
      <dgm:prSet/>
      <dgm:spPr/>
      <dgm:t>
        <a:bodyPr/>
        <a:lstStyle/>
        <a:p>
          <a:endParaRPr lang="tr-TR"/>
        </a:p>
      </dgm:t>
    </dgm:pt>
    <dgm:pt modelId="{644ACDA5-6D34-4647-A6F1-7F37AA0AA6EC}">
      <dgm:prSet phldrT="[Metin]" custT="1"/>
      <dgm:spPr>
        <a:solidFill>
          <a:schemeClr val="bg1">
            <a:lumMod val="95000"/>
            <a:alpha val="90000"/>
          </a:schemeClr>
        </a:solidFill>
      </dgm:spPr>
      <dgm:t>
        <a:bodyPr/>
        <a:lstStyle/>
        <a:p>
          <a:endParaRPr lang="tr-TR" sz="800"/>
        </a:p>
      </dgm:t>
    </dgm:pt>
    <dgm:pt modelId="{1D29E17D-343F-4F6B-810E-0832460FA392}" type="parTrans" cxnId="{45B0459B-046E-469D-A500-9D6CFC5946FF}">
      <dgm:prSet/>
      <dgm:spPr/>
      <dgm:t>
        <a:bodyPr/>
        <a:lstStyle/>
        <a:p>
          <a:endParaRPr lang="tr-TR"/>
        </a:p>
      </dgm:t>
    </dgm:pt>
    <dgm:pt modelId="{CBB4FD7D-293A-4314-AAED-DD6358731ACD}" type="sibTrans" cxnId="{45B0459B-046E-469D-A500-9D6CFC5946FF}">
      <dgm:prSet/>
      <dgm:spPr/>
      <dgm:t>
        <a:bodyPr/>
        <a:lstStyle/>
        <a:p>
          <a:endParaRPr lang="tr-TR"/>
        </a:p>
      </dgm:t>
    </dgm:pt>
    <dgm:pt modelId="{7D5AE388-1D7C-4C8F-9090-6DFC2E6F7FB6}">
      <dgm:prSet phldrT="[Metin]"/>
      <dgm:spPr>
        <a:solidFill>
          <a:schemeClr val="bg1">
            <a:lumMod val="95000"/>
            <a:alpha val="90000"/>
          </a:schemeClr>
        </a:solidFill>
      </dgm:spPr>
      <dgm:t>
        <a:bodyPr/>
        <a:lstStyle/>
        <a:p>
          <a:endParaRPr lang="tr-TR" sz="600"/>
        </a:p>
      </dgm:t>
    </dgm:pt>
    <dgm:pt modelId="{D6FECCA7-FF8C-4FA5-AABC-4C3F9F249589}" type="parTrans" cxnId="{FCB1CAED-F73D-40FA-82E1-1BE7F6A8F4D8}">
      <dgm:prSet/>
      <dgm:spPr/>
      <dgm:t>
        <a:bodyPr/>
        <a:lstStyle/>
        <a:p>
          <a:endParaRPr lang="tr-TR"/>
        </a:p>
      </dgm:t>
    </dgm:pt>
    <dgm:pt modelId="{21BF9B23-D6EF-49BC-BAC3-F5F03A1FE08C}" type="sibTrans" cxnId="{FCB1CAED-F73D-40FA-82E1-1BE7F6A8F4D8}">
      <dgm:prSet/>
      <dgm:spPr/>
      <dgm:t>
        <a:bodyPr/>
        <a:lstStyle/>
        <a:p>
          <a:endParaRPr lang="tr-TR"/>
        </a:p>
      </dgm:t>
    </dgm:pt>
    <dgm:pt modelId="{E316ED69-E87D-452A-8707-6D2F1F4B9847}">
      <dgm:prSet custT="1"/>
      <dgm:spPr/>
      <dgm:t>
        <a:bodyPr/>
        <a:lstStyle/>
        <a:p>
          <a:endParaRPr lang="tr-TR" sz="800" b="1">
            <a:solidFill>
              <a:srgbClr val="0070C0"/>
            </a:solidFill>
          </a:endParaRPr>
        </a:p>
      </dgm:t>
    </dgm:pt>
    <dgm:pt modelId="{8E25E8C1-2621-4A95-963C-41221560F0A7}" type="parTrans" cxnId="{F60A85A5-58F2-488F-8E56-AB66274AF211}">
      <dgm:prSet/>
      <dgm:spPr/>
      <dgm:t>
        <a:bodyPr/>
        <a:lstStyle/>
        <a:p>
          <a:endParaRPr lang="tr-TR"/>
        </a:p>
      </dgm:t>
    </dgm:pt>
    <dgm:pt modelId="{E745062B-F09C-4FA6-9F38-F45CB5D70D80}" type="sibTrans" cxnId="{F60A85A5-58F2-488F-8E56-AB66274AF211}">
      <dgm:prSet/>
      <dgm:spPr/>
      <dgm:t>
        <a:bodyPr/>
        <a:lstStyle/>
        <a:p>
          <a:endParaRPr lang="tr-TR"/>
        </a:p>
      </dgm:t>
    </dgm:pt>
    <dgm:pt modelId="{F73A3905-DC6A-43CB-85D9-17DE65FA49B7}">
      <dgm:prSet custT="1"/>
      <dgm:spPr/>
      <dgm:t>
        <a:bodyPr/>
        <a:lstStyle/>
        <a:p>
          <a:r>
            <a:rPr lang="tr-TR" sz="800" b="1">
              <a:solidFill>
                <a:srgbClr val="0070C0"/>
              </a:solidFill>
            </a:rPr>
            <a:t>1. Gelişim modeli taslağını hazırlar</a:t>
          </a:r>
        </a:p>
      </dgm:t>
    </dgm:pt>
    <dgm:pt modelId="{F5FEECE8-28B8-4FA2-B2B1-6BFC89D4119A}" type="parTrans" cxnId="{1867E727-0647-4387-8D88-CAB8810FF90E}">
      <dgm:prSet/>
      <dgm:spPr/>
      <dgm:t>
        <a:bodyPr/>
        <a:lstStyle/>
        <a:p>
          <a:endParaRPr lang="tr-TR"/>
        </a:p>
      </dgm:t>
    </dgm:pt>
    <dgm:pt modelId="{2A080F15-0CDF-4D02-A94F-CA6FEB17C7F2}" type="sibTrans" cxnId="{1867E727-0647-4387-8D88-CAB8810FF90E}">
      <dgm:prSet/>
      <dgm:spPr/>
      <dgm:t>
        <a:bodyPr/>
        <a:lstStyle/>
        <a:p>
          <a:endParaRPr lang="tr-TR"/>
        </a:p>
      </dgm:t>
    </dgm:pt>
    <dgm:pt modelId="{61F0EC88-82E6-4F17-8AF1-8A22247D12B7}">
      <dgm:prSet custT="1"/>
      <dgm:spPr/>
      <dgm:t>
        <a:bodyPr/>
        <a:lstStyle/>
        <a:p>
          <a:r>
            <a:rPr lang="tr-TR" sz="800" b="1">
              <a:solidFill>
                <a:srgbClr val="0070C0"/>
              </a:solidFill>
            </a:rPr>
            <a:t>2. Takvimini ve planlamasını yapar.</a:t>
          </a:r>
        </a:p>
      </dgm:t>
    </dgm:pt>
    <dgm:pt modelId="{DF1B4A08-5BC2-4B2E-BEA6-233E68625BC7}" type="parTrans" cxnId="{A46AFEA4-1AEE-4160-B8D4-8A19A9FD3DF0}">
      <dgm:prSet/>
      <dgm:spPr/>
      <dgm:t>
        <a:bodyPr/>
        <a:lstStyle/>
        <a:p>
          <a:endParaRPr lang="tr-TR"/>
        </a:p>
      </dgm:t>
    </dgm:pt>
    <dgm:pt modelId="{D0E7B4C6-5CF7-4E3A-BF63-10BB46B5B83D}" type="sibTrans" cxnId="{A46AFEA4-1AEE-4160-B8D4-8A19A9FD3DF0}">
      <dgm:prSet/>
      <dgm:spPr/>
      <dgm:t>
        <a:bodyPr/>
        <a:lstStyle/>
        <a:p>
          <a:endParaRPr lang="tr-TR"/>
        </a:p>
      </dgm:t>
    </dgm:pt>
    <dgm:pt modelId="{B1BD4D67-EBCB-4AB2-9DFB-FE9C59D7059A}">
      <dgm:prSet custT="1"/>
      <dgm:spPr/>
      <dgm:t>
        <a:bodyPr/>
        <a:lstStyle/>
        <a:p>
          <a:r>
            <a:rPr lang="tr-TR" sz="800" b="1">
              <a:solidFill>
                <a:srgbClr val="0070C0"/>
              </a:solidFill>
            </a:rPr>
            <a:t>3. Kapsamı  belirler</a:t>
          </a:r>
        </a:p>
      </dgm:t>
    </dgm:pt>
    <dgm:pt modelId="{BEA0486A-CD69-4A3C-B78D-A4FE5F671731}" type="parTrans" cxnId="{9CB3FD00-D0F5-4436-9C47-74105694B3E1}">
      <dgm:prSet/>
      <dgm:spPr/>
      <dgm:t>
        <a:bodyPr/>
        <a:lstStyle/>
        <a:p>
          <a:endParaRPr lang="tr-TR"/>
        </a:p>
      </dgm:t>
    </dgm:pt>
    <dgm:pt modelId="{301ADA95-53AC-45AC-82AA-6CCEAFF4FAF8}" type="sibTrans" cxnId="{9CB3FD00-D0F5-4436-9C47-74105694B3E1}">
      <dgm:prSet/>
      <dgm:spPr/>
      <dgm:t>
        <a:bodyPr/>
        <a:lstStyle/>
        <a:p>
          <a:endParaRPr lang="tr-TR"/>
        </a:p>
      </dgm:t>
    </dgm:pt>
    <dgm:pt modelId="{E7C800DB-59DF-462E-BEBE-94848818A719}">
      <dgm:prSet custT="1"/>
      <dgm:spPr/>
      <dgm:t>
        <a:bodyPr/>
        <a:lstStyle/>
        <a:p>
          <a:r>
            <a:rPr lang="tr-TR" sz="800" b="1">
              <a:solidFill>
                <a:srgbClr val="0070C0"/>
              </a:solidFill>
            </a:rPr>
            <a:t>4. Model tanıtımını sağlar</a:t>
          </a:r>
        </a:p>
      </dgm:t>
    </dgm:pt>
    <dgm:pt modelId="{8CD54BD9-FBC8-43CC-A484-EFFC3DF50281}" type="parTrans" cxnId="{0AD0E159-0F3B-452E-9F90-5DFFF2455092}">
      <dgm:prSet/>
      <dgm:spPr/>
      <dgm:t>
        <a:bodyPr/>
        <a:lstStyle/>
        <a:p>
          <a:endParaRPr lang="tr-TR"/>
        </a:p>
      </dgm:t>
    </dgm:pt>
    <dgm:pt modelId="{14D9683C-F174-4DE5-8B22-F92518BA5E82}" type="sibTrans" cxnId="{0AD0E159-0F3B-452E-9F90-5DFFF2455092}">
      <dgm:prSet/>
      <dgm:spPr/>
      <dgm:t>
        <a:bodyPr/>
        <a:lstStyle/>
        <a:p>
          <a:endParaRPr lang="tr-TR"/>
        </a:p>
      </dgm:t>
    </dgm:pt>
    <dgm:pt modelId="{22743129-D7B4-4A5D-B99D-623AC229C6A2}">
      <dgm:prSet custT="1"/>
      <dgm:spPr/>
      <dgm:t>
        <a:bodyPr/>
        <a:lstStyle/>
        <a:p>
          <a:r>
            <a:rPr lang="tr-TR" sz="800" b="1">
              <a:solidFill>
                <a:srgbClr val="0070C0"/>
              </a:solidFill>
            </a:rPr>
            <a:t>5.Her ayın ilk pazartesi günü toplantı yaparak  uygulanma aşamalarını görüşür</a:t>
          </a:r>
        </a:p>
      </dgm:t>
    </dgm:pt>
    <dgm:pt modelId="{F5353F8E-6EEC-47D0-AD59-B40C0EA385AF}" type="parTrans" cxnId="{1579584A-6532-4CE0-A8BB-6D7A1B1573AD}">
      <dgm:prSet/>
      <dgm:spPr/>
      <dgm:t>
        <a:bodyPr/>
        <a:lstStyle/>
        <a:p>
          <a:endParaRPr lang="tr-TR"/>
        </a:p>
      </dgm:t>
    </dgm:pt>
    <dgm:pt modelId="{DCC5EE12-3CD7-449C-A847-15374970085D}" type="sibTrans" cxnId="{1579584A-6532-4CE0-A8BB-6D7A1B1573AD}">
      <dgm:prSet/>
      <dgm:spPr/>
      <dgm:t>
        <a:bodyPr/>
        <a:lstStyle/>
        <a:p>
          <a:endParaRPr lang="tr-TR"/>
        </a:p>
      </dgm:t>
    </dgm:pt>
    <dgm:pt modelId="{2CE0076F-31F8-4E31-A612-FAA40C9C940B}">
      <dgm:prSet custT="1"/>
      <dgm:spPr/>
      <dgm:t>
        <a:bodyPr/>
        <a:lstStyle/>
        <a:p>
          <a:r>
            <a:rPr lang="tr-TR" sz="800" b="1">
              <a:solidFill>
                <a:srgbClr val="0070C0"/>
              </a:solidFill>
            </a:rPr>
            <a:t>6. Sonuç raporunu hazırlar İzleme ve değerlendirme kuruluna sunar.</a:t>
          </a:r>
        </a:p>
      </dgm:t>
    </dgm:pt>
    <dgm:pt modelId="{A6535118-EFE0-4D89-B4E9-8C46E8894DEE}" type="parTrans" cxnId="{DE76915C-AD08-43DC-B938-BCED0BE40FFB}">
      <dgm:prSet/>
      <dgm:spPr/>
      <dgm:t>
        <a:bodyPr/>
        <a:lstStyle/>
        <a:p>
          <a:endParaRPr lang="tr-TR"/>
        </a:p>
      </dgm:t>
    </dgm:pt>
    <dgm:pt modelId="{190AEDF9-5416-481F-BB31-CC8D8281F7E9}" type="sibTrans" cxnId="{DE76915C-AD08-43DC-B938-BCED0BE40FFB}">
      <dgm:prSet/>
      <dgm:spPr/>
      <dgm:t>
        <a:bodyPr/>
        <a:lstStyle/>
        <a:p>
          <a:endParaRPr lang="tr-TR"/>
        </a:p>
      </dgm:t>
    </dgm:pt>
    <dgm:pt modelId="{2CACDB1F-6E61-4C9A-B686-6301F055EE3C}">
      <dgm:prSet custT="1"/>
      <dgm:spPr/>
      <dgm:t>
        <a:bodyPr/>
        <a:lstStyle/>
        <a:p>
          <a:endParaRPr lang="tr-TR" sz="800">
            <a:solidFill>
              <a:srgbClr val="0070C0"/>
            </a:solidFill>
          </a:endParaRPr>
        </a:p>
      </dgm:t>
    </dgm:pt>
    <dgm:pt modelId="{CCBDEC25-2A03-4086-8986-07BE1343A9ED}" type="parTrans" cxnId="{4452D0AB-9C38-4BF0-9CD2-0E606B7760A4}">
      <dgm:prSet/>
      <dgm:spPr/>
      <dgm:t>
        <a:bodyPr/>
        <a:lstStyle/>
        <a:p>
          <a:endParaRPr lang="tr-TR"/>
        </a:p>
      </dgm:t>
    </dgm:pt>
    <dgm:pt modelId="{095F8FC9-AAEC-46AC-8EDD-56D0E4D17BC2}" type="sibTrans" cxnId="{4452D0AB-9C38-4BF0-9CD2-0E606B7760A4}">
      <dgm:prSet/>
      <dgm:spPr/>
      <dgm:t>
        <a:bodyPr/>
        <a:lstStyle/>
        <a:p>
          <a:endParaRPr lang="tr-TR"/>
        </a:p>
      </dgm:t>
    </dgm:pt>
    <dgm:pt modelId="{D2CA670C-B282-4112-A46D-2354BEE1EC21}">
      <dgm:prSet custT="1"/>
      <dgm:spPr/>
      <dgm:t>
        <a:bodyPr/>
        <a:lstStyle/>
        <a:p>
          <a:r>
            <a:rPr lang="tr-TR" sz="800" b="1">
              <a:solidFill>
                <a:srgbClr val="0070C0"/>
              </a:solidFill>
            </a:rPr>
            <a:t>a) Gelişim Modelinin yürütülmesi sürecinde gelen projeler ile ilgili görüş ve önerileri değerlendirir. Gerektiği durumlarda değişiklik talep eder</a:t>
          </a:r>
        </a:p>
      </dgm:t>
    </dgm:pt>
    <dgm:pt modelId="{75AC4709-2D55-4140-A81E-218BF07FEBAF}" type="parTrans" cxnId="{264BD033-A1D9-40C0-A055-AED6E0418AD0}">
      <dgm:prSet/>
      <dgm:spPr/>
      <dgm:t>
        <a:bodyPr/>
        <a:lstStyle/>
        <a:p>
          <a:endParaRPr lang="tr-TR"/>
        </a:p>
      </dgm:t>
    </dgm:pt>
    <dgm:pt modelId="{80A0D0A2-0390-4909-AD3C-4AFB7D52CD37}" type="sibTrans" cxnId="{264BD033-A1D9-40C0-A055-AED6E0418AD0}">
      <dgm:prSet/>
      <dgm:spPr/>
      <dgm:t>
        <a:bodyPr/>
        <a:lstStyle/>
        <a:p>
          <a:endParaRPr lang="tr-TR"/>
        </a:p>
      </dgm:t>
    </dgm:pt>
    <dgm:pt modelId="{684E320E-6E06-451F-82E5-B6A926D8598B}">
      <dgm:prSet custT="1"/>
      <dgm:spPr/>
      <dgm:t>
        <a:bodyPr/>
        <a:lstStyle/>
        <a:p>
          <a:r>
            <a:rPr lang="tr-TR" sz="800" b="1">
              <a:solidFill>
                <a:srgbClr val="0070C0"/>
              </a:solidFill>
            </a:rPr>
            <a:t>b) Yürütme kurulundan gelen rapor görüş ve önerileri değerlendirir</a:t>
          </a:r>
          <a:r>
            <a:rPr lang="tr-TR" sz="800">
              <a:solidFill>
                <a:srgbClr val="0070C0"/>
              </a:solidFill>
            </a:rPr>
            <a:t>.</a:t>
          </a:r>
        </a:p>
      </dgm:t>
    </dgm:pt>
    <dgm:pt modelId="{9B508D60-25DF-4F69-AF38-8CF7AA48D322}" type="parTrans" cxnId="{3B57A0CF-395B-45A0-B237-CFA334E616CA}">
      <dgm:prSet/>
      <dgm:spPr/>
      <dgm:t>
        <a:bodyPr/>
        <a:lstStyle/>
        <a:p>
          <a:endParaRPr lang="tr-TR"/>
        </a:p>
      </dgm:t>
    </dgm:pt>
    <dgm:pt modelId="{8E00273C-2E0C-4259-A4A0-999E552D48FF}" type="sibTrans" cxnId="{3B57A0CF-395B-45A0-B237-CFA334E616CA}">
      <dgm:prSet/>
      <dgm:spPr/>
      <dgm:t>
        <a:bodyPr/>
        <a:lstStyle/>
        <a:p>
          <a:endParaRPr lang="tr-TR"/>
        </a:p>
      </dgm:t>
    </dgm:pt>
    <dgm:pt modelId="{E5ABC3B4-42C4-440D-A7D3-C1F92C26DED7}">
      <dgm:prSet custT="1"/>
      <dgm:spPr/>
      <dgm:t>
        <a:bodyPr/>
        <a:lstStyle/>
        <a:p>
          <a:r>
            <a:rPr lang="tr-TR" sz="800" b="1">
              <a:solidFill>
                <a:srgbClr val="0070C0"/>
              </a:solidFill>
            </a:rPr>
            <a:t>a. Süreci takip etmek gerekli yazışmaları yapmak</a:t>
          </a:r>
        </a:p>
      </dgm:t>
    </dgm:pt>
    <dgm:pt modelId="{6870353D-59BD-4256-8B3D-1E17D60E46B1}" type="parTrans" cxnId="{4A6239B9-71A3-4047-B49D-0B1C994B8E90}">
      <dgm:prSet/>
      <dgm:spPr/>
      <dgm:t>
        <a:bodyPr/>
        <a:lstStyle/>
        <a:p>
          <a:endParaRPr lang="tr-TR"/>
        </a:p>
      </dgm:t>
    </dgm:pt>
    <dgm:pt modelId="{5622F7AB-6429-452C-9123-4EEC8F34B218}" type="sibTrans" cxnId="{4A6239B9-71A3-4047-B49D-0B1C994B8E90}">
      <dgm:prSet/>
      <dgm:spPr/>
      <dgm:t>
        <a:bodyPr/>
        <a:lstStyle/>
        <a:p>
          <a:endParaRPr lang="tr-TR"/>
        </a:p>
      </dgm:t>
    </dgm:pt>
    <dgm:pt modelId="{12697A90-B23A-4762-AD45-18F9A89C8EE7}">
      <dgm:prSet custT="1"/>
      <dgm:spPr/>
      <dgm:t>
        <a:bodyPr/>
        <a:lstStyle/>
        <a:p>
          <a:r>
            <a:rPr lang="tr-TR" sz="800" b="1">
              <a:solidFill>
                <a:srgbClr val="0070C0"/>
              </a:solidFill>
            </a:rPr>
            <a:t>b. İlgili toplantı ve görevlendirme ile izinler konusunda gerekli hazırlıkları yapmak</a:t>
          </a:r>
        </a:p>
      </dgm:t>
    </dgm:pt>
    <dgm:pt modelId="{33C01F18-953F-437B-8B61-E7B373D91C90}" type="parTrans" cxnId="{9EB6B49C-E074-4C7F-BCDD-E9DA97DDB56E}">
      <dgm:prSet/>
      <dgm:spPr/>
      <dgm:t>
        <a:bodyPr/>
        <a:lstStyle/>
        <a:p>
          <a:endParaRPr lang="tr-TR"/>
        </a:p>
      </dgm:t>
    </dgm:pt>
    <dgm:pt modelId="{64A14439-A275-4354-9096-DECE3845E685}" type="sibTrans" cxnId="{9EB6B49C-E074-4C7F-BCDD-E9DA97DDB56E}">
      <dgm:prSet/>
      <dgm:spPr/>
      <dgm:t>
        <a:bodyPr/>
        <a:lstStyle/>
        <a:p>
          <a:endParaRPr lang="tr-TR"/>
        </a:p>
      </dgm:t>
    </dgm:pt>
    <dgm:pt modelId="{F0FC7E1B-2D52-4FA4-A028-0158DE3E3015}">
      <dgm:prSet phldrT="[Metin]" custT="1"/>
      <dgm:spPr>
        <a:solidFill>
          <a:schemeClr val="bg1">
            <a:lumMod val="95000"/>
            <a:alpha val="90000"/>
          </a:schemeClr>
        </a:solidFill>
      </dgm:spPr>
      <dgm:t>
        <a:bodyPr/>
        <a:lstStyle/>
        <a:p>
          <a:endParaRPr lang="tr-TR" sz="800" b="1"/>
        </a:p>
      </dgm:t>
    </dgm:pt>
    <dgm:pt modelId="{9ADBDF85-B0DB-4971-A41F-A50F118F94E8}" type="parTrans" cxnId="{4CE09C85-7058-48A6-8EAF-4EAD2F43B7FA}">
      <dgm:prSet/>
      <dgm:spPr/>
      <dgm:t>
        <a:bodyPr/>
        <a:lstStyle/>
        <a:p>
          <a:endParaRPr lang="tr-TR"/>
        </a:p>
      </dgm:t>
    </dgm:pt>
    <dgm:pt modelId="{529727DB-D899-40F6-932F-9E93EFE7496B}" type="sibTrans" cxnId="{4CE09C85-7058-48A6-8EAF-4EAD2F43B7FA}">
      <dgm:prSet/>
      <dgm:spPr/>
      <dgm:t>
        <a:bodyPr/>
        <a:lstStyle/>
        <a:p>
          <a:endParaRPr lang="tr-TR"/>
        </a:p>
      </dgm:t>
    </dgm:pt>
    <dgm:pt modelId="{E896A17F-F0E3-45CD-9424-3605DDB550DA}">
      <dgm:prSet phldrT="[Metin]" custT="1"/>
      <dgm:spPr>
        <a:solidFill>
          <a:schemeClr val="bg1">
            <a:lumMod val="95000"/>
            <a:alpha val="90000"/>
          </a:schemeClr>
        </a:solidFill>
      </dgm:spPr>
      <dgm:t>
        <a:bodyPr/>
        <a:lstStyle/>
        <a:p>
          <a:endParaRPr lang="tr-TR" sz="800" b="1"/>
        </a:p>
      </dgm:t>
    </dgm:pt>
    <dgm:pt modelId="{3AF93358-6935-45A9-8598-CBE6BDA4468D}" type="parTrans" cxnId="{3B8A5F6F-D37D-4511-A624-0CBDE1F1F4EC}">
      <dgm:prSet/>
      <dgm:spPr/>
      <dgm:t>
        <a:bodyPr/>
        <a:lstStyle/>
        <a:p>
          <a:endParaRPr lang="tr-TR"/>
        </a:p>
      </dgm:t>
    </dgm:pt>
    <dgm:pt modelId="{D7BF2791-C818-456F-A1FF-17ABD1946C55}" type="sibTrans" cxnId="{3B8A5F6F-D37D-4511-A624-0CBDE1F1F4EC}">
      <dgm:prSet/>
      <dgm:spPr/>
      <dgm:t>
        <a:bodyPr/>
        <a:lstStyle/>
        <a:p>
          <a:endParaRPr lang="tr-TR"/>
        </a:p>
      </dgm:t>
    </dgm:pt>
    <dgm:pt modelId="{BE7B0C22-AE45-41B4-9E8B-CFDDAC112410}">
      <dgm:prSet phldrT="[Metin]" custT="1"/>
      <dgm:spPr>
        <a:solidFill>
          <a:schemeClr val="bg1">
            <a:lumMod val="95000"/>
            <a:alpha val="90000"/>
          </a:schemeClr>
        </a:solidFill>
      </dgm:spPr>
      <dgm:t>
        <a:bodyPr/>
        <a:lstStyle/>
        <a:p>
          <a:endParaRPr lang="tr-TR" sz="800" b="1"/>
        </a:p>
      </dgm:t>
    </dgm:pt>
    <dgm:pt modelId="{9CB2F0EB-4E3A-41DA-8832-479BA287B590}" type="parTrans" cxnId="{DC496804-DDDB-4D44-B9AC-EADAA6FB18E4}">
      <dgm:prSet/>
      <dgm:spPr/>
      <dgm:t>
        <a:bodyPr/>
        <a:lstStyle/>
        <a:p>
          <a:endParaRPr lang="tr-TR"/>
        </a:p>
      </dgm:t>
    </dgm:pt>
    <dgm:pt modelId="{2ECF5BF7-5F18-4791-888F-3B0C0C7D70B7}" type="sibTrans" cxnId="{DC496804-DDDB-4D44-B9AC-EADAA6FB18E4}">
      <dgm:prSet/>
      <dgm:spPr/>
      <dgm:t>
        <a:bodyPr/>
        <a:lstStyle/>
        <a:p>
          <a:endParaRPr lang="tr-TR"/>
        </a:p>
      </dgm:t>
    </dgm:pt>
    <dgm:pt modelId="{187B63E1-E51C-4C0D-83EE-53DFB0656A74}">
      <dgm:prSet phldrT="[Metin]" custT="1"/>
      <dgm:spPr>
        <a:solidFill>
          <a:schemeClr val="bg1">
            <a:lumMod val="95000"/>
            <a:alpha val="90000"/>
          </a:schemeClr>
        </a:solidFill>
      </dgm:spPr>
      <dgm:t>
        <a:bodyPr/>
        <a:lstStyle/>
        <a:p>
          <a:endParaRPr lang="tr-TR" sz="800"/>
        </a:p>
      </dgm:t>
    </dgm:pt>
    <dgm:pt modelId="{9454B664-453C-4BC2-9C32-79119FD98660}" type="parTrans" cxnId="{D1FEF3F5-E4D1-4F36-9D72-0364AB67BF0A}">
      <dgm:prSet/>
      <dgm:spPr/>
      <dgm:t>
        <a:bodyPr/>
        <a:lstStyle/>
        <a:p>
          <a:endParaRPr lang="tr-TR"/>
        </a:p>
      </dgm:t>
    </dgm:pt>
    <dgm:pt modelId="{2F9B7E1D-B25B-4A2B-82BF-01FE5D4ED58C}" type="sibTrans" cxnId="{D1FEF3F5-E4D1-4F36-9D72-0364AB67BF0A}">
      <dgm:prSet/>
      <dgm:spPr/>
      <dgm:t>
        <a:bodyPr/>
        <a:lstStyle/>
        <a:p>
          <a:endParaRPr lang="tr-TR"/>
        </a:p>
      </dgm:t>
    </dgm:pt>
    <dgm:pt modelId="{0BEB39FA-13AB-475B-8749-B34E79212BA2}">
      <dgm:prSet phldrT="[Metin]" custT="1"/>
      <dgm:spPr>
        <a:solidFill>
          <a:schemeClr val="bg1">
            <a:lumMod val="95000"/>
            <a:alpha val="90000"/>
          </a:schemeClr>
        </a:solidFill>
      </dgm:spPr>
      <dgm:t>
        <a:bodyPr/>
        <a:lstStyle/>
        <a:p>
          <a:endParaRPr lang="tr-TR" sz="800"/>
        </a:p>
      </dgm:t>
    </dgm:pt>
    <dgm:pt modelId="{899A51C4-8FA9-41D0-86EA-C022A5367398}" type="parTrans" cxnId="{477D855D-5166-4721-8B59-99E779BD001D}">
      <dgm:prSet/>
      <dgm:spPr/>
      <dgm:t>
        <a:bodyPr/>
        <a:lstStyle/>
        <a:p>
          <a:endParaRPr lang="tr-TR"/>
        </a:p>
      </dgm:t>
    </dgm:pt>
    <dgm:pt modelId="{88C50C45-6EF2-40ED-962C-7ACFC21E085F}" type="sibTrans" cxnId="{477D855D-5166-4721-8B59-99E779BD001D}">
      <dgm:prSet/>
      <dgm:spPr/>
      <dgm:t>
        <a:bodyPr/>
        <a:lstStyle/>
        <a:p>
          <a:endParaRPr lang="tr-TR"/>
        </a:p>
      </dgm:t>
    </dgm:pt>
    <dgm:pt modelId="{B6661015-FE83-4F8B-9D81-7DA46F9D70C1}">
      <dgm:prSet phldrT="[Metin]" custT="1"/>
      <dgm:spPr>
        <a:solidFill>
          <a:schemeClr val="bg1">
            <a:lumMod val="95000"/>
            <a:alpha val="90000"/>
          </a:schemeClr>
        </a:solidFill>
      </dgm:spPr>
      <dgm:t>
        <a:bodyPr/>
        <a:lstStyle/>
        <a:p>
          <a:r>
            <a:rPr lang="tr-TR" sz="800" b="1">
              <a:solidFill>
                <a:srgbClr val="0070C0"/>
              </a:solidFill>
            </a:rPr>
            <a:t> İzleme ve değerlendirme Kurulunun görevleri</a:t>
          </a:r>
          <a:endParaRPr lang="tr-TR" sz="800"/>
        </a:p>
      </dgm:t>
    </dgm:pt>
    <dgm:pt modelId="{CE141C43-9369-41ED-B2C0-BBE5299FAF18}" type="parTrans" cxnId="{4863A311-428E-422D-ACCC-227B4D23D2A9}">
      <dgm:prSet/>
      <dgm:spPr/>
      <dgm:t>
        <a:bodyPr/>
        <a:lstStyle/>
        <a:p>
          <a:endParaRPr lang="tr-TR"/>
        </a:p>
      </dgm:t>
    </dgm:pt>
    <dgm:pt modelId="{65B2614C-31B3-4919-BAB3-870FC4F2E9B5}" type="sibTrans" cxnId="{4863A311-428E-422D-ACCC-227B4D23D2A9}">
      <dgm:prSet/>
      <dgm:spPr/>
      <dgm:t>
        <a:bodyPr/>
        <a:lstStyle/>
        <a:p>
          <a:endParaRPr lang="tr-TR"/>
        </a:p>
      </dgm:t>
    </dgm:pt>
    <dgm:pt modelId="{033DEE44-4C69-4406-90E6-ABC30EEFC5AA}">
      <dgm:prSet phldrT="[Metin]" custT="1"/>
      <dgm:spPr>
        <a:solidFill>
          <a:schemeClr val="bg1">
            <a:lumMod val="95000"/>
            <a:alpha val="90000"/>
          </a:schemeClr>
        </a:solidFill>
      </dgm:spPr>
      <dgm:t>
        <a:bodyPr/>
        <a:lstStyle/>
        <a:p>
          <a:r>
            <a:rPr lang="tr-TR" sz="800" b="1">
              <a:solidFill>
                <a:srgbClr val="0070C0"/>
              </a:solidFill>
            </a:rPr>
            <a:t>Yürütme Kurulunun görevleri</a:t>
          </a:r>
          <a:endParaRPr lang="tr-TR" sz="800" b="1"/>
        </a:p>
      </dgm:t>
    </dgm:pt>
    <dgm:pt modelId="{E07E5451-5002-4137-BF67-95ED26931CA9}" type="parTrans" cxnId="{2D60B969-2611-40D5-AD3B-D8196E9ED651}">
      <dgm:prSet/>
      <dgm:spPr/>
      <dgm:t>
        <a:bodyPr/>
        <a:lstStyle/>
        <a:p>
          <a:endParaRPr lang="tr-TR"/>
        </a:p>
      </dgm:t>
    </dgm:pt>
    <dgm:pt modelId="{FE8A5538-0890-4CB6-A805-B63E2269E155}" type="sibTrans" cxnId="{2D60B969-2611-40D5-AD3B-D8196E9ED651}">
      <dgm:prSet/>
      <dgm:spPr/>
      <dgm:t>
        <a:bodyPr/>
        <a:lstStyle/>
        <a:p>
          <a:endParaRPr lang="tr-TR"/>
        </a:p>
      </dgm:t>
    </dgm:pt>
    <dgm:pt modelId="{D415C596-0CD3-42C7-AA8F-B015867A8C4D}">
      <dgm:prSet phldrT="[Metin]" custT="1"/>
      <dgm:spPr>
        <a:solidFill>
          <a:schemeClr val="bg1">
            <a:lumMod val="95000"/>
            <a:alpha val="90000"/>
          </a:schemeClr>
        </a:solidFill>
      </dgm:spPr>
      <dgm:t>
        <a:bodyPr/>
        <a:lstStyle/>
        <a:p>
          <a:endParaRPr lang="tr-TR" sz="800" b="1"/>
        </a:p>
      </dgm:t>
    </dgm:pt>
    <dgm:pt modelId="{2F2DA7E5-653A-4228-BA15-46987DFEE81D}" type="parTrans" cxnId="{0994047C-73A9-4B01-A2C2-49D14A5503B8}">
      <dgm:prSet/>
      <dgm:spPr/>
    </dgm:pt>
    <dgm:pt modelId="{3C8CA33B-2441-4DA4-9C9C-CD8CE509A6D8}" type="sibTrans" cxnId="{0994047C-73A9-4B01-A2C2-49D14A5503B8}">
      <dgm:prSet/>
      <dgm:spPr/>
    </dgm:pt>
    <dgm:pt modelId="{42B87374-F726-4BC5-AE8B-4577741D86E4}">
      <dgm:prSet phldrT="[Metin]" custT="1"/>
      <dgm:spPr>
        <a:solidFill>
          <a:schemeClr val="bg1">
            <a:lumMod val="95000"/>
            <a:alpha val="90000"/>
          </a:schemeClr>
        </a:solidFill>
      </dgm:spPr>
      <dgm:t>
        <a:bodyPr/>
        <a:lstStyle/>
        <a:p>
          <a:endParaRPr lang="tr-TR" sz="800" b="1"/>
        </a:p>
      </dgm:t>
    </dgm:pt>
    <dgm:pt modelId="{6A98E619-740B-4668-A708-7400A5478737}" type="parTrans" cxnId="{DD8BB94E-5F89-46B0-8EA1-760DA21A89A8}">
      <dgm:prSet/>
      <dgm:spPr/>
    </dgm:pt>
    <dgm:pt modelId="{1F228449-F313-4E7D-8AFF-37B8E40EBF59}" type="sibTrans" cxnId="{DD8BB94E-5F89-46B0-8EA1-760DA21A89A8}">
      <dgm:prSet/>
      <dgm:spPr/>
    </dgm:pt>
    <dgm:pt modelId="{296F53E1-02B5-4169-A349-CCF10BDFFA58}" type="pres">
      <dgm:prSet presAssocID="{5141B684-96DD-4093-8913-EC74554B2607}" presName="Name0" presStyleCnt="0">
        <dgm:presLayoutVars>
          <dgm:dir/>
          <dgm:animLvl val="lvl"/>
          <dgm:resizeHandles val="exact"/>
        </dgm:presLayoutVars>
      </dgm:prSet>
      <dgm:spPr/>
      <dgm:t>
        <a:bodyPr/>
        <a:lstStyle/>
        <a:p>
          <a:endParaRPr lang="tr-TR"/>
        </a:p>
      </dgm:t>
    </dgm:pt>
    <dgm:pt modelId="{55E03522-A491-4314-BC47-C602399A7758}" type="pres">
      <dgm:prSet presAssocID="{E61FD8B2-3FB8-4493-903A-4C75D083D96C}" presName="composite" presStyleCnt="0"/>
      <dgm:spPr/>
    </dgm:pt>
    <dgm:pt modelId="{BBE333F1-368B-4212-810E-B1F9650C5CD1}" type="pres">
      <dgm:prSet presAssocID="{E61FD8B2-3FB8-4493-903A-4C75D083D96C}" presName="parTx" presStyleLbl="alignNode1" presStyleIdx="0" presStyleCnt="3">
        <dgm:presLayoutVars>
          <dgm:chMax val="0"/>
          <dgm:chPref val="0"/>
          <dgm:bulletEnabled val="1"/>
        </dgm:presLayoutVars>
      </dgm:prSet>
      <dgm:spPr/>
      <dgm:t>
        <a:bodyPr/>
        <a:lstStyle/>
        <a:p>
          <a:endParaRPr lang="tr-TR"/>
        </a:p>
      </dgm:t>
    </dgm:pt>
    <dgm:pt modelId="{0EB9E7E4-8C8A-4EB4-BDE3-6D1BFC0F9D91}" type="pres">
      <dgm:prSet presAssocID="{E61FD8B2-3FB8-4493-903A-4C75D083D96C}" presName="desTx" presStyleLbl="alignAccFollowNode1" presStyleIdx="0" presStyleCnt="3" custScaleY="100135">
        <dgm:presLayoutVars>
          <dgm:bulletEnabled val="1"/>
        </dgm:presLayoutVars>
      </dgm:prSet>
      <dgm:spPr/>
      <dgm:t>
        <a:bodyPr/>
        <a:lstStyle/>
        <a:p>
          <a:endParaRPr lang="tr-TR"/>
        </a:p>
      </dgm:t>
    </dgm:pt>
    <dgm:pt modelId="{A1C4442C-72DF-45DD-96C2-EC899A25B90B}" type="pres">
      <dgm:prSet presAssocID="{AF584EB0-FA09-4EB2-BA4D-A993552616B5}" presName="space" presStyleCnt="0"/>
      <dgm:spPr/>
    </dgm:pt>
    <dgm:pt modelId="{0BA6BD2C-69E9-4E60-8496-6F1EC9921A7F}" type="pres">
      <dgm:prSet presAssocID="{9CBE1492-FA22-428A-9601-562A02A9FC3C}" presName="composite" presStyleCnt="0"/>
      <dgm:spPr/>
    </dgm:pt>
    <dgm:pt modelId="{99EB3130-C926-4FA7-B152-ABCEEAF53A6D}" type="pres">
      <dgm:prSet presAssocID="{9CBE1492-FA22-428A-9601-562A02A9FC3C}" presName="parTx" presStyleLbl="alignNode1" presStyleIdx="1" presStyleCnt="3">
        <dgm:presLayoutVars>
          <dgm:chMax val="0"/>
          <dgm:chPref val="0"/>
          <dgm:bulletEnabled val="1"/>
        </dgm:presLayoutVars>
      </dgm:prSet>
      <dgm:spPr/>
      <dgm:t>
        <a:bodyPr/>
        <a:lstStyle/>
        <a:p>
          <a:endParaRPr lang="tr-TR"/>
        </a:p>
      </dgm:t>
    </dgm:pt>
    <dgm:pt modelId="{C6D2FF17-F180-4202-A7D4-75C46D9AF446}" type="pres">
      <dgm:prSet presAssocID="{9CBE1492-FA22-428A-9601-562A02A9FC3C}" presName="desTx" presStyleLbl="alignAccFollowNode1" presStyleIdx="1" presStyleCnt="3">
        <dgm:presLayoutVars>
          <dgm:bulletEnabled val="1"/>
        </dgm:presLayoutVars>
      </dgm:prSet>
      <dgm:spPr/>
      <dgm:t>
        <a:bodyPr/>
        <a:lstStyle/>
        <a:p>
          <a:endParaRPr lang="tr-TR"/>
        </a:p>
      </dgm:t>
    </dgm:pt>
    <dgm:pt modelId="{937CE259-681C-4E4F-B719-4324DB88E64D}" type="pres">
      <dgm:prSet presAssocID="{04032A18-E0DF-4A16-8EC1-E5C005AC9455}" presName="space" presStyleCnt="0"/>
      <dgm:spPr/>
    </dgm:pt>
    <dgm:pt modelId="{AD51B638-1C52-467F-8680-0A6C5100A5C8}" type="pres">
      <dgm:prSet presAssocID="{00287F91-FBA3-4DD6-B952-605521852F3A}" presName="composite" presStyleCnt="0"/>
      <dgm:spPr/>
    </dgm:pt>
    <dgm:pt modelId="{BF5E57EB-9814-4C74-8047-4BBF8BE8CC96}" type="pres">
      <dgm:prSet presAssocID="{00287F91-FBA3-4DD6-B952-605521852F3A}" presName="parTx" presStyleLbl="alignNode1" presStyleIdx="2" presStyleCnt="3">
        <dgm:presLayoutVars>
          <dgm:chMax val="0"/>
          <dgm:chPref val="0"/>
          <dgm:bulletEnabled val="1"/>
        </dgm:presLayoutVars>
      </dgm:prSet>
      <dgm:spPr/>
      <dgm:t>
        <a:bodyPr/>
        <a:lstStyle/>
        <a:p>
          <a:endParaRPr lang="tr-TR"/>
        </a:p>
      </dgm:t>
    </dgm:pt>
    <dgm:pt modelId="{47F1FDF5-9E47-49C9-84B6-FD8FADBABA49}" type="pres">
      <dgm:prSet presAssocID="{00287F91-FBA3-4DD6-B952-605521852F3A}" presName="desTx" presStyleLbl="alignAccFollowNode1" presStyleIdx="2" presStyleCnt="3" custScaleY="99973">
        <dgm:presLayoutVars>
          <dgm:bulletEnabled val="1"/>
        </dgm:presLayoutVars>
      </dgm:prSet>
      <dgm:spPr/>
      <dgm:t>
        <a:bodyPr/>
        <a:lstStyle/>
        <a:p>
          <a:endParaRPr lang="tr-TR"/>
        </a:p>
      </dgm:t>
    </dgm:pt>
  </dgm:ptLst>
  <dgm:cxnLst>
    <dgm:cxn modelId="{477D855D-5166-4721-8B59-99E779BD001D}" srcId="{9CBE1492-FA22-428A-9601-562A02A9FC3C}" destId="{0BEB39FA-13AB-475B-8749-B34E79212BA2}" srcOrd="1" destOrd="0" parTransId="{899A51C4-8FA9-41D0-86EA-C022A5367398}" sibTransId="{88C50C45-6EF2-40ED-962C-7ACFC21E085F}"/>
    <dgm:cxn modelId="{A30FCD85-47AB-4895-822C-3F0E5D0D59BA}" type="presOf" srcId="{D415C596-0CD3-42C7-AA8F-B015867A8C4D}" destId="{0EB9E7E4-8C8A-4EB4-BDE3-6D1BFC0F9D91}" srcOrd="0" destOrd="0" presId="urn:microsoft.com/office/officeart/2005/8/layout/hList1"/>
    <dgm:cxn modelId="{A821E85C-0124-4095-80E4-0EE5CF5E5239}" type="presOf" srcId="{7D5AE388-1D7C-4C8F-9090-6DFC2E6F7FB6}" destId="{0EB9E7E4-8C8A-4EB4-BDE3-6D1BFC0F9D91}" srcOrd="0" destOrd="11" presId="urn:microsoft.com/office/officeart/2005/8/layout/hList1"/>
    <dgm:cxn modelId="{D1FEF3F5-E4D1-4F36-9D72-0364AB67BF0A}" srcId="{9CBE1492-FA22-428A-9601-562A02A9FC3C}" destId="{187B63E1-E51C-4C0D-83EE-53DFB0656A74}" srcOrd="0" destOrd="0" parTransId="{9454B664-453C-4BC2-9C32-79119FD98660}" sibTransId="{2F9B7E1D-B25B-4A2B-82BF-01FE5D4ED58C}"/>
    <dgm:cxn modelId="{4452D0AB-9C38-4BF0-9CD2-0E606B7760A4}" srcId="{9CBE1492-FA22-428A-9601-562A02A9FC3C}" destId="{2CACDB1F-6E61-4C9A-B686-6301F055EE3C}" srcOrd="3" destOrd="0" parTransId="{CCBDEC25-2A03-4086-8986-07BE1343A9ED}" sibTransId="{095F8FC9-AAEC-46AC-8EDD-56D0E4D17BC2}"/>
    <dgm:cxn modelId="{FEA46B64-602F-42F9-B8E0-4EE839F56C05}" type="presOf" srcId="{BE7B0C22-AE45-41B4-9E8B-CFDDAC112410}" destId="{47F1FDF5-9E47-49C9-84B6-FD8FADBABA49}" srcOrd="0" destOrd="2" presId="urn:microsoft.com/office/officeart/2005/8/layout/hList1"/>
    <dgm:cxn modelId="{7EAD5419-8F5E-4630-9D4B-19149047E5B9}" srcId="{E61FD8B2-3FB8-4493-903A-4C75D083D96C}" destId="{FFB6285F-0C02-4423-9DB4-57617A338219}" srcOrd="12" destOrd="0" parTransId="{0D98098F-FA19-4EBF-9428-A1AE3B9EAE64}" sibTransId="{882E723D-6356-4E85-88C7-57963C3F6DE1}"/>
    <dgm:cxn modelId="{F20DF28B-9690-415A-9D6E-8950FF271765}" type="presOf" srcId="{E61FD8B2-3FB8-4493-903A-4C75D083D96C}" destId="{BBE333F1-368B-4212-810E-B1F9650C5CD1}" srcOrd="0" destOrd="0" presId="urn:microsoft.com/office/officeart/2005/8/layout/hList1"/>
    <dgm:cxn modelId="{FCB1CAED-F73D-40FA-82E1-1BE7F6A8F4D8}" srcId="{E61FD8B2-3FB8-4493-903A-4C75D083D96C}" destId="{7D5AE388-1D7C-4C8F-9090-6DFC2E6F7FB6}" srcOrd="11" destOrd="0" parTransId="{D6FECCA7-FF8C-4FA5-AABC-4C3F9F249589}" sibTransId="{21BF9B23-D6EF-49BC-BAC3-F5F03A1FE08C}"/>
    <dgm:cxn modelId="{4A6239B9-71A3-4047-B49D-0B1C994B8E90}" srcId="{00287F91-FBA3-4DD6-B952-605521852F3A}" destId="{E5ABC3B4-42C4-440D-A7D3-C1F92C26DED7}" srcOrd="4" destOrd="0" parTransId="{6870353D-59BD-4256-8B3D-1E17D60E46B1}" sibTransId="{5622F7AB-6429-452C-9123-4EEC8F34B218}"/>
    <dgm:cxn modelId="{9AD36689-9569-4C22-8E7A-DEA78F79FDE3}" type="presOf" srcId="{2CACDB1F-6E61-4C9A-B686-6301F055EE3C}" destId="{C6D2FF17-F180-4202-A7D4-75C46D9AF446}" srcOrd="0" destOrd="3" presId="urn:microsoft.com/office/officeart/2005/8/layout/hList1"/>
    <dgm:cxn modelId="{A46AFEA4-1AEE-4160-B8D4-8A19A9FD3DF0}" srcId="{E61FD8B2-3FB8-4493-903A-4C75D083D96C}" destId="{61F0EC88-82E6-4F17-8AF1-8A22247D12B7}" srcOrd="5" destOrd="0" parTransId="{DF1B4A08-5BC2-4B2E-BEA6-233E68625BC7}" sibTransId="{D0E7B4C6-5CF7-4E3A-BF63-10BB46B5B83D}"/>
    <dgm:cxn modelId="{C96DC9B3-C9C2-4089-84C9-0E32515FE685}" srcId="{5141B684-96DD-4093-8913-EC74554B2607}" destId="{00287F91-FBA3-4DD6-B952-605521852F3A}" srcOrd="2" destOrd="0" parTransId="{13262791-8F9D-46F5-9D4F-84B0CCD4AF35}" sibTransId="{B718962D-E024-4E12-879B-6A4330D49188}"/>
    <dgm:cxn modelId="{264BD033-A1D9-40C0-A055-AED6E0418AD0}" srcId="{9CBE1492-FA22-428A-9601-562A02A9FC3C}" destId="{D2CA670C-B282-4112-A46D-2354BEE1EC21}" srcOrd="4" destOrd="0" parTransId="{75AC4709-2D55-4140-A81E-218BF07FEBAF}" sibTransId="{80A0D0A2-0390-4909-AD3C-4AFB7D52CD37}"/>
    <dgm:cxn modelId="{318C00DA-BCEB-4500-9B80-21F5D6274B5B}" type="presOf" srcId="{F73A3905-DC6A-43CB-85D9-17DE65FA49B7}" destId="{0EB9E7E4-8C8A-4EB4-BDE3-6D1BFC0F9D91}" srcOrd="0" destOrd="4" presId="urn:microsoft.com/office/officeart/2005/8/layout/hList1"/>
    <dgm:cxn modelId="{F6998B10-26A2-4ADA-B9F8-26EC8A3C27B2}" type="presOf" srcId="{D2CA670C-B282-4112-A46D-2354BEE1EC21}" destId="{C6D2FF17-F180-4202-A7D4-75C46D9AF446}" srcOrd="0" destOrd="4" presId="urn:microsoft.com/office/officeart/2005/8/layout/hList1"/>
    <dgm:cxn modelId="{87551AED-703B-4C34-809C-8FE6AE85EEC3}" type="presOf" srcId="{49B5ACF5-E92D-49FB-8CD8-99FD3915DB82}" destId="{47F1FDF5-9E47-49C9-84B6-FD8FADBABA49}" srcOrd="0" destOrd="3" presId="urn:microsoft.com/office/officeart/2005/8/layout/hList1"/>
    <dgm:cxn modelId="{A87BDE1C-E21D-47B4-AEE2-ECAC97DD5348}" type="presOf" srcId="{F0FC7E1B-2D52-4FA4-A028-0158DE3E3015}" destId="{47F1FDF5-9E47-49C9-84B6-FD8FADBABA49}" srcOrd="0" destOrd="0" presId="urn:microsoft.com/office/officeart/2005/8/layout/hList1"/>
    <dgm:cxn modelId="{3B57A0CF-395B-45A0-B237-CFA334E616CA}" srcId="{9CBE1492-FA22-428A-9601-562A02A9FC3C}" destId="{684E320E-6E06-451F-82E5-B6A926D8598B}" srcOrd="5" destOrd="0" parTransId="{9B508D60-25DF-4F69-AF38-8CF7AA48D322}" sibTransId="{8E00273C-2E0C-4259-A4A0-999E552D48FF}"/>
    <dgm:cxn modelId="{2B2EF6B5-4AF1-4325-BB90-093A321FF893}" srcId="{5141B684-96DD-4093-8913-EC74554B2607}" destId="{9CBE1492-FA22-428A-9601-562A02A9FC3C}" srcOrd="1" destOrd="0" parTransId="{1137A7B7-74DB-4ABF-8412-67553CE03C6A}" sibTransId="{04032A18-E0DF-4A16-8EC1-E5C005AC9455}"/>
    <dgm:cxn modelId="{0250264C-176E-4DDC-ACA1-CEFBB5444581}" srcId="{5141B684-96DD-4093-8913-EC74554B2607}" destId="{E61FD8B2-3FB8-4493-903A-4C75D083D96C}" srcOrd="0" destOrd="0" parTransId="{68B990BA-EC05-448D-B987-B44D51198278}" sibTransId="{AF584EB0-FA09-4EB2-BA4D-A993552616B5}"/>
    <dgm:cxn modelId="{6EFB7C31-0551-4C46-A44D-5FD0D36971F5}" type="presOf" srcId="{0BEB39FA-13AB-475B-8749-B34E79212BA2}" destId="{C6D2FF17-F180-4202-A7D4-75C46D9AF446}" srcOrd="0" destOrd="1" presId="urn:microsoft.com/office/officeart/2005/8/layout/hList1"/>
    <dgm:cxn modelId="{0AD0E159-0F3B-452E-9F90-5DFFF2455092}" srcId="{E61FD8B2-3FB8-4493-903A-4C75D083D96C}" destId="{E7C800DB-59DF-462E-BEBE-94848818A719}" srcOrd="7" destOrd="0" parTransId="{8CD54BD9-FBC8-43CC-A484-EFFC3DF50281}" sibTransId="{14D9683C-F174-4DE5-8B22-F92518BA5E82}"/>
    <dgm:cxn modelId="{0994047C-73A9-4B01-A2C2-49D14A5503B8}" srcId="{E61FD8B2-3FB8-4493-903A-4C75D083D96C}" destId="{D415C596-0CD3-42C7-AA8F-B015867A8C4D}" srcOrd="0" destOrd="0" parTransId="{2F2DA7E5-653A-4228-BA15-46987DFEE81D}" sibTransId="{3C8CA33B-2441-4DA4-9C9C-CD8CE509A6D8}"/>
    <dgm:cxn modelId="{DE76915C-AD08-43DC-B938-BCED0BE40FFB}" srcId="{E61FD8B2-3FB8-4493-903A-4C75D083D96C}" destId="{2CE0076F-31F8-4E31-A612-FAA40C9C940B}" srcOrd="9" destOrd="0" parTransId="{A6535118-EFE0-4D89-B4E9-8C46E8894DEE}" sibTransId="{190AEDF9-5416-481F-BB31-CC8D8281F7E9}"/>
    <dgm:cxn modelId="{538954BA-7F11-4405-9543-EE1A69343B4E}" type="presOf" srcId="{033DEE44-4C69-4406-90E6-ABC30EEFC5AA}" destId="{0EB9E7E4-8C8A-4EB4-BDE3-6D1BFC0F9D91}" srcOrd="0" destOrd="2" presId="urn:microsoft.com/office/officeart/2005/8/layout/hList1"/>
    <dgm:cxn modelId="{B8864E02-4940-4049-856B-1AF96FCDC2DB}" type="presOf" srcId="{9CBE1492-FA22-428A-9601-562A02A9FC3C}" destId="{99EB3130-C926-4FA7-B152-ABCEEAF53A6D}" srcOrd="0" destOrd="0" presId="urn:microsoft.com/office/officeart/2005/8/layout/hList1"/>
    <dgm:cxn modelId="{45B0459B-046E-469D-A500-9D6CFC5946FF}" srcId="{E61FD8B2-3FB8-4493-903A-4C75D083D96C}" destId="{644ACDA5-6D34-4647-A6F1-7F37AA0AA6EC}" srcOrd="10" destOrd="0" parTransId="{1D29E17D-343F-4F6B-810E-0832460FA392}" sibTransId="{CBB4FD7D-293A-4314-AAED-DD6358731ACD}"/>
    <dgm:cxn modelId="{9CB3FD00-D0F5-4436-9C47-74105694B3E1}" srcId="{E61FD8B2-3FB8-4493-903A-4C75D083D96C}" destId="{B1BD4D67-EBCB-4AB2-9DFB-FE9C59D7059A}" srcOrd="6" destOrd="0" parTransId="{BEA0486A-CD69-4A3C-B78D-A4FE5F671731}" sibTransId="{301ADA95-53AC-45AC-82AA-6CCEAFF4FAF8}"/>
    <dgm:cxn modelId="{806498A9-BC01-460E-9926-3AE1CEAFF043}" type="presOf" srcId="{00287F91-FBA3-4DD6-B952-605521852F3A}" destId="{BF5E57EB-9814-4C74-8047-4BBF8BE8CC96}" srcOrd="0" destOrd="0" presId="urn:microsoft.com/office/officeart/2005/8/layout/hList1"/>
    <dgm:cxn modelId="{CDC026D3-3E0C-4D68-890C-E70E36D0DED7}" type="presOf" srcId="{E316ED69-E87D-452A-8707-6D2F1F4B9847}" destId="{0EB9E7E4-8C8A-4EB4-BDE3-6D1BFC0F9D91}" srcOrd="0" destOrd="3" presId="urn:microsoft.com/office/officeart/2005/8/layout/hList1"/>
    <dgm:cxn modelId="{1C8FBAA0-6487-4F6B-8D24-B0C486B161DA}" type="presOf" srcId="{E7C800DB-59DF-462E-BEBE-94848818A719}" destId="{0EB9E7E4-8C8A-4EB4-BDE3-6D1BFC0F9D91}" srcOrd="0" destOrd="7" presId="urn:microsoft.com/office/officeart/2005/8/layout/hList1"/>
    <dgm:cxn modelId="{9EB6B49C-E074-4C7F-BCDD-E9DA97DDB56E}" srcId="{00287F91-FBA3-4DD6-B952-605521852F3A}" destId="{12697A90-B23A-4762-AD45-18F9A89C8EE7}" srcOrd="5" destOrd="0" parTransId="{33C01F18-953F-437B-8B61-E7B373D91C90}" sibTransId="{64A14439-A275-4354-9096-DECE3845E685}"/>
    <dgm:cxn modelId="{F312A435-31F4-4DD5-8B1B-8B9B81851E0F}" type="presOf" srcId="{B1BD4D67-EBCB-4AB2-9DFB-FE9C59D7059A}" destId="{0EB9E7E4-8C8A-4EB4-BDE3-6D1BFC0F9D91}" srcOrd="0" destOrd="6" presId="urn:microsoft.com/office/officeart/2005/8/layout/hList1"/>
    <dgm:cxn modelId="{34B69BCA-186F-4A4B-BFA4-057D46790A5E}" type="presOf" srcId="{42B87374-F726-4BC5-AE8B-4577741D86E4}" destId="{0EB9E7E4-8C8A-4EB4-BDE3-6D1BFC0F9D91}" srcOrd="0" destOrd="1" presId="urn:microsoft.com/office/officeart/2005/8/layout/hList1"/>
    <dgm:cxn modelId="{4CE09C85-7058-48A6-8EAF-4EAD2F43B7FA}" srcId="{00287F91-FBA3-4DD6-B952-605521852F3A}" destId="{F0FC7E1B-2D52-4FA4-A028-0158DE3E3015}" srcOrd="0" destOrd="0" parTransId="{9ADBDF85-B0DB-4971-A41F-A50F118F94E8}" sibTransId="{529727DB-D899-40F6-932F-9E93EFE7496B}"/>
    <dgm:cxn modelId="{43B833AD-CC7D-49D3-919A-63499851A244}" type="presOf" srcId="{2CE0076F-31F8-4E31-A612-FAA40C9C940B}" destId="{0EB9E7E4-8C8A-4EB4-BDE3-6D1BFC0F9D91}" srcOrd="0" destOrd="9" presId="urn:microsoft.com/office/officeart/2005/8/layout/hList1"/>
    <dgm:cxn modelId="{3B8A5F6F-D37D-4511-A624-0CBDE1F1F4EC}" srcId="{00287F91-FBA3-4DD6-B952-605521852F3A}" destId="{E896A17F-F0E3-45CD-9424-3605DDB550DA}" srcOrd="1" destOrd="0" parTransId="{3AF93358-6935-45A9-8598-CBE6BDA4468D}" sibTransId="{D7BF2791-C818-456F-A1FF-17ABD1946C55}"/>
    <dgm:cxn modelId="{1579584A-6532-4CE0-A8BB-6D7A1B1573AD}" srcId="{E61FD8B2-3FB8-4493-903A-4C75D083D96C}" destId="{22743129-D7B4-4A5D-B99D-623AC229C6A2}" srcOrd="8" destOrd="0" parTransId="{F5353F8E-6EEC-47D0-AD59-B40C0EA385AF}" sibTransId="{DCC5EE12-3CD7-449C-A847-15374970085D}"/>
    <dgm:cxn modelId="{749E86AC-70F8-4E0E-955F-43A2950F017B}" type="presOf" srcId="{684E320E-6E06-451F-82E5-B6A926D8598B}" destId="{C6D2FF17-F180-4202-A7D4-75C46D9AF446}" srcOrd="0" destOrd="5" presId="urn:microsoft.com/office/officeart/2005/8/layout/hList1"/>
    <dgm:cxn modelId="{3963CDB3-F864-4677-B581-43EE7811A7ED}" type="presOf" srcId="{12697A90-B23A-4762-AD45-18F9A89C8EE7}" destId="{47F1FDF5-9E47-49C9-84B6-FD8FADBABA49}" srcOrd="0" destOrd="5" presId="urn:microsoft.com/office/officeart/2005/8/layout/hList1"/>
    <dgm:cxn modelId="{2D60B969-2611-40D5-AD3B-D8196E9ED651}" srcId="{E61FD8B2-3FB8-4493-903A-4C75D083D96C}" destId="{033DEE44-4C69-4406-90E6-ABC30EEFC5AA}" srcOrd="2" destOrd="0" parTransId="{E07E5451-5002-4137-BF67-95ED26931CA9}" sibTransId="{FE8A5538-0890-4CB6-A805-B63E2269E155}"/>
    <dgm:cxn modelId="{542D1939-308A-428A-8613-401791BA9CD2}" type="presOf" srcId="{B6661015-FE83-4F8B-9D81-7DA46F9D70C1}" destId="{C6D2FF17-F180-4202-A7D4-75C46D9AF446}" srcOrd="0" destOrd="2" presId="urn:microsoft.com/office/officeart/2005/8/layout/hList1"/>
    <dgm:cxn modelId="{F60A85A5-58F2-488F-8E56-AB66274AF211}" srcId="{E61FD8B2-3FB8-4493-903A-4C75D083D96C}" destId="{E316ED69-E87D-452A-8707-6D2F1F4B9847}" srcOrd="3" destOrd="0" parTransId="{8E25E8C1-2621-4A95-963C-41221560F0A7}" sibTransId="{E745062B-F09C-4FA6-9F38-F45CB5D70D80}"/>
    <dgm:cxn modelId="{C2E4B57B-C683-4963-A185-F9CFF00B6B88}" type="presOf" srcId="{187B63E1-E51C-4C0D-83EE-53DFB0656A74}" destId="{C6D2FF17-F180-4202-A7D4-75C46D9AF446}" srcOrd="0" destOrd="0" presId="urn:microsoft.com/office/officeart/2005/8/layout/hList1"/>
    <dgm:cxn modelId="{DD8BB94E-5F89-46B0-8EA1-760DA21A89A8}" srcId="{E61FD8B2-3FB8-4493-903A-4C75D083D96C}" destId="{42B87374-F726-4BC5-AE8B-4577741D86E4}" srcOrd="1" destOrd="0" parTransId="{6A98E619-740B-4668-A708-7400A5478737}" sibTransId="{1F228449-F313-4E7D-8AFF-37B8E40EBF59}"/>
    <dgm:cxn modelId="{DC496804-DDDB-4D44-B9AC-EADAA6FB18E4}" srcId="{00287F91-FBA3-4DD6-B952-605521852F3A}" destId="{BE7B0C22-AE45-41B4-9E8B-CFDDAC112410}" srcOrd="2" destOrd="0" parTransId="{9CB2F0EB-4E3A-41DA-8832-479BA287B590}" sibTransId="{2ECF5BF7-5F18-4791-888F-3B0C0C7D70B7}"/>
    <dgm:cxn modelId="{47BE080F-8AFC-487F-8864-7838F899DF9B}" type="presOf" srcId="{5141B684-96DD-4093-8913-EC74554B2607}" destId="{296F53E1-02B5-4169-A349-CCF10BDFFA58}" srcOrd="0" destOrd="0" presId="urn:microsoft.com/office/officeart/2005/8/layout/hList1"/>
    <dgm:cxn modelId="{ADC4DB32-133C-4DDD-9549-A2B8860B77A7}" type="presOf" srcId="{FFB6285F-0C02-4423-9DB4-57617A338219}" destId="{0EB9E7E4-8C8A-4EB4-BDE3-6D1BFC0F9D91}" srcOrd="0" destOrd="12" presId="urn:microsoft.com/office/officeart/2005/8/layout/hList1"/>
    <dgm:cxn modelId="{FA142267-F020-443F-8108-2DCE4940E7AE}" type="presOf" srcId="{22743129-D7B4-4A5D-B99D-623AC229C6A2}" destId="{0EB9E7E4-8C8A-4EB4-BDE3-6D1BFC0F9D91}" srcOrd="0" destOrd="8" presId="urn:microsoft.com/office/officeart/2005/8/layout/hList1"/>
    <dgm:cxn modelId="{47821441-F9FB-4FC9-B2DF-A5B8395DF3FE}" type="presOf" srcId="{61F0EC88-82E6-4F17-8AF1-8A22247D12B7}" destId="{0EB9E7E4-8C8A-4EB4-BDE3-6D1BFC0F9D91}" srcOrd="0" destOrd="5" presId="urn:microsoft.com/office/officeart/2005/8/layout/hList1"/>
    <dgm:cxn modelId="{7087F8C4-6066-4376-988E-5A071418D63A}" type="presOf" srcId="{E896A17F-F0E3-45CD-9424-3605DDB550DA}" destId="{47F1FDF5-9E47-49C9-84B6-FD8FADBABA49}" srcOrd="0" destOrd="1" presId="urn:microsoft.com/office/officeart/2005/8/layout/hList1"/>
    <dgm:cxn modelId="{5BFC0354-DC28-4408-8158-07C70264B266}" srcId="{00287F91-FBA3-4DD6-B952-605521852F3A}" destId="{49B5ACF5-E92D-49FB-8CD8-99FD3915DB82}" srcOrd="3" destOrd="0" parTransId="{30DAE0CD-2E1F-4E98-87C3-B66E422D9FFE}" sibTransId="{06F71BB4-F066-4070-BC63-34CD271936E1}"/>
    <dgm:cxn modelId="{4863A311-428E-422D-ACCC-227B4D23D2A9}" srcId="{9CBE1492-FA22-428A-9601-562A02A9FC3C}" destId="{B6661015-FE83-4F8B-9D81-7DA46F9D70C1}" srcOrd="2" destOrd="0" parTransId="{CE141C43-9369-41ED-B2C0-BBE5299FAF18}" sibTransId="{65B2614C-31B3-4919-BAB3-870FC4F2E9B5}"/>
    <dgm:cxn modelId="{1867E727-0647-4387-8D88-CAB8810FF90E}" srcId="{E61FD8B2-3FB8-4493-903A-4C75D083D96C}" destId="{F73A3905-DC6A-43CB-85D9-17DE65FA49B7}" srcOrd="4" destOrd="0" parTransId="{F5FEECE8-28B8-4FA2-B2B1-6BFC89D4119A}" sibTransId="{2A080F15-0CDF-4D02-A94F-CA6FEB17C7F2}"/>
    <dgm:cxn modelId="{FC45182C-0FB3-49F3-A72E-0684DA182E93}" type="presOf" srcId="{644ACDA5-6D34-4647-A6F1-7F37AA0AA6EC}" destId="{0EB9E7E4-8C8A-4EB4-BDE3-6D1BFC0F9D91}" srcOrd="0" destOrd="10" presId="urn:microsoft.com/office/officeart/2005/8/layout/hList1"/>
    <dgm:cxn modelId="{0A93E38F-8D85-4F93-81DC-E9321DF106FD}" type="presOf" srcId="{E5ABC3B4-42C4-440D-A7D3-C1F92C26DED7}" destId="{47F1FDF5-9E47-49C9-84B6-FD8FADBABA49}" srcOrd="0" destOrd="4" presId="urn:microsoft.com/office/officeart/2005/8/layout/hList1"/>
    <dgm:cxn modelId="{B932CD0D-913E-4DCB-BF4F-C2F3B189AD6B}" type="presParOf" srcId="{296F53E1-02B5-4169-A349-CCF10BDFFA58}" destId="{55E03522-A491-4314-BC47-C602399A7758}" srcOrd="0" destOrd="0" presId="urn:microsoft.com/office/officeart/2005/8/layout/hList1"/>
    <dgm:cxn modelId="{5057F873-C402-4DDF-BC60-46647EA11AC2}" type="presParOf" srcId="{55E03522-A491-4314-BC47-C602399A7758}" destId="{BBE333F1-368B-4212-810E-B1F9650C5CD1}" srcOrd="0" destOrd="0" presId="urn:microsoft.com/office/officeart/2005/8/layout/hList1"/>
    <dgm:cxn modelId="{BECA5CE5-95B0-4ED3-9979-3AEB34824CC0}" type="presParOf" srcId="{55E03522-A491-4314-BC47-C602399A7758}" destId="{0EB9E7E4-8C8A-4EB4-BDE3-6D1BFC0F9D91}" srcOrd="1" destOrd="0" presId="urn:microsoft.com/office/officeart/2005/8/layout/hList1"/>
    <dgm:cxn modelId="{D3F78E30-312A-4024-BD24-964879C3822B}" type="presParOf" srcId="{296F53E1-02B5-4169-A349-CCF10BDFFA58}" destId="{A1C4442C-72DF-45DD-96C2-EC899A25B90B}" srcOrd="1" destOrd="0" presId="urn:microsoft.com/office/officeart/2005/8/layout/hList1"/>
    <dgm:cxn modelId="{2754B542-E677-4D8B-A528-FDE48B485275}" type="presParOf" srcId="{296F53E1-02B5-4169-A349-CCF10BDFFA58}" destId="{0BA6BD2C-69E9-4E60-8496-6F1EC9921A7F}" srcOrd="2" destOrd="0" presId="urn:microsoft.com/office/officeart/2005/8/layout/hList1"/>
    <dgm:cxn modelId="{C0AA6486-391D-46D4-AE6A-2DC341D4E953}" type="presParOf" srcId="{0BA6BD2C-69E9-4E60-8496-6F1EC9921A7F}" destId="{99EB3130-C926-4FA7-B152-ABCEEAF53A6D}" srcOrd="0" destOrd="0" presId="urn:microsoft.com/office/officeart/2005/8/layout/hList1"/>
    <dgm:cxn modelId="{02F48C3D-4534-4AE5-8038-FA5456800100}" type="presParOf" srcId="{0BA6BD2C-69E9-4E60-8496-6F1EC9921A7F}" destId="{C6D2FF17-F180-4202-A7D4-75C46D9AF446}" srcOrd="1" destOrd="0" presId="urn:microsoft.com/office/officeart/2005/8/layout/hList1"/>
    <dgm:cxn modelId="{B29BE62F-9293-4690-BC29-1E54D67CCC8F}" type="presParOf" srcId="{296F53E1-02B5-4169-A349-CCF10BDFFA58}" destId="{937CE259-681C-4E4F-B719-4324DB88E64D}" srcOrd="3" destOrd="0" presId="urn:microsoft.com/office/officeart/2005/8/layout/hList1"/>
    <dgm:cxn modelId="{2313FBB2-51D4-4A72-A6F7-336851BF75AB}" type="presParOf" srcId="{296F53E1-02B5-4169-A349-CCF10BDFFA58}" destId="{AD51B638-1C52-467F-8680-0A6C5100A5C8}" srcOrd="4" destOrd="0" presId="urn:microsoft.com/office/officeart/2005/8/layout/hList1"/>
    <dgm:cxn modelId="{5975FB1C-948A-45A5-80F2-13E17E1C57D8}" type="presParOf" srcId="{AD51B638-1C52-467F-8680-0A6C5100A5C8}" destId="{BF5E57EB-9814-4C74-8047-4BBF8BE8CC96}" srcOrd="0" destOrd="0" presId="urn:microsoft.com/office/officeart/2005/8/layout/hList1"/>
    <dgm:cxn modelId="{0C6AF0C2-AA1B-4791-A442-C198C2F2FF14}" type="presParOf" srcId="{AD51B638-1C52-467F-8680-0A6C5100A5C8}" destId="{47F1FDF5-9E47-49C9-84B6-FD8FADBABA49}" srcOrd="1" destOrd="0" presId="urn:microsoft.com/office/officeart/2005/8/layout/h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141B684-96DD-4093-8913-EC74554B26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E61FD8B2-3FB8-4493-903A-4C75D083D96C}">
      <dgm:prSet phldrT="[Metin]" custT="1"/>
      <dgm:spPr>
        <a:xfrm>
          <a:off x="4391" y="249256"/>
          <a:ext cx="1670005" cy="471909"/>
        </a:xfrm>
        <a:solidFill>
          <a:srgbClr val="C00000"/>
        </a:solidFill>
        <a:ln w="25400" cap="flat" cmpd="sng" algn="ctr">
          <a:solidFill>
            <a:srgbClr val="93A299">
              <a:hueOff val="0"/>
              <a:satOff val="0"/>
              <a:lumOff val="0"/>
              <a:alphaOff val="0"/>
            </a:srgbClr>
          </a:solidFill>
          <a:prstDash val="solid"/>
        </a:ln>
        <a:effectLst/>
      </dgm:spPr>
      <dgm:t>
        <a:bodyPr/>
        <a:lstStyle/>
        <a:p>
          <a:r>
            <a:rPr lang="tr-TR" sz="1100">
              <a:solidFill>
                <a:sysClr val="window" lastClr="FFFFFF"/>
              </a:solidFill>
              <a:latin typeface="Century Gothic"/>
              <a:ea typeface="+mn-ea"/>
              <a:cs typeface="+mn-cs"/>
            </a:rPr>
            <a:t>Yürütme Kurulu</a:t>
          </a:r>
        </a:p>
        <a:p>
          <a:endParaRPr lang="tr-TR" sz="1100">
            <a:solidFill>
              <a:sysClr val="window" lastClr="FFFFFF"/>
            </a:solidFill>
            <a:latin typeface="Century Gothic"/>
            <a:ea typeface="+mn-ea"/>
            <a:cs typeface="+mn-cs"/>
          </a:endParaRPr>
        </a:p>
      </dgm:t>
    </dgm:pt>
    <dgm:pt modelId="{68B990BA-EC05-448D-B987-B44D51198278}" type="parTrans" cxnId="{0250264C-176E-4DDC-ACA1-CEFBB5444581}">
      <dgm:prSet/>
      <dgm:spPr/>
      <dgm:t>
        <a:bodyPr/>
        <a:lstStyle/>
        <a:p>
          <a:endParaRPr lang="tr-TR"/>
        </a:p>
      </dgm:t>
    </dgm:pt>
    <dgm:pt modelId="{AF584EB0-FA09-4EB2-BA4D-A993552616B5}" type="sibTrans" cxnId="{0250264C-176E-4DDC-ACA1-CEFBB5444581}">
      <dgm:prSet/>
      <dgm:spPr/>
      <dgm:t>
        <a:bodyPr/>
        <a:lstStyle/>
        <a:p>
          <a:endParaRPr lang="tr-TR"/>
        </a:p>
      </dgm:t>
    </dgm:pt>
    <dgm:pt modelId="{9CBE1492-FA22-428A-9601-562A02A9FC3C}">
      <dgm:prSet phldrT="[Metin]" custT="1"/>
      <dgm:spPr>
        <a:xfrm>
          <a:off x="1908197" y="249256"/>
          <a:ext cx="1670005" cy="471909"/>
        </a:xfrm>
        <a:solidFill>
          <a:srgbClr val="C00000"/>
        </a:solidFill>
        <a:ln w="25400" cap="flat" cmpd="sng" algn="ctr">
          <a:solidFill>
            <a:srgbClr val="93A299">
              <a:hueOff val="0"/>
              <a:satOff val="0"/>
              <a:lumOff val="0"/>
              <a:alphaOff val="0"/>
            </a:srgbClr>
          </a:solidFill>
          <a:prstDash val="solid"/>
        </a:ln>
        <a:effectLst/>
      </dgm:spPr>
      <dgm:t>
        <a:bodyPr/>
        <a:lstStyle/>
        <a:p>
          <a:r>
            <a:rPr lang="tr-TR" sz="1100">
              <a:solidFill>
                <a:sysClr val="window" lastClr="FFFFFF"/>
              </a:solidFill>
              <a:latin typeface="Century Gothic"/>
              <a:ea typeface="+mn-ea"/>
              <a:cs typeface="+mn-cs"/>
            </a:rPr>
            <a:t> Değerlendirme Kurulu</a:t>
          </a:r>
        </a:p>
      </dgm:t>
    </dgm:pt>
    <dgm:pt modelId="{1137A7B7-74DB-4ABF-8412-67553CE03C6A}" type="parTrans" cxnId="{2B2EF6B5-4AF1-4325-BB90-093A321FF893}">
      <dgm:prSet/>
      <dgm:spPr/>
      <dgm:t>
        <a:bodyPr/>
        <a:lstStyle/>
        <a:p>
          <a:endParaRPr lang="tr-TR"/>
        </a:p>
      </dgm:t>
    </dgm:pt>
    <dgm:pt modelId="{04032A18-E0DF-4A16-8EC1-E5C005AC9455}" type="sibTrans" cxnId="{2B2EF6B5-4AF1-4325-BB90-093A321FF893}">
      <dgm:prSet/>
      <dgm:spPr/>
      <dgm:t>
        <a:bodyPr/>
        <a:lstStyle/>
        <a:p>
          <a:endParaRPr lang="tr-TR"/>
        </a:p>
      </dgm:t>
    </dgm:pt>
    <dgm:pt modelId="{71258987-F406-4F42-BFA8-EE69F4EB9B7F}">
      <dgm:prSet phldrT="[Metin]"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 İzleme ve Değerlendirme Kurulunun Üyeleri</a:t>
          </a:r>
          <a:endParaRPr lang="tr-TR" sz="800">
            <a:solidFill>
              <a:srgbClr val="0070C0"/>
            </a:solidFill>
            <a:latin typeface="Century Gothic"/>
            <a:ea typeface="+mn-ea"/>
            <a:cs typeface="+mn-cs"/>
          </a:endParaRPr>
        </a:p>
      </dgm:t>
    </dgm:pt>
    <dgm:pt modelId="{AA710CAD-B541-48B8-944C-91A03D1260D0}" type="parTrans" cxnId="{96574C46-9D3E-439B-BE58-C0CAE37E94C2}">
      <dgm:prSet/>
      <dgm:spPr/>
      <dgm:t>
        <a:bodyPr/>
        <a:lstStyle/>
        <a:p>
          <a:endParaRPr lang="tr-TR"/>
        </a:p>
      </dgm:t>
    </dgm:pt>
    <dgm:pt modelId="{5F86CE28-ED4B-4629-9051-09CD313B4E5F}" type="sibTrans" cxnId="{96574C46-9D3E-439B-BE58-C0CAE37E94C2}">
      <dgm:prSet/>
      <dgm:spPr/>
      <dgm:t>
        <a:bodyPr/>
        <a:lstStyle/>
        <a:p>
          <a:endParaRPr lang="tr-TR"/>
        </a:p>
      </dgm:t>
    </dgm:pt>
    <dgm:pt modelId="{FFB6285F-0C02-4423-9DB4-57617A338219}">
      <dgm:prSet phldrT="[Metin]"/>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600">
            <a:solidFill>
              <a:sysClr val="windowText" lastClr="000000">
                <a:hueOff val="0"/>
                <a:satOff val="0"/>
                <a:lumOff val="0"/>
                <a:alphaOff val="0"/>
              </a:sysClr>
            </a:solidFill>
            <a:latin typeface="Century Gothic"/>
            <a:ea typeface="+mn-ea"/>
            <a:cs typeface="+mn-cs"/>
          </a:endParaRPr>
        </a:p>
      </dgm:t>
    </dgm:pt>
    <dgm:pt modelId="{0D98098F-FA19-4EBF-9428-A1AE3B9EAE64}" type="parTrans" cxnId="{7EAD5419-8F5E-4630-9D4B-19149047E5B9}">
      <dgm:prSet/>
      <dgm:spPr/>
      <dgm:t>
        <a:bodyPr/>
        <a:lstStyle/>
        <a:p>
          <a:endParaRPr lang="tr-TR"/>
        </a:p>
      </dgm:t>
    </dgm:pt>
    <dgm:pt modelId="{882E723D-6356-4E85-88C7-57963C3F6DE1}" type="sibTrans" cxnId="{7EAD5419-8F5E-4630-9D4B-19149047E5B9}">
      <dgm:prSet/>
      <dgm:spPr/>
      <dgm:t>
        <a:bodyPr/>
        <a:lstStyle/>
        <a:p>
          <a:endParaRPr lang="tr-TR"/>
        </a:p>
      </dgm:t>
    </dgm:pt>
    <dgm:pt modelId="{644ACDA5-6D34-4647-A6F1-7F37AA0AA6EC}">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a:solidFill>
              <a:sysClr val="windowText" lastClr="000000">
                <a:hueOff val="0"/>
                <a:satOff val="0"/>
                <a:lumOff val="0"/>
                <a:alphaOff val="0"/>
              </a:sysClr>
            </a:solidFill>
            <a:latin typeface="Century Gothic"/>
            <a:ea typeface="+mn-ea"/>
            <a:cs typeface="+mn-cs"/>
          </a:endParaRPr>
        </a:p>
      </dgm:t>
    </dgm:pt>
    <dgm:pt modelId="{1D29E17D-343F-4F6B-810E-0832460FA392}" type="parTrans" cxnId="{45B0459B-046E-469D-A500-9D6CFC5946FF}">
      <dgm:prSet/>
      <dgm:spPr/>
      <dgm:t>
        <a:bodyPr/>
        <a:lstStyle/>
        <a:p>
          <a:endParaRPr lang="tr-TR"/>
        </a:p>
      </dgm:t>
    </dgm:pt>
    <dgm:pt modelId="{CBB4FD7D-293A-4314-AAED-DD6358731ACD}" type="sibTrans" cxnId="{45B0459B-046E-469D-A500-9D6CFC5946FF}">
      <dgm:prSet/>
      <dgm:spPr/>
      <dgm:t>
        <a:bodyPr/>
        <a:lstStyle/>
        <a:p>
          <a:endParaRPr lang="tr-TR"/>
        </a:p>
      </dgm:t>
    </dgm:pt>
    <dgm:pt modelId="{7D5AE388-1D7C-4C8F-9090-6DFC2E6F7FB6}">
      <dgm:prSet phldrT="[Metin]"/>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600">
            <a:solidFill>
              <a:sysClr val="windowText" lastClr="000000">
                <a:hueOff val="0"/>
                <a:satOff val="0"/>
                <a:lumOff val="0"/>
                <a:alphaOff val="0"/>
              </a:sysClr>
            </a:solidFill>
            <a:latin typeface="Century Gothic"/>
            <a:ea typeface="+mn-ea"/>
            <a:cs typeface="+mn-cs"/>
          </a:endParaRPr>
        </a:p>
      </dgm:t>
    </dgm:pt>
    <dgm:pt modelId="{D6FECCA7-FF8C-4FA5-AABC-4C3F9F249589}" type="parTrans" cxnId="{FCB1CAED-F73D-40FA-82E1-1BE7F6A8F4D8}">
      <dgm:prSet/>
      <dgm:spPr/>
      <dgm:t>
        <a:bodyPr/>
        <a:lstStyle/>
        <a:p>
          <a:endParaRPr lang="tr-TR"/>
        </a:p>
      </dgm:t>
    </dgm:pt>
    <dgm:pt modelId="{21BF9B23-D6EF-49BC-BAC3-F5F03A1FE08C}" type="sibTrans" cxnId="{FCB1CAED-F73D-40FA-82E1-1BE7F6A8F4D8}">
      <dgm:prSet/>
      <dgm:spPr/>
      <dgm:t>
        <a:bodyPr/>
        <a:lstStyle/>
        <a:p>
          <a:endParaRPr lang="tr-TR"/>
        </a:p>
      </dgm:t>
    </dgm:pt>
    <dgm:pt modelId="{2CACDB1F-6E61-4C9A-B686-6301F055EE3C}">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a:solidFill>
              <a:srgbClr val="0070C0"/>
            </a:solidFill>
            <a:latin typeface="Century Gothic"/>
            <a:ea typeface="+mn-ea"/>
            <a:cs typeface="+mn-cs"/>
          </a:endParaRPr>
        </a:p>
      </dgm:t>
    </dgm:pt>
    <dgm:pt modelId="{CCBDEC25-2A03-4086-8986-07BE1343A9ED}" type="parTrans" cxnId="{4452D0AB-9C38-4BF0-9CD2-0E606B7760A4}">
      <dgm:prSet/>
      <dgm:spPr/>
      <dgm:t>
        <a:bodyPr/>
        <a:lstStyle/>
        <a:p>
          <a:endParaRPr lang="tr-TR"/>
        </a:p>
      </dgm:t>
    </dgm:pt>
    <dgm:pt modelId="{095F8FC9-AAEC-46AC-8EDD-56D0E4D17BC2}" type="sibTrans" cxnId="{4452D0AB-9C38-4BF0-9CD2-0E606B7760A4}">
      <dgm:prSet/>
      <dgm:spPr/>
      <dgm:t>
        <a:bodyPr/>
        <a:lstStyle/>
        <a:p>
          <a:endParaRPr lang="tr-TR"/>
        </a:p>
      </dgm:t>
    </dgm:pt>
    <dgm:pt modelId="{D2CA670C-B282-4112-A46D-2354BEE1EC21}">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Bayram Ali ÇELİK- Okul Müdürü</a:t>
          </a:r>
        </a:p>
      </dgm:t>
    </dgm:pt>
    <dgm:pt modelId="{75AC4709-2D55-4140-A81E-218BF07FEBAF}" type="parTrans" cxnId="{264BD033-A1D9-40C0-A055-AED6E0418AD0}">
      <dgm:prSet/>
      <dgm:spPr/>
      <dgm:t>
        <a:bodyPr/>
        <a:lstStyle/>
        <a:p>
          <a:endParaRPr lang="tr-TR"/>
        </a:p>
      </dgm:t>
    </dgm:pt>
    <dgm:pt modelId="{80A0D0A2-0390-4909-AD3C-4AFB7D52CD37}" type="sibTrans" cxnId="{264BD033-A1D9-40C0-A055-AED6E0418AD0}">
      <dgm:prSet/>
      <dgm:spPr/>
      <dgm:t>
        <a:bodyPr/>
        <a:lstStyle/>
        <a:p>
          <a:endParaRPr lang="tr-TR"/>
        </a:p>
      </dgm:t>
    </dgm:pt>
    <dgm:pt modelId="{F0FC7E1B-2D52-4FA4-A028-0158DE3E3015}">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ysClr val="windowText" lastClr="000000">
                <a:hueOff val="0"/>
                <a:satOff val="0"/>
                <a:lumOff val="0"/>
                <a:alphaOff val="0"/>
              </a:sysClr>
            </a:solidFill>
            <a:latin typeface="Century Gothic"/>
            <a:ea typeface="+mn-ea"/>
            <a:cs typeface="+mn-cs"/>
          </a:endParaRPr>
        </a:p>
      </dgm:t>
    </dgm:pt>
    <dgm:pt modelId="{9ADBDF85-B0DB-4971-A41F-A50F118F94E8}" type="parTrans" cxnId="{4CE09C85-7058-48A6-8EAF-4EAD2F43B7FA}">
      <dgm:prSet/>
      <dgm:spPr/>
      <dgm:t>
        <a:bodyPr/>
        <a:lstStyle/>
        <a:p>
          <a:endParaRPr lang="tr-TR"/>
        </a:p>
      </dgm:t>
    </dgm:pt>
    <dgm:pt modelId="{529727DB-D899-40F6-932F-9E93EFE7496B}" type="sibTrans" cxnId="{4CE09C85-7058-48A6-8EAF-4EAD2F43B7FA}">
      <dgm:prSet/>
      <dgm:spPr/>
      <dgm:t>
        <a:bodyPr/>
        <a:lstStyle/>
        <a:p>
          <a:endParaRPr lang="tr-TR"/>
        </a:p>
      </dgm:t>
    </dgm:pt>
    <dgm:pt modelId="{E896A17F-F0E3-45CD-9424-3605DDB550DA}">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3AF93358-6935-45A9-8598-CBE6BDA4468D}" type="parTrans" cxnId="{3B8A5F6F-D37D-4511-A624-0CBDE1F1F4EC}">
      <dgm:prSet/>
      <dgm:spPr/>
      <dgm:t>
        <a:bodyPr/>
        <a:lstStyle/>
        <a:p>
          <a:endParaRPr lang="tr-TR"/>
        </a:p>
      </dgm:t>
    </dgm:pt>
    <dgm:pt modelId="{D7BF2791-C818-456F-A1FF-17ABD1946C55}" type="sibTrans" cxnId="{3B8A5F6F-D37D-4511-A624-0CBDE1F1F4EC}">
      <dgm:prSet/>
      <dgm:spPr/>
      <dgm:t>
        <a:bodyPr/>
        <a:lstStyle/>
        <a:p>
          <a:endParaRPr lang="tr-TR"/>
        </a:p>
      </dgm:t>
    </dgm:pt>
    <dgm:pt modelId="{BE7B0C22-AE45-41B4-9E8B-CFDDAC112410}">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Seydişehir Kaymakamlığı</a:t>
          </a:r>
        </a:p>
      </dgm:t>
    </dgm:pt>
    <dgm:pt modelId="{9CB2F0EB-4E3A-41DA-8832-479BA287B590}" type="parTrans" cxnId="{DC496804-DDDB-4D44-B9AC-EADAA6FB18E4}">
      <dgm:prSet/>
      <dgm:spPr/>
      <dgm:t>
        <a:bodyPr/>
        <a:lstStyle/>
        <a:p>
          <a:endParaRPr lang="tr-TR"/>
        </a:p>
      </dgm:t>
    </dgm:pt>
    <dgm:pt modelId="{2ECF5BF7-5F18-4791-888F-3B0C0C7D70B7}" type="sibTrans" cxnId="{DC496804-DDDB-4D44-B9AC-EADAA6FB18E4}">
      <dgm:prSet/>
      <dgm:spPr/>
      <dgm:t>
        <a:bodyPr/>
        <a:lstStyle/>
        <a:p>
          <a:endParaRPr lang="tr-TR"/>
        </a:p>
      </dgm:t>
    </dgm:pt>
    <dgm:pt modelId="{187B63E1-E51C-4C0D-83EE-53DFB0656A74}">
      <dgm:prSet phldrT="[Metin]"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a:solidFill>
              <a:sysClr val="windowText" lastClr="000000">
                <a:hueOff val="0"/>
                <a:satOff val="0"/>
                <a:lumOff val="0"/>
                <a:alphaOff val="0"/>
              </a:sysClr>
            </a:solidFill>
            <a:latin typeface="Century Gothic"/>
            <a:ea typeface="+mn-ea"/>
            <a:cs typeface="+mn-cs"/>
          </a:endParaRPr>
        </a:p>
      </dgm:t>
    </dgm:pt>
    <dgm:pt modelId="{9454B664-453C-4BC2-9C32-79119FD98660}" type="parTrans" cxnId="{D1FEF3F5-E4D1-4F36-9D72-0364AB67BF0A}">
      <dgm:prSet/>
      <dgm:spPr/>
      <dgm:t>
        <a:bodyPr/>
        <a:lstStyle/>
        <a:p>
          <a:endParaRPr lang="tr-TR"/>
        </a:p>
      </dgm:t>
    </dgm:pt>
    <dgm:pt modelId="{2F9B7E1D-B25B-4A2B-82BF-01FE5D4ED58C}" type="sibTrans" cxnId="{D1FEF3F5-E4D1-4F36-9D72-0364AB67BF0A}">
      <dgm:prSet/>
      <dgm:spPr/>
      <dgm:t>
        <a:bodyPr/>
        <a:lstStyle/>
        <a:p>
          <a:endParaRPr lang="tr-TR"/>
        </a:p>
      </dgm:t>
    </dgm:pt>
    <dgm:pt modelId="{0BEB39FA-13AB-475B-8749-B34E79212BA2}">
      <dgm:prSet phldrT="[Metin]"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a:solidFill>
              <a:srgbClr val="0070C0"/>
            </a:solidFill>
            <a:latin typeface="Century Gothic"/>
            <a:ea typeface="+mn-ea"/>
            <a:cs typeface="+mn-cs"/>
          </a:endParaRPr>
        </a:p>
      </dgm:t>
    </dgm:pt>
    <dgm:pt modelId="{899A51C4-8FA9-41D0-86EA-C022A5367398}" type="parTrans" cxnId="{477D855D-5166-4721-8B59-99E779BD001D}">
      <dgm:prSet/>
      <dgm:spPr/>
      <dgm:t>
        <a:bodyPr/>
        <a:lstStyle/>
        <a:p>
          <a:endParaRPr lang="tr-TR"/>
        </a:p>
      </dgm:t>
    </dgm:pt>
    <dgm:pt modelId="{88C50C45-6EF2-40ED-962C-7ACFC21E085F}" type="sibTrans" cxnId="{477D855D-5166-4721-8B59-99E779BD001D}">
      <dgm:prSet/>
      <dgm:spPr/>
      <dgm:t>
        <a:bodyPr/>
        <a:lstStyle/>
        <a:p>
          <a:endParaRPr lang="tr-TR"/>
        </a:p>
      </dgm:t>
    </dgm:pt>
    <dgm:pt modelId="{033DEE44-4C69-4406-90E6-ABC30EEFC5AA}">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ysClr val="windowText" lastClr="000000">
                <a:hueOff val="0"/>
                <a:satOff val="0"/>
                <a:lumOff val="0"/>
                <a:alphaOff val="0"/>
              </a:sysClr>
            </a:solidFill>
            <a:latin typeface="Century Gothic"/>
            <a:ea typeface="+mn-ea"/>
            <a:cs typeface="+mn-cs"/>
          </a:endParaRPr>
        </a:p>
      </dgm:t>
    </dgm:pt>
    <dgm:pt modelId="{E07E5451-5002-4137-BF67-95ED26931CA9}" type="parTrans" cxnId="{2D60B969-2611-40D5-AD3B-D8196E9ED651}">
      <dgm:prSet/>
      <dgm:spPr/>
      <dgm:t>
        <a:bodyPr/>
        <a:lstStyle/>
        <a:p>
          <a:endParaRPr lang="tr-TR"/>
        </a:p>
      </dgm:t>
    </dgm:pt>
    <dgm:pt modelId="{FE8A5538-0890-4CB6-A805-B63E2269E155}" type="sibTrans" cxnId="{2D60B969-2611-40D5-AD3B-D8196E9ED651}">
      <dgm:prSet/>
      <dgm:spPr/>
      <dgm:t>
        <a:bodyPr/>
        <a:lstStyle/>
        <a:p>
          <a:endParaRPr lang="tr-TR"/>
        </a:p>
      </dgm:t>
    </dgm:pt>
    <dgm:pt modelId="{03C87318-5AFA-48BE-AA43-2CD33BFB21BE}">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98933C53-136F-48DA-86C3-FD7EC6753AC6}" type="parTrans" cxnId="{82F0C430-2675-429C-8448-9FBCE520B27A}">
      <dgm:prSet/>
      <dgm:spPr/>
      <dgm:t>
        <a:bodyPr/>
        <a:lstStyle/>
        <a:p>
          <a:endParaRPr lang="tr-TR"/>
        </a:p>
      </dgm:t>
    </dgm:pt>
    <dgm:pt modelId="{27E212EF-F467-4E34-A988-557AEA3888AA}" type="sibTrans" cxnId="{82F0C430-2675-429C-8448-9FBCE520B27A}">
      <dgm:prSet/>
      <dgm:spPr/>
      <dgm:t>
        <a:bodyPr/>
        <a:lstStyle/>
        <a:p>
          <a:endParaRPr lang="tr-TR"/>
        </a:p>
      </dgm:t>
    </dgm:pt>
    <dgm:pt modelId="{8CF0FF16-B066-4066-B997-919E2B56BE05}">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 Yürütme Kurulunun Üyeleri</a:t>
          </a:r>
        </a:p>
      </dgm:t>
    </dgm:pt>
    <dgm:pt modelId="{5FF7A388-54EA-4428-A23D-503FB2AB964F}" type="parTrans" cxnId="{C3101388-A6A6-458A-8D5F-26AD19B329EC}">
      <dgm:prSet/>
      <dgm:spPr/>
      <dgm:t>
        <a:bodyPr/>
        <a:lstStyle/>
        <a:p>
          <a:endParaRPr lang="tr-TR"/>
        </a:p>
      </dgm:t>
    </dgm:pt>
    <dgm:pt modelId="{3739081C-3280-47DE-8967-A96742FA95B1}" type="sibTrans" cxnId="{C3101388-A6A6-458A-8D5F-26AD19B329EC}">
      <dgm:prSet/>
      <dgm:spPr/>
      <dgm:t>
        <a:bodyPr/>
        <a:lstStyle/>
        <a:p>
          <a:endParaRPr lang="tr-TR"/>
        </a:p>
      </dgm:t>
    </dgm:pt>
    <dgm:pt modelId="{FCE0EDEB-79D5-45B6-A52E-4C75F15151AA}">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Mustafa YİĞİT-Müdür Başyardımcısı</a:t>
          </a:r>
        </a:p>
      </dgm:t>
    </dgm:pt>
    <dgm:pt modelId="{9311E771-A9DB-4DC4-8B1C-62D90291DE82}" type="parTrans" cxnId="{A6E87967-C216-4221-9FC0-1B2D690BD3F6}">
      <dgm:prSet/>
      <dgm:spPr/>
      <dgm:t>
        <a:bodyPr/>
        <a:lstStyle/>
        <a:p>
          <a:endParaRPr lang="tr-TR"/>
        </a:p>
      </dgm:t>
    </dgm:pt>
    <dgm:pt modelId="{D7A22A97-91D0-4F4E-A673-A3829EC39040}" type="sibTrans" cxnId="{A6E87967-C216-4221-9FC0-1B2D690BD3F6}">
      <dgm:prSet/>
      <dgm:spPr/>
      <dgm:t>
        <a:bodyPr/>
        <a:lstStyle/>
        <a:p>
          <a:endParaRPr lang="tr-TR"/>
        </a:p>
      </dgm:t>
    </dgm:pt>
    <dgm:pt modelId="{7CDC40A8-7D45-43C0-9B39-CFFD343FA73E}">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Mehmet KAÇAROĞLU-Müdür Yardımcısı</a:t>
          </a:r>
        </a:p>
      </dgm:t>
    </dgm:pt>
    <dgm:pt modelId="{6254636C-9C66-4361-89CF-DFFC1C7D5978}" type="parTrans" cxnId="{6B369B1C-D9F5-409E-8388-2BEA4BB8A94D}">
      <dgm:prSet/>
      <dgm:spPr/>
      <dgm:t>
        <a:bodyPr/>
        <a:lstStyle/>
        <a:p>
          <a:endParaRPr lang="tr-TR"/>
        </a:p>
      </dgm:t>
    </dgm:pt>
    <dgm:pt modelId="{31F28C2D-0338-407E-828F-0709DF3B57AB}" type="sibTrans" cxnId="{6B369B1C-D9F5-409E-8388-2BEA4BB8A94D}">
      <dgm:prSet/>
      <dgm:spPr/>
      <dgm:t>
        <a:bodyPr/>
        <a:lstStyle/>
        <a:p>
          <a:endParaRPr lang="tr-TR"/>
        </a:p>
      </dgm:t>
    </dgm:pt>
    <dgm:pt modelId="{3A61FE0D-7CC3-41B7-8F71-578BCE90ACE9}">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Ömer TAŞCI- Müdür Yardımcısı</a:t>
          </a:r>
        </a:p>
      </dgm:t>
    </dgm:pt>
    <dgm:pt modelId="{66092B03-67FB-4BDE-8854-134445CD6396}" type="parTrans" cxnId="{DA6D3DF0-6B10-4C4C-A5CF-03B8C6309021}">
      <dgm:prSet/>
      <dgm:spPr/>
      <dgm:t>
        <a:bodyPr/>
        <a:lstStyle/>
        <a:p>
          <a:endParaRPr lang="tr-TR"/>
        </a:p>
      </dgm:t>
    </dgm:pt>
    <dgm:pt modelId="{4D8A7854-2EC1-4096-A849-62047522D690}" type="sibTrans" cxnId="{DA6D3DF0-6B10-4C4C-A5CF-03B8C6309021}">
      <dgm:prSet/>
      <dgm:spPr/>
      <dgm:t>
        <a:bodyPr/>
        <a:lstStyle/>
        <a:p>
          <a:endParaRPr lang="tr-TR"/>
        </a:p>
      </dgm:t>
    </dgm:pt>
    <dgm:pt modelId="{DE8E65A7-9D15-481E-A72B-0FA16C98790B}">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Nejla REÇBER- Müdür Yardımcısı</a:t>
          </a:r>
        </a:p>
      </dgm:t>
    </dgm:pt>
    <dgm:pt modelId="{25E5B03B-17E2-4D0A-B19E-4089B894AEDE}" type="parTrans" cxnId="{7F90F1A6-3B95-4807-8C8C-2AFF7DE97D81}">
      <dgm:prSet/>
      <dgm:spPr/>
      <dgm:t>
        <a:bodyPr/>
        <a:lstStyle/>
        <a:p>
          <a:endParaRPr lang="tr-TR"/>
        </a:p>
      </dgm:t>
    </dgm:pt>
    <dgm:pt modelId="{912D91F0-61CB-40C7-9455-C08D0220ABA5}" type="sibTrans" cxnId="{7F90F1A6-3B95-4807-8C8C-2AFF7DE97D81}">
      <dgm:prSet/>
      <dgm:spPr/>
      <dgm:t>
        <a:bodyPr/>
        <a:lstStyle/>
        <a:p>
          <a:endParaRPr lang="tr-TR"/>
        </a:p>
      </dgm:t>
    </dgm:pt>
    <dgm:pt modelId="{31C10995-B4D4-403D-8E77-73CD6DE915B8}">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Mustafa YİĞİT-Müüdür Başyardımcısı</a:t>
          </a:r>
        </a:p>
      </dgm:t>
    </dgm:pt>
    <dgm:pt modelId="{26604034-2071-4CCD-A2FC-E95827591B67}" type="parTrans" cxnId="{D5445AD8-21FD-4353-8E21-7AD92E619F20}">
      <dgm:prSet/>
      <dgm:spPr/>
      <dgm:t>
        <a:bodyPr/>
        <a:lstStyle/>
        <a:p>
          <a:endParaRPr lang="tr-TR"/>
        </a:p>
      </dgm:t>
    </dgm:pt>
    <dgm:pt modelId="{08CCEF8B-1D5E-474C-AB33-9B06DCABE798}" type="sibTrans" cxnId="{D5445AD8-21FD-4353-8E21-7AD92E619F20}">
      <dgm:prSet/>
      <dgm:spPr/>
      <dgm:t>
        <a:bodyPr/>
        <a:lstStyle/>
        <a:p>
          <a:endParaRPr lang="tr-TR"/>
        </a:p>
      </dgm:t>
    </dgm:pt>
    <dgm:pt modelId="{BF754FA5-7B14-4E07-8297-B776AA517646}">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Ali DEMİREL-İHL Meslek Dersleri Öğretmeni</a:t>
          </a:r>
        </a:p>
      </dgm:t>
    </dgm:pt>
    <dgm:pt modelId="{8C128AE6-7BCD-47B3-ACA6-45166400E7B9}" type="parTrans" cxnId="{1067C7EF-F2A5-48EC-B5CC-BE71FB11483D}">
      <dgm:prSet/>
      <dgm:spPr/>
      <dgm:t>
        <a:bodyPr/>
        <a:lstStyle/>
        <a:p>
          <a:endParaRPr lang="tr-TR"/>
        </a:p>
      </dgm:t>
    </dgm:pt>
    <dgm:pt modelId="{C0E3FBB9-2849-4535-9A3C-7B504092217B}" type="sibTrans" cxnId="{1067C7EF-F2A5-48EC-B5CC-BE71FB11483D}">
      <dgm:prSet/>
      <dgm:spPr/>
      <dgm:t>
        <a:bodyPr/>
        <a:lstStyle/>
        <a:p>
          <a:endParaRPr lang="tr-TR"/>
        </a:p>
      </dgm:t>
    </dgm:pt>
    <dgm:pt modelId="{810BB45D-1CCB-400D-A899-5110BAAC05E5}">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Ali MENEVİŞ-Okul Zümre Öğretmenler Başkanı</a:t>
          </a:r>
        </a:p>
      </dgm:t>
    </dgm:pt>
    <dgm:pt modelId="{20CF0BAE-68A0-4D3B-B14A-940ECD1F40A5}" type="parTrans" cxnId="{9A070C2E-5C5C-4E30-A56A-EA14F53394A9}">
      <dgm:prSet/>
      <dgm:spPr/>
      <dgm:t>
        <a:bodyPr/>
        <a:lstStyle/>
        <a:p>
          <a:endParaRPr lang="tr-TR"/>
        </a:p>
      </dgm:t>
    </dgm:pt>
    <dgm:pt modelId="{60AE07E4-2280-426B-80D3-77CE69AD308B}" type="sibTrans" cxnId="{9A070C2E-5C5C-4E30-A56A-EA14F53394A9}">
      <dgm:prSet/>
      <dgm:spPr/>
      <dgm:t>
        <a:bodyPr/>
        <a:lstStyle/>
        <a:p>
          <a:endParaRPr lang="tr-TR"/>
        </a:p>
      </dgm:t>
    </dgm:pt>
    <dgm:pt modelId="{5E20E1C5-EB15-4F01-9DDE-CC2C78C693C5}">
      <dgm:prSet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Gülgün AŞIROĞLU-Rehber Öğretmen</a:t>
          </a:r>
        </a:p>
      </dgm:t>
    </dgm:pt>
    <dgm:pt modelId="{9828CC4F-BA59-41B5-AF1A-DDEA47252E84}" type="parTrans" cxnId="{0898ED07-6697-44D8-B598-4A84B28B5738}">
      <dgm:prSet/>
      <dgm:spPr/>
      <dgm:t>
        <a:bodyPr/>
        <a:lstStyle/>
        <a:p>
          <a:endParaRPr lang="tr-TR"/>
        </a:p>
      </dgm:t>
    </dgm:pt>
    <dgm:pt modelId="{37556A8B-5A37-4C8C-8D26-80CD1B075350}" type="sibTrans" cxnId="{0898ED07-6697-44D8-B598-4A84B28B5738}">
      <dgm:prSet/>
      <dgm:spPr/>
      <dgm:t>
        <a:bodyPr/>
        <a:lstStyle/>
        <a:p>
          <a:endParaRPr lang="tr-TR"/>
        </a:p>
      </dgm:t>
    </dgm:pt>
    <dgm:pt modelId="{61C5BEC2-818F-4A28-9CDC-6F9EFA59C5F1}">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Bayram Ali ÇELİK- Okul Müdürü</a:t>
          </a:r>
        </a:p>
      </dgm:t>
    </dgm:pt>
    <dgm:pt modelId="{974B0C98-1E8E-4BCC-BF26-C0E1A8D3C971}" type="parTrans" cxnId="{6AE2C0DF-855D-43E1-B3EB-23E03594B2BF}">
      <dgm:prSet/>
      <dgm:spPr/>
      <dgm:t>
        <a:bodyPr/>
        <a:lstStyle/>
        <a:p>
          <a:endParaRPr lang="tr-TR"/>
        </a:p>
      </dgm:t>
    </dgm:pt>
    <dgm:pt modelId="{AB1ECCF5-CE9C-42BE-BCA1-E1E60F700E5D}" type="sibTrans" cxnId="{6AE2C0DF-855D-43E1-B3EB-23E03594B2BF}">
      <dgm:prSet/>
      <dgm:spPr/>
      <dgm:t>
        <a:bodyPr/>
        <a:lstStyle/>
        <a:p>
          <a:endParaRPr lang="tr-TR"/>
        </a:p>
      </dgm:t>
    </dgm:pt>
    <dgm:pt modelId="{122E0BD2-1829-4AEE-9A57-E27F8ACB92A1}">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B076340F-A0E0-4AA7-9D6F-4264485065ED}" type="parTrans" cxnId="{8E1039D1-6D49-4F28-B4FF-F2B52A7E0F9B}">
      <dgm:prSet/>
      <dgm:spPr/>
      <dgm:t>
        <a:bodyPr/>
        <a:lstStyle/>
        <a:p>
          <a:endParaRPr lang="tr-TR"/>
        </a:p>
      </dgm:t>
    </dgm:pt>
    <dgm:pt modelId="{3D8077E3-3160-4FE0-9260-D505D2E7D9DA}" type="sibTrans" cxnId="{8E1039D1-6D49-4F28-B4FF-F2B52A7E0F9B}">
      <dgm:prSet/>
      <dgm:spPr/>
      <dgm:t>
        <a:bodyPr/>
        <a:lstStyle/>
        <a:p>
          <a:endParaRPr lang="tr-TR"/>
        </a:p>
      </dgm:t>
    </dgm:pt>
    <dgm:pt modelId="{0D2C6E17-55F9-42A0-B27E-C719E0221D3B}">
      <dgm:prSet phldrT="[Metin]" custT="1"/>
      <dgm:spPr>
        <a:xfrm>
          <a:off x="4391"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2532564B-0B4D-4CCB-AB73-3E1FA2935484}" type="parTrans" cxnId="{177E2BB1-A296-4655-A56E-29801FE7727F}">
      <dgm:prSet/>
      <dgm:spPr/>
      <dgm:t>
        <a:bodyPr/>
        <a:lstStyle/>
        <a:p>
          <a:endParaRPr lang="tr-TR"/>
        </a:p>
      </dgm:t>
    </dgm:pt>
    <dgm:pt modelId="{1CBF8CC7-E2E3-4398-9371-B7247147FDC4}" type="sibTrans" cxnId="{177E2BB1-A296-4655-A56E-29801FE7727F}">
      <dgm:prSet/>
      <dgm:spPr/>
      <dgm:t>
        <a:bodyPr/>
        <a:lstStyle/>
        <a:p>
          <a:endParaRPr lang="tr-TR"/>
        </a:p>
      </dgm:t>
    </dgm:pt>
    <dgm:pt modelId="{0CB898AC-B3DD-4828-B880-1FD8A71F681C}">
      <dgm:prSet phldrT="[Metin]" custT="1"/>
      <dgm:spPr>
        <a:xfrm>
          <a:off x="1908197" y="721165"/>
          <a:ext cx="1670005" cy="25919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a:solidFill>
              <a:srgbClr val="0070C0"/>
            </a:solidFill>
            <a:latin typeface="Century Gothic"/>
            <a:ea typeface="+mn-ea"/>
            <a:cs typeface="+mn-cs"/>
          </a:endParaRPr>
        </a:p>
      </dgm:t>
    </dgm:pt>
    <dgm:pt modelId="{F510E040-EC12-4B3A-BCBC-0467AA2A92FA}" type="parTrans" cxnId="{859BDA4C-B1C9-4DD1-B567-09B961C30202}">
      <dgm:prSet/>
      <dgm:spPr/>
      <dgm:t>
        <a:bodyPr/>
        <a:lstStyle/>
        <a:p>
          <a:endParaRPr lang="tr-TR"/>
        </a:p>
      </dgm:t>
    </dgm:pt>
    <dgm:pt modelId="{1F4B08D5-D78D-4CC3-BC81-2DE3D9CF4071}" type="sibTrans" cxnId="{859BDA4C-B1C9-4DD1-B567-09B961C30202}">
      <dgm:prSet/>
      <dgm:spPr/>
      <dgm:t>
        <a:bodyPr/>
        <a:lstStyle/>
        <a:p>
          <a:endParaRPr lang="tr-TR"/>
        </a:p>
      </dgm:t>
    </dgm:pt>
    <dgm:pt modelId="{12697A90-B23A-4762-AD45-18F9A89C8EE7}">
      <dgm:prSet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Üniversiteler</a:t>
          </a:r>
        </a:p>
      </dgm:t>
    </dgm:pt>
    <dgm:pt modelId="{64A14439-A275-4354-9096-DECE3845E685}" type="sibTrans" cxnId="{9EB6B49C-E074-4C7F-BCDD-E9DA97DDB56E}">
      <dgm:prSet/>
      <dgm:spPr/>
      <dgm:t>
        <a:bodyPr/>
        <a:lstStyle/>
        <a:p>
          <a:endParaRPr lang="tr-TR"/>
        </a:p>
      </dgm:t>
    </dgm:pt>
    <dgm:pt modelId="{33C01F18-953F-437B-8B61-E7B373D91C90}" type="parTrans" cxnId="{9EB6B49C-E074-4C7F-BCDD-E9DA97DDB56E}">
      <dgm:prSet/>
      <dgm:spPr/>
      <dgm:t>
        <a:bodyPr/>
        <a:lstStyle/>
        <a:p>
          <a:endParaRPr lang="tr-TR"/>
        </a:p>
      </dgm:t>
    </dgm:pt>
    <dgm:pt modelId="{E5ABC3B4-42C4-440D-A7D3-C1F92C26DED7}">
      <dgm:prSet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Seydişehir İlçe Müftülüğü</a:t>
          </a:r>
        </a:p>
      </dgm:t>
    </dgm:pt>
    <dgm:pt modelId="{5622F7AB-6429-452C-9123-4EEC8F34B218}" type="sibTrans" cxnId="{4A6239B9-71A3-4047-B49D-0B1C994B8E90}">
      <dgm:prSet/>
      <dgm:spPr/>
      <dgm:t>
        <a:bodyPr/>
        <a:lstStyle/>
        <a:p>
          <a:endParaRPr lang="tr-TR"/>
        </a:p>
      </dgm:t>
    </dgm:pt>
    <dgm:pt modelId="{6870353D-59BD-4256-8B3D-1E17D60E46B1}" type="parTrans" cxnId="{4A6239B9-71A3-4047-B49D-0B1C994B8E90}">
      <dgm:prSet/>
      <dgm:spPr/>
      <dgm:t>
        <a:bodyPr/>
        <a:lstStyle/>
        <a:p>
          <a:endParaRPr lang="tr-TR"/>
        </a:p>
      </dgm:t>
    </dgm:pt>
    <dgm:pt modelId="{49B5ACF5-E92D-49FB-8CD8-99FD3915DB82}">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Seydişehir İlçe Milli Eğitim Müdürlüğü</a:t>
          </a:r>
        </a:p>
      </dgm:t>
    </dgm:pt>
    <dgm:pt modelId="{06F71BB4-F066-4070-BC63-34CD271936E1}" type="sibTrans" cxnId="{5BFC0354-DC28-4408-8158-07C70264B266}">
      <dgm:prSet/>
      <dgm:spPr/>
      <dgm:t>
        <a:bodyPr/>
        <a:lstStyle/>
        <a:p>
          <a:endParaRPr lang="tr-TR"/>
        </a:p>
      </dgm:t>
    </dgm:pt>
    <dgm:pt modelId="{30DAE0CD-2E1F-4E98-87C3-B66E422D9FFE}" type="parTrans" cxnId="{5BFC0354-DC28-4408-8158-07C70264B266}">
      <dgm:prSet/>
      <dgm:spPr/>
      <dgm:t>
        <a:bodyPr/>
        <a:lstStyle/>
        <a:p>
          <a:endParaRPr lang="tr-TR"/>
        </a:p>
      </dgm:t>
    </dgm:pt>
    <dgm:pt modelId="{00287F91-FBA3-4DD6-B952-605521852F3A}">
      <dgm:prSet phldrT="[Metin]" custT="1"/>
      <dgm:spPr>
        <a:xfrm>
          <a:off x="3812003" y="249781"/>
          <a:ext cx="1670005" cy="471909"/>
        </a:xfrm>
        <a:solidFill>
          <a:srgbClr val="C00000"/>
        </a:solidFill>
        <a:ln w="25400" cap="flat" cmpd="sng" algn="ctr">
          <a:solidFill>
            <a:srgbClr val="93A299">
              <a:hueOff val="0"/>
              <a:satOff val="0"/>
              <a:lumOff val="0"/>
              <a:alphaOff val="0"/>
            </a:srgbClr>
          </a:solidFill>
          <a:prstDash val="solid"/>
        </a:ln>
        <a:effectLst/>
      </dgm:spPr>
      <dgm:t>
        <a:bodyPr/>
        <a:lstStyle/>
        <a:p>
          <a:r>
            <a:rPr lang="tr-TR" sz="1100">
              <a:solidFill>
                <a:sysClr val="window" lastClr="FFFFFF"/>
              </a:solidFill>
              <a:latin typeface="Century Gothic"/>
              <a:ea typeface="+mn-ea"/>
              <a:cs typeface="+mn-cs"/>
            </a:rPr>
            <a:t>Paydaşlar</a:t>
          </a:r>
        </a:p>
      </dgm:t>
    </dgm:pt>
    <dgm:pt modelId="{B718962D-E024-4E12-879B-6A4330D49188}" type="sibTrans" cxnId="{C96DC9B3-C9C2-4089-84C9-0E32515FE685}">
      <dgm:prSet/>
      <dgm:spPr/>
      <dgm:t>
        <a:bodyPr/>
        <a:lstStyle/>
        <a:p>
          <a:endParaRPr lang="tr-TR"/>
        </a:p>
      </dgm:t>
    </dgm:pt>
    <dgm:pt modelId="{13262791-8F9D-46F5-9D4F-84B0CCD4AF35}" type="parTrans" cxnId="{C96DC9B3-C9C2-4089-84C9-0E32515FE685}">
      <dgm:prSet/>
      <dgm:spPr/>
      <dgm:t>
        <a:bodyPr/>
        <a:lstStyle/>
        <a:p>
          <a:endParaRPr lang="tr-TR"/>
        </a:p>
      </dgm:t>
    </dgm:pt>
    <dgm:pt modelId="{2639606E-C860-4246-ABA4-55568C9FEC14}">
      <dgm:prSet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Dernekler</a:t>
          </a:r>
        </a:p>
      </dgm:t>
    </dgm:pt>
    <dgm:pt modelId="{FF9AF36E-D4C6-45FB-9F67-2AA842F3BFCA}" type="parTrans" cxnId="{FACC31BF-A470-4C80-B278-23BC4D8FA552}">
      <dgm:prSet/>
      <dgm:spPr/>
      <dgm:t>
        <a:bodyPr/>
        <a:lstStyle/>
        <a:p>
          <a:endParaRPr lang="tr-TR"/>
        </a:p>
      </dgm:t>
    </dgm:pt>
    <dgm:pt modelId="{B1F44A74-5BB2-448B-ABC2-7D1E57A7807E}" type="sibTrans" cxnId="{FACC31BF-A470-4C80-B278-23BC4D8FA552}">
      <dgm:prSet/>
      <dgm:spPr/>
      <dgm:t>
        <a:bodyPr/>
        <a:lstStyle/>
        <a:p>
          <a:endParaRPr lang="tr-TR"/>
        </a:p>
      </dgm:t>
    </dgm:pt>
    <dgm:pt modelId="{D768EF12-3393-48D0-BAF5-653BFA5CAF0E}">
      <dgm:prSet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Okul Aile Birliği</a:t>
          </a:r>
        </a:p>
      </dgm:t>
    </dgm:pt>
    <dgm:pt modelId="{B8F5C9F3-ED53-453B-86AD-3CDF1DDDBB69}" type="parTrans" cxnId="{48AE695D-D250-4EB0-A4B5-ADEED0A0B903}">
      <dgm:prSet/>
      <dgm:spPr/>
      <dgm:t>
        <a:bodyPr/>
        <a:lstStyle/>
        <a:p>
          <a:endParaRPr lang="tr-TR"/>
        </a:p>
      </dgm:t>
    </dgm:pt>
    <dgm:pt modelId="{4992059D-DE9E-409D-B9BC-7545EB674F06}" type="sibTrans" cxnId="{48AE695D-D250-4EB0-A4B5-ADEED0A0B903}">
      <dgm:prSet/>
      <dgm:spPr/>
      <dgm:t>
        <a:bodyPr/>
        <a:lstStyle/>
        <a:p>
          <a:endParaRPr lang="tr-TR"/>
        </a:p>
      </dgm:t>
    </dgm:pt>
    <dgm:pt modelId="{C288A7DA-F229-4CBC-B43E-F50AB3B9A063}">
      <dgm:prSet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Zümre Başkanları</a:t>
          </a:r>
        </a:p>
      </dgm:t>
    </dgm:pt>
    <dgm:pt modelId="{3D755810-7B03-4746-ABC3-7A0F3A86E7FF}" type="parTrans" cxnId="{3994C653-D694-4B7A-8250-C355CCB00D0C}">
      <dgm:prSet/>
      <dgm:spPr/>
      <dgm:t>
        <a:bodyPr/>
        <a:lstStyle/>
        <a:p>
          <a:endParaRPr lang="tr-TR"/>
        </a:p>
      </dgm:t>
    </dgm:pt>
    <dgm:pt modelId="{8CDF3573-C85E-4A27-871D-958ADAA8D74B}" type="sibTrans" cxnId="{3994C653-D694-4B7A-8250-C355CCB00D0C}">
      <dgm:prSet/>
      <dgm:spPr/>
      <dgm:t>
        <a:bodyPr/>
        <a:lstStyle/>
        <a:p>
          <a:endParaRPr lang="tr-TR"/>
        </a:p>
      </dgm:t>
    </dgm:pt>
    <dgm:pt modelId="{3149FB38-4EDB-4529-8B18-A56D4AC685C2}">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r>
            <a:rPr lang="tr-TR" sz="800" b="1">
              <a:solidFill>
                <a:srgbClr val="0070C0"/>
              </a:solidFill>
              <a:latin typeface="Century Gothic"/>
              <a:ea typeface="+mn-ea"/>
              <a:cs typeface="+mn-cs"/>
            </a:rPr>
            <a:t>Paydaşlar</a:t>
          </a:r>
        </a:p>
      </dgm:t>
    </dgm:pt>
    <dgm:pt modelId="{172E1587-16DB-4CA4-BE1E-8223F34B9C5E}" type="parTrans" cxnId="{24FF3CE7-9A2C-48C7-9E51-2A9BDD3B6256}">
      <dgm:prSet/>
      <dgm:spPr/>
    </dgm:pt>
    <dgm:pt modelId="{32FA6217-53C4-41DA-9284-E59347EC03DB}" type="sibTrans" cxnId="{24FF3CE7-9A2C-48C7-9E51-2A9BDD3B6256}">
      <dgm:prSet/>
      <dgm:spPr/>
    </dgm:pt>
    <dgm:pt modelId="{800EBAF0-9E9C-40E8-9562-291D30E88188}">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C1DFFDE7-D491-4C8C-AC63-8B04424A9F45}" type="parTrans" cxnId="{5F1694CE-2DCC-4109-A637-B085D2D48448}">
      <dgm:prSet/>
      <dgm:spPr/>
    </dgm:pt>
    <dgm:pt modelId="{855EB480-3E71-43B8-AE0C-C59EE003B50E}" type="sibTrans" cxnId="{5F1694CE-2DCC-4109-A637-B085D2D48448}">
      <dgm:prSet/>
      <dgm:spPr/>
    </dgm:pt>
    <dgm:pt modelId="{6617A4C9-35E9-4B16-8B3A-D226D4B98706}">
      <dgm:prSet phldrT="[Metin]" custT="1"/>
      <dgm:spPr>
        <a:xfrm>
          <a:off x="3812003" y="722040"/>
          <a:ext cx="1670005" cy="2590528"/>
        </a:xfr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gm:spPr>
      <dgm:t>
        <a:bodyPr/>
        <a:lstStyle/>
        <a:p>
          <a:endParaRPr lang="tr-TR" sz="800" b="1">
            <a:solidFill>
              <a:srgbClr val="0070C0"/>
            </a:solidFill>
            <a:latin typeface="Century Gothic"/>
            <a:ea typeface="+mn-ea"/>
            <a:cs typeface="+mn-cs"/>
          </a:endParaRPr>
        </a:p>
      </dgm:t>
    </dgm:pt>
    <dgm:pt modelId="{79E99546-334D-45C5-BABE-5E6815DECF0D}" type="parTrans" cxnId="{A5D58944-F94D-4F76-819F-351E48390C35}">
      <dgm:prSet/>
      <dgm:spPr/>
    </dgm:pt>
    <dgm:pt modelId="{44EE7C56-1F88-46BB-A192-470D4B3269F2}" type="sibTrans" cxnId="{A5D58944-F94D-4F76-819F-351E48390C35}">
      <dgm:prSet/>
      <dgm:spPr/>
    </dgm:pt>
    <dgm:pt modelId="{296F53E1-02B5-4169-A349-CCF10BDFFA58}" type="pres">
      <dgm:prSet presAssocID="{5141B684-96DD-4093-8913-EC74554B2607}" presName="Name0" presStyleCnt="0">
        <dgm:presLayoutVars>
          <dgm:dir/>
          <dgm:animLvl val="lvl"/>
          <dgm:resizeHandles val="exact"/>
        </dgm:presLayoutVars>
      </dgm:prSet>
      <dgm:spPr/>
      <dgm:t>
        <a:bodyPr/>
        <a:lstStyle/>
        <a:p>
          <a:endParaRPr lang="tr-TR"/>
        </a:p>
      </dgm:t>
    </dgm:pt>
    <dgm:pt modelId="{55E03522-A491-4314-BC47-C602399A7758}" type="pres">
      <dgm:prSet presAssocID="{E61FD8B2-3FB8-4493-903A-4C75D083D96C}" presName="composite" presStyleCnt="0"/>
      <dgm:spPr/>
    </dgm:pt>
    <dgm:pt modelId="{BBE333F1-368B-4212-810E-B1F9650C5CD1}" type="pres">
      <dgm:prSet presAssocID="{E61FD8B2-3FB8-4493-903A-4C75D083D96C}" presName="parTx" presStyleLbl="alignNode1" presStyleIdx="0" presStyleCnt="3">
        <dgm:presLayoutVars>
          <dgm:chMax val="0"/>
          <dgm:chPref val="0"/>
          <dgm:bulletEnabled val="1"/>
        </dgm:presLayoutVars>
      </dgm:prSet>
      <dgm:spPr>
        <a:prstGeom prst="rect">
          <a:avLst/>
        </a:prstGeom>
      </dgm:spPr>
      <dgm:t>
        <a:bodyPr/>
        <a:lstStyle/>
        <a:p>
          <a:endParaRPr lang="tr-TR"/>
        </a:p>
      </dgm:t>
    </dgm:pt>
    <dgm:pt modelId="{0EB9E7E4-8C8A-4EB4-BDE3-6D1BFC0F9D91}" type="pres">
      <dgm:prSet presAssocID="{E61FD8B2-3FB8-4493-903A-4C75D083D96C}" presName="desTx" presStyleLbl="alignAccFollowNode1" presStyleIdx="0" presStyleCnt="3" custScaleY="98705">
        <dgm:presLayoutVars>
          <dgm:bulletEnabled val="1"/>
        </dgm:presLayoutVars>
      </dgm:prSet>
      <dgm:spPr>
        <a:prstGeom prst="rect">
          <a:avLst/>
        </a:prstGeom>
      </dgm:spPr>
      <dgm:t>
        <a:bodyPr/>
        <a:lstStyle/>
        <a:p>
          <a:endParaRPr lang="tr-TR"/>
        </a:p>
      </dgm:t>
    </dgm:pt>
    <dgm:pt modelId="{A1C4442C-72DF-45DD-96C2-EC899A25B90B}" type="pres">
      <dgm:prSet presAssocID="{AF584EB0-FA09-4EB2-BA4D-A993552616B5}" presName="space" presStyleCnt="0"/>
      <dgm:spPr/>
    </dgm:pt>
    <dgm:pt modelId="{0BA6BD2C-69E9-4E60-8496-6F1EC9921A7F}" type="pres">
      <dgm:prSet presAssocID="{9CBE1492-FA22-428A-9601-562A02A9FC3C}" presName="composite" presStyleCnt="0"/>
      <dgm:spPr/>
    </dgm:pt>
    <dgm:pt modelId="{99EB3130-C926-4FA7-B152-ABCEEAF53A6D}" type="pres">
      <dgm:prSet presAssocID="{9CBE1492-FA22-428A-9601-562A02A9FC3C}" presName="parTx" presStyleLbl="alignNode1" presStyleIdx="1" presStyleCnt="3">
        <dgm:presLayoutVars>
          <dgm:chMax val="0"/>
          <dgm:chPref val="0"/>
          <dgm:bulletEnabled val="1"/>
        </dgm:presLayoutVars>
      </dgm:prSet>
      <dgm:spPr>
        <a:prstGeom prst="rect">
          <a:avLst/>
        </a:prstGeom>
      </dgm:spPr>
      <dgm:t>
        <a:bodyPr/>
        <a:lstStyle/>
        <a:p>
          <a:endParaRPr lang="tr-TR"/>
        </a:p>
      </dgm:t>
    </dgm:pt>
    <dgm:pt modelId="{C6D2FF17-F180-4202-A7D4-75C46D9AF446}" type="pres">
      <dgm:prSet presAssocID="{9CBE1492-FA22-428A-9601-562A02A9FC3C}" presName="desTx" presStyleLbl="alignAccFollowNode1" presStyleIdx="1" presStyleCnt="3">
        <dgm:presLayoutVars>
          <dgm:bulletEnabled val="1"/>
        </dgm:presLayoutVars>
      </dgm:prSet>
      <dgm:spPr>
        <a:prstGeom prst="rect">
          <a:avLst/>
        </a:prstGeom>
      </dgm:spPr>
      <dgm:t>
        <a:bodyPr/>
        <a:lstStyle/>
        <a:p>
          <a:endParaRPr lang="tr-TR"/>
        </a:p>
      </dgm:t>
    </dgm:pt>
    <dgm:pt modelId="{937CE259-681C-4E4F-B719-4324DB88E64D}" type="pres">
      <dgm:prSet presAssocID="{04032A18-E0DF-4A16-8EC1-E5C005AC9455}" presName="space" presStyleCnt="0"/>
      <dgm:spPr/>
    </dgm:pt>
    <dgm:pt modelId="{AD51B638-1C52-467F-8680-0A6C5100A5C8}" type="pres">
      <dgm:prSet presAssocID="{00287F91-FBA3-4DD6-B952-605521852F3A}" presName="composite" presStyleCnt="0"/>
      <dgm:spPr/>
    </dgm:pt>
    <dgm:pt modelId="{BF5E57EB-9814-4C74-8047-4BBF8BE8CC96}" type="pres">
      <dgm:prSet presAssocID="{00287F91-FBA3-4DD6-B952-605521852F3A}" presName="parTx" presStyleLbl="alignNode1" presStyleIdx="2" presStyleCnt="3">
        <dgm:presLayoutVars>
          <dgm:chMax val="0"/>
          <dgm:chPref val="0"/>
          <dgm:bulletEnabled val="1"/>
        </dgm:presLayoutVars>
      </dgm:prSet>
      <dgm:spPr>
        <a:prstGeom prst="rect">
          <a:avLst/>
        </a:prstGeom>
      </dgm:spPr>
      <dgm:t>
        <a:bodyPr/>
        <a:lstStyle/>
        <a:p>
          <a:endParaRPr lang="tr-TR"/>
        </a:p>
      </dgm:t>
    </dgm:pt>
    <dgm:pt modelId="{47F1FDF5-9E47-49C9-84B6-FD8FADBABA49}" type="pres">
      <dgm:prSet presAssocID="{00287F91-FBA3-4DD6-B952-605521852F3A}" presName="desTx" presStyleLbl="alignAccFollowNode1" presStyleIdx="2" presStyleCnt="3" custScaleY="99973">
        <dgm:presLayoutVars>
          <dgm:bulletEnabled val="1"/>
        </dgm:presLayoutVars>
      </dgm:prSet>
      <dgm:spPr>
        <a:prstGeom prst="rect">
          <a:avLst/>
        </a:prstGeom>
      </dgm:spPr>
      <dgm:t>
        <a:bodyPr/>
        <a:lstStyle/>
        <a:p>
          <a:endParaRPr lang="tr-TR"/>
        </a:p>
      </dgm:t>
    </dgm:pt>
  </dgm:ptLst>
  <dgm:cxnLst>
    <dgm:cxn modelId="{B463890A-2A6D-4035-8C2C-6E1D72925278}" type="presOf" srcId="{122E0BD2-1829-4AEE-9A57-E27F8ACB92A1}" destId="{0EB9E7E4-8C8A-4EB4-BDE3-6D1BFC0F9D91}" srcOrd="0" destOrd="4" presId="urn:microsoft.com/office/officeart/2005/8/layout/hList1"/>
    <dgm:cxn modelId="{D7884E5E-ACCE-49D7-A4D9-B46BB0532AFA}" type="presOf" srcId="{E61FD8B2-3FB8-4493-903A-4C75D083D96C}" destId="{BBE333F1-368B-4212-810E-B1F9650C5CD1}" srcOrd="0" destOrd="0" presId="urn:microsoft.com/office/officeart/2005/8/layout/hList1"/>
    <dgm:cxn modelId="{9B52D9F0-D8A1-428B-A865-D12A4D9E5E75}" type="presOf" srcId="{033DEE44-4C69-4406-90E6-ABC30EEFC5AA}" destId="{0EB9E7E4-8C8A-4EB4-BDE3-6D1BFC0F9D91}" srcOrd="0" destOrd="0" presId="urn:microsoft.com/office/officeart/2005/8/layout/hList1"/>
    <dgm:cxn modelId="{477D855D-5166-4721-8B59-99E779BD001D}" srcId="{9CBE1492-FA22-428A-9601-562A02A9FC3C}" destId="{0BEB39FA-13AB-475B-8749-B34E79212BA2}" srcOrd="1" destOrd="0" parTransId="{899A51C4-8FA9-41D0-86EA-C022A5367398}" sibTransId="{88C50C45-6EF2-40ED-962C-7ACFC21E085F}"/>
    <dgm:cxn modelId="{9403188A-FEC2-47BD-BA8C-F17FA2C2C507}" type="presOf" srcId="{E5ABC3B4-42C4-440D-A7D3-C1F92C26DED7}" destId="{47F1FDF5-9E47-49C9-84B6-FD8FADBABA49}" srcOrd="0" destOrd="7" presId="urn:microsoft.com/office/officeart/2005/8/layout/hList1"/>
    <dgm:cxn modelId="{AFB2C4AF-4956-4B00-8B0C-123B95A049C4}" type="presOf" srcId="{7CDC40A8-7D45-43C0-9B39-CFFD343FA73E}" destId="{0EB9E7E4-8C8A-4EB4-BDE3-6D1BFC0F9D91}" srcOrd="0" destOrd="7" presId="urn:microsoft.com/office/officeart/2005/8/layout/hList1"/>
    <dgm:cxn modelId="{D1FEF3F5-E4D1-4F36-9D72-0364AB67BF0A}" srcId="{9CBE1492-FA22-428A-9601-562A02A9FC3C}" destId="{187B63E1-E51C-4C0D-83EE-53DFB0656A74}" srcOrd="0" destOrd="0" parTransId="{9454B664-453C-4BC2-9C32-79119FD98660}" sibTransId="{2F9B7E1D-B25B-4A2B-82BF-01FE5D4ED58C}"/>
    <dgm:cxn modelId="{4452D0AB-9C38-4BF0-9CD2-0E606B7760A4}" srcId="{9CBE1492-FA22-428A-9601-562A02A9FC3C}" destId="{2CACDB1F-6E61-4C9A-B686-6301F055EE3C}" srcOrd="4" destOrd="0" parTransId="{CCBDEC25-2A03-4086-8986-07BE1343A9ED}" sibTransId="{095F8FC9-AAEC-46AC-8EDD-56D0E4D17BC2}"/>
    <dgm:cxn modelId="{7EAD5419-8F5E-4630-9D4B-19149047E5B9}" srcId="{E61FD8B2-3FB8-4493-903A-4C75D083D96C}" destId="{FFB6285F-0C02-4423-9DB4-57617A338219}" srcOrd="12" destOrd="0" parTransId="{0D98098F-FA19-4EBF-9428-A1AE3B9EAE64}" sibTransId="{882E723D-6356-4E85-88C7-57963C3F6DE1}"/>
    <dgm:cxn modelId="{8FC7F9C9-B67B-4BB2-BC34-2A3C3871F542}" type="presOf" srcId="{F0FC7E1B-2D52-4FA4-A028-0158DE3E3015}" destId="{47F1FDF5-9E47-49C9-84B6-FD8FADBABA49}" srcOrd="0" destOrd="0" presId="urn:microsoft.com/office/officeart/2005/8/layout/hList1"/>
    <dgm:cxn modelId="{6F770621-7C9D-4C16-9228-F2F23E0767A6}" type="presOf" srcId="{DE8E65A7-9D15-481E-A72B-0FA16C98790B}" destId="{0EB9E7E4-8C8A-4EB4-BDE3-6D1BFC0F9D91}" srcOrd="0" destOrd="9" presId="urn:microsoft.com/office/officeart/2005/8/layout/hList1"/>
    <dgm:cxn modelId="{FCB1CAED-F73D-40FA-82E1-1BE7F6A8F4D8}" srcId="{E61FD8B2-3FB8-4493-903A-4C75D083D96C}" destId="{7D5AE388-1D7C-4C8F-9090-6DFC2E6F7FB6}" srcOrd="11" destOrd="0" parTransId="{D6FECCA7-FF8C-4FA5-AABC-4C3F9F249589}" sibTransId="{21BF9B23-D6EF-49BC-BAC3-F5F03A1FE08C}"/>
    <dgm:cxn modelId="{1A7F8826-9E9B-4E91-A4C3-7FA060FF8155}" type="presOf" srcId="{61C5BEC2-818F-4A28-9CDC-6F9EFA59C5F1}" destId="{0EB9E7E4-8C8A-4EB4-BDE3-6D1BFC0F9D91}" srcOrd="0" destOrd="5" presId="urn:microsoft.com/office/officeart/2005/8/layout/hList1"/>
    <dgm:cxn modelId="{4A6239B9-71A3-4047-B49D-0B1C994B8E90}" srcId="{00287F91-FBA3-4DD6-B952-605521852F3A}" destId="{E5ABC3B4-42C4-440D-A7D3-C1F92C26DED7}" srcOrd="7" destOrd="0" parTransId="{6870353D-59BD-4256-8B3D-1E17D60E46B1}" sibTransId="{5622F7AB-6429-452C-9123-4EEC8F34B218}"/>
    <dgm:cxn modelId="{9FCFE15D-D593-4ECF-93FF-E373D3724946}" type="presOf" srcId="{187B63E1-E51C-4C0D-83EE-53DFB0656A74}" destId="{C6D2FF17-F180-4202-A7D4-75C46D9AF446}" srcOrd="0" destOrd="0" presId="urn:microsoft.com/office/officeart/2005/8/layout/hList1"/>
    <dgm:cxn modelId="{F4FD94BF-605B-4AC9-9193-3916F2FC9EA4}" type="presOf" srcId="{2639606E-C860-4246-ABA4-55568C9FEC14}" destId="{47F1FDF5-9E47-49C9-84B6-FD8FADBABA49}" srcOrd="0" destOrd="9" presId="urn:microsoft.com/office/officeart/2005/8/layout/hList1"/>
    <dgm:cxn modelId="{C96DC9B3-C9C2-4089-84C9-0E32515FE685}" srcId="{5141B684-96DD-4093-8913-EC74554B2607}" destId="{00287F91-FBA3-4DD6-B952-605521852F3A}" srcOrd="2" destOrd="0" parTransId="{13262791-8F9D-46F5-9D4F-84B0CCD4AF35}" sibTransId="{B718962D-E024-4E12-879B-6A4330D49188}"/>
    <dgm:cxn modelId="{264BD033-A1D9-40C0-A055-AED6E0418AD0}" srcId="{9CBE1492-FA22-428A-9601-562A02A9FC3C}" destId="{D2CA670C-B282-4112-A46D-2354BEE1EC21}" srcOrd="5" destOrd="0" parTransId="{75AC4709-2D55-4140-A81E-218BF07FEBAF}" sibTransId="{80A0D0A2-0390-4909-AD3C-4AFB7D52CD37}"/>
    <dgm:cxn modelId="{177E2BB1-A296-4655-A56E-29801FE7727F}" srcId="{E61FD8B2-3FB8-4493-903A-4C75D083D96C}" destId="{0D2C6E17-55F9-42A0-B27E-C719E0221D3B}" srcOrd="3" destOrd="0" parTransId="{2532564B-0B4D-4CCB-AB73-3E1FA2935484}" sibTransId="{1CBF8CC7-E2E3-4398-9371-B7247147FDC4}"/>
    <dgm:cxn modelId="{48AE695D-D250-4EB0-A4B5-ADEED0A0B903}" srcId="{00287F91-FBA3-4DD6-B952-605521852F3A}" destId="{D768EF12-3393-48D0-BAF5-653BFA5CAF0E}" srcOrd="10" destOrd="0" parTransId="{B8F5C9F3-ED53-453B-86AD-3CDF1DDDBB69}" sibTransId="{4992059D-DE9E-409D-B9BC-7545EB674F06}"/>
    <dgm:cxn modelId="{0898ED07-6697-44D8-B598-4A84B28B5738}" srcId="{9CBE1492-FA22-428A-9601-562A02A9FC3C}" destId="{5E20E1C5-EB15-4F01-9DDE-CC2C78C693C5}" srcOrd="9" destOrd="0" parTransId="{9828CC4F-BA59-41B5-AF1A-DDEA47252E84}" sibTransId="{37556A8B-5A37-4C8C-8D26-80CD1B075350}"/>
    <dgm:cxn modelId="{DB13A228-8CDA-4834-A316-1AD77C5A48BC}" type="presOf" srcId="{0BEB39FA-13AB-475B-8749-B34E79212BA2}" destId="{C6D2FF17-F180-4202-A7D4-75C46D9AF446}" srcOrd="0" destOrd="1" presId="urn:microsoft.com/office/officeart/2005/8/layout/hList1"/>
    <dgm:cxn modelId="{47FF0C2F-A5D5-4E52-9BB0-6D9E261D9B1F}" type="presOf" srcId="{9CBE1492-FA22-428A-9601-562A02A9FC3C}" destId="{99EB3130-C926-4FA7-B152-ABCEEAF53A6D}" srcOrd="0" destOrd="0" presId="urn:microsoft.com/office/officeart/2005/8/layout/hList1"/>
    <dgm:cxn modelId="{4C4C253D-C847-4BD3-B4A1-3E72902B1F9C}" type="presOf" srcId="{71258987-F406-4F42-BFA8-EE69F4EB9B7F}" destId="{C6D2FF17-F180-4202-A7D4-75C46D9AF446}" srcOrd="0" destOrd="2" presId="urn:microsoft.com/office/officeart/2005/8/layout/hList1"/>
    <dgm:cxn modelId="{2B2EF6B5-4AF1-4325-BB90-093A321FF893}" srcId="{5141B684-96DD-4093-8913-EC74554B2607}" destId="{9CBE1492-FA22-428A-9601-562A02A9FC3C}" srcOrd="1" destOrd="0" parTransId="{1137A7B7-74DB-4ABF-8412-67553CE03C6A}" sibTransId="{04032A18-E0DF-4A16-8EC1-E5C005AC9455}"/>
    <dgm:cxn modelId="{D59A9165-DC35-47F9-A9D0-FB10AE60E559}" type="presOf" srcId="{644ACDA5-6D34-4647-A6F1-7F37AA0AA6EC}" destId="{0EB9E7E4-8C8A-4EB4-BDE3-6D1BFC0F9D91}" srcOrd="0" destOrd="10" presId="urn:microsoft.com/office/officeart/2005/8/layout/hList1"/>
    <dgm:cxn modelId="{859BDA4C-B1C9-4DD1-B567-09B961C30202}" srcId="{9CBE1492-FA22-428A-9601-562A02A9FC3C}" destId="{0CB898AC-B3DD-4828-B880-1FD8A71F681C}" srcOrd="3" destOrd="0" parTransId="{F510E040-EC12-4B3A-BCBC-0467AA2A92FA}" sibTransId="{1F4B08D5-D78D-4CC3-BC81-2DE3D9CF4071}"/>
    <dgm:cxn modelId="{B01D6228-BB43-42EC-AF79-42B39DF4F35C}" type="presOf" srcId="{D2CA670C-B282-4112-A46D-2354BEE1EC21}" destId="{C6D2FF17-F180-4202-A7D4-75C46D9AF446}" srcOrd="0" destOrd="5" presId="urn:microsoft.com/office/officeart/2005/8/layout/hList1"/>
    <dgm:cxn modelId="{0250264C-176E-4DDC-ACA1-CEFBB5444581}" srcId="{5141B684-96DD-4093-8913-EC74554B2607}" destId="{E61FD8B2-3FB8-4493-903A-4C75D083D96C}" srcOrd="0" destOrd="0" parTransId="{68B990BA-EC05-448D-B987-B44D51198278}" sibTransId="{AF584EB0-FA09-4EB2-BA4D-A993552616B5}"/>
    <dgm:cxn modelId="{A8C0FE84-591D-41B4-ACA3-01AFCE74FF31}" type="presOf" srcId="{E896A17F-F0E3-45CD-9424-3605DDB550DA}" destId="{47F1FDF5-9E47-49C9-84B6-FD8FADBABA49}" srcOrd="0" destOrd="1" presId="urn:microsoft.com/office/officeart/2005/8/layout/hList1"/>
    <dgm:cxn modelId="{6B369B1C-D9F5-409E-8388-2BEA4BB8A94D}" srcId="{E61FD8B2-3FB8-4493-903A-4C75D083D96C}" destId="{7CDC40A8-7D45-43C0-9B39-CFFD343FA73E}" srcOrd="7" destOrd="0" parTransId="{6254636C-9C66-4361-89CF-DFFC1C7D5978}" sibTransId="{31F28C2D-0338-407E-828F-0709DF3B57AB}"/>
    <dgm:cxn modelId="{7F90F1A6-3B95-4807-8C8C-2AFF7DE97D81}" srcId="{E61FD8B2-3FB8-4493-903A-4C75D083D96C}" destId="{DE8E65A7-9D15-481E-A72B-0FA16C98790B}" srcOrd="9" destOrd="0" parTransId="{25E5B03B-17E2-4D0A-B19E-4089B894AEDE}" sibTransId="{912D91F0-61CB-40C7-9455-C08D0220ABA5}"/>
    <dgm:cxn modelId="{ACB4C8B4-97B4-424B-9A17-573891AADAAD}" type="presOf" srcId="{0D2C6E17-55F9-42A0-B27E-C719E0221D3B}" destId="{0EB9E7E4-8C8A-4EB4-BDE3-6D1BFC0F9D91}" srcOrd="0" destOrd="3" presId="urn:microsoft.com/office/officeart/2005/8/layout/hList1"/>
    <dgm:cxn modelId="{A1085FD7-A22D-4542-9B65-9C2E33C6BDDE}" type="presOf" srcId="{BF754FA5-7B14-4E07-8297-B776AA517646}" destId="{C6D2FF17-F180-4202-A7D4-75C46D9AF446}" srcOrd="0" destOrd="7" presId="urn:microsoft.com/office/officeart/2005/8/layout/hList1"/>
    <dgm:cxn modelId="{E569DF48-F17B-4841-84CD-A615B4D1D789}" type="presOf" srcId="{03C87318-5AFA-48BE-AA43-2CD33BFB21BE}" destId="{0EB9E7E4-8C8A-4EB4-BDE3-6D1BFC0F9D91}" srcOrd="0" destOrd="1" presId="urn:microsoft.com/office/officeart/2005/8/layout/hList1"/>
    <dgm:cxn modelId="{3B54BE52-1B44-4B98-8502-888CED3A1F65}" type="presOf" srcId="{BE7B0C22-AE45-41B4-9E8B-CFDDAC112410}" destId="{47F1FDF5-9E47-49C9-84B6-FD8FADBABA49}" srcOrd="0" destOrd="5" presId="urn:microsoft.com/office/officeart/2005/8/layout/hList1"/>
    <dgm:cxn modelId="{24FF3CE7-9A2C-48C7-9E51-2A9BDD3B6256}" srcId="{00287F91-FBA3-4DD6-B952-605521852F3A}" destId="{3149FB38-4EDB-4529-8B18-A56D4AC685C2}" srcOrd="2" destOrd="0" parTransId="{172E1587-16DB-4CA4-BE1E-8223F34B9C5E}" sibTransId="{32FA6217-53C4-41DA-9284-E59347EC03DB}"/>
    <dgm:cxn modelId="{75D049AA-E47D-4E38-B336-3F5F887FD6FF}" type="presOf" srcId="{49B5ACF5-E92D-49FB-8CD8-99FD3915DB82}" destId="{47F1FDF5-9E47-49C9-84B6-FD8FADBABA49}" srcOrd="0" destOrd="6" presId="urn:microsoft.com/office/officeart/2005/8/layout/hList1"/>
    <dgm:cxn modelId="{361C7188-58AB-45B8-9966-E1EED2BE4D08}" type="presOf" srcId="{800EBAF0-9E9C-40E8-9562-291D30E88188}" destId="{47F1FDF5-9E47-49C9-84B6-FD8FADBABA49}" srcOrd="0" destOrd="3" presId="urn:microsoft.com/office/officeart/2005/8/layout/hList1"/>
    <dgm:cxn modelId="{45B0459B-046E-469D-A500-9D6CFC5946FF}" srcId="{E61FD8B2-3FB8-4493-903A-4C75D083D96C}" destId="{644ACDA5-6D34-4647-A6F1-7F37AA0AA6EC}" srcOrd="10" destOrd="0" parTransId="{1D29E17D-343F-4F6B-810E-0832460FA392}" sibTransId="{CBB4FD7D-293A-4314-AAED-DD6358731ACD}"/>
    <dgm:cxn modelId="{96574C46-9D3E-439B-BE58-C0CAE37E94C2}" srcId="{9CBE1492-FA22-428A-9601-562A02A9FC3C}" destId="{71258987-F406-4F42-BFA8-EE69F4EB9B7F}" srcOrd="2" destOrd="0" parTransId="{AA710CAD-B541-48B8-944C-91A03D1260D0}" sibTransId="{5F86CE28-ED4B-4629-9051-09CD313B4E5F}"/>
    <dgm:cxn modelId="{A6E87967-C216-4221-9FC0-1B2D690BD3F6}" srcId="{E61FD8B2-3FB8-4493-903A-4C75D083D96C}" destId="{FCE0EDEB-79D5-45B6-A52E-4C75F15151AA}" srcOrd="6" destOrd="0" parTransId="{9311E771-A9DB-4DC4-8B1C-62D90291DE82}" sibTransId="{D7A22A97-91D0-4F4E-A673-A3829EC39040}"/>
    <dgm:cxn modelId="{82F0C430-2675-429C-8448-9FBCE520B27A}" srcId="{E61FD8B2-3FB8-4493-903A-4C75D083D96C}" destId="{03C87318-5AFA-48BE-AA43-2CD33BFB21BE}" srcOrd="1" destOrd="0" parTransId="{98933C53-136F-48DA-86C3-FD7EC6753AC6}" sibTransId="{27E212EF-F467-4E34-A988-557AEA3888AA}"/>
    <dgm:cxn modelId="{A08F1AD5-FCF8-4AEC-A345-C3B29ECA7938}" type="presOf" srcId="{8CF0FF16-B066-4066-B997-919E2B56BE05}" destId="{0EB9E7E4-8C8A-4EB4-BDE3-6D1BFC0F9D91}" srcOrd="0" destOrd="2" presId="urn:microsoft.com/office/officeart/2005/8/layout/hList1"/>
    <dgm:cxn modelId="{8E1039D1-6D49-4F28-B4FF-F2B52A7E0F9B}" srcId="{E61FD8B2-3FB8-4493-903A-4C75D083D96C}" destId="{122E0BD2-1829-4AEE-9A57-E27F8ACB92A1}" srcOrd="4" destOrd="0" parTransId="{B076340F-A0E0-4AA7-9D6F-4264485065ED}" sibTransId="{3D8077E3-3160-4FE0-9260-D505D2E7D9DA}"/>
    <dgm:cxn modelId="{2D76A05A-B165-4DD2-9FFA-C4DFAB192837}" type="presOf" srcId="{6617A4C9-35E9-4B16-8B3A-D226D4B98706}" destId="{47F1FDF5-9E47-49C9-84B6-FD8FADBABA49}" srcOrd="0" destOrd="4" presId="urn:microsoft.com/office/officeart/2005/8/layout/hList1"/>
    <dgm:cxn modelId="{3AF41342-37F6-4F09-B99C-92FC2F09914E}" type="presOf" srcId="{7D5AE388-1D7C-4C8F-9090-6DFC2E6F7FB6}" destId="{0EB9E7E4-8C8A-4EB4-BDE3-6D1BFC0F9D91}" srcOrd="0" destOrd="11" presId="urn:microsoft.com/office/officeart/2005/8/layout/hList1"/>
    <dgm:cxn modelId="{9EB6B49C-E074-4C7F-BCDD-E9DA97DDB56E}" srcId="{00287F91-FBA3-4DD6-B952-605521852F3A}" destId="{12697A90-B23A-4762-AD45-18F9A89C8EE7}" srcOrd="8" destOrd="0" parTransId="{33C01F18-953F-437B-8B61-E7B373D91C90}" sibTransId="{64A14439-A275-4354-9096-DECE3845E685}"/>
    <dgm:cxn modelId="{6C27ED7C-0D90-4CCB-9ECF-60897BD1AE0C}" type="presOf" srcId="{810BB45D-1CCB-400D-A899-5110BAAC05E5}" destId="{C6D2FF17-F180-4202-A7D4-75C46D9AF446}" srcOrd="0" destOrd="8" presId="urn:microsoft.com/office/officeart/2005/8/layout/hList1"/>
    <dgm:cxn modelId="{4CE09C85-7058-48A6-8EAF-4EAD2F43B7FA}" srcId="{00287F91-FBA3-4DD6-B952-605521852F3A}" destId="{F0FC7E1B-2D52-4FA4-A028-0158DE3E3015}" srcOrd="0" destOrd="0" parTransId="{9ADBDF85-B0DB-4971-A41F-A50F118F94E8}" sibTransId="{529727DB-D899-40F6-932F-9E93EFE7496B}"/>
    <dgm:cxn modelId="{72937F2D-4731-4EAE-BD4C-73AFE38BC447}" type="presOf" srcId="{3149FB38-4EDB-4529-8B18-A56D4AC685C2}" destId="{47F1FDF5-9E47-49C9-84B6-FD8FADBABA49}" srcOrd="0" destOrd="2" presId="urn:microsoft.com/office/officeart/2005/8/layout/hList1"/>
    <dgm:cxn modelId="{C23A859C-9321-46B3-9F42-23E7EB34C366}" type="presOf" srcId="{C288A7DA-F229-4CBC-B43E-F50AB3B9A063}" destId="{47F1FDF5-9E47-49C9-84B6-FD8FADBABA49}" srcOrd="0" destOrd="11" presId="urn:microsoft.com/office/officeart/2005/8/layout/hList1"/>
    <dgm:cxn modelId="{3B8A5F6F-D37D-4511-A624-0CBDE1F1F4EC}" srcId="{00287F91-FBA3-4DD6-B952-605521852F3A}" destId="{E896A17F-F0E3-45CD-9424-3605DDB550DA}" srcOrd="1" destOrd="0" parTransId="{3AF93358-6935-45A9-8598-CBE6BDA4468D}" sibTransId="{D7BF2791-C818-456F-A1FF-17ABD1946C55}"/>
    <dgm:cxn modelId="{2A0591DB-8A14-4C50-B352-248D2775BF4A}" type="presOf" srcId="{0CB898AC-B3DD-4828-B880-1FD8A71F681C}" destId="{C6D2FF17-F180-4202-A7D4-75C46D9AF446}" srcOrd="0" destOrd="3" presId="urn:microsoft.com/office/officeart/2005/8/layout/hList1"/>
    <dgm:cxn modelId="{C3101388-A6A6-458A-8D5F-26AD19B329EC}" srcId="{E61FD8B2-3FB8-4493-903A-4C75D083D96C}" destId="{8CF0FF16-B066-4066-B997-919E2B56BE05}" srcOrd="2" destOrd="0" parTransId="{5FF7A388-54EA-4428-A23D-503FB2AB964F}" sibTransId="{3739081C-3280-47DE-8967-A96742FA95B1}"/>
    <dgm:cxn modelId="{2D60B969-2611-40D5-AD3B-D8196E9ED651}" srcId="{E61FD8B2-3FB8-4493-903A-4C75D083D96C}" destId="{033DEE44-4C69-4406-90E6-ABC30EEFC5AA}" srcOrd="0" destOrd="0" parTransId="{E07E5451-5002-4137-BF67-95ED26931CA9}" sibTransId="{FE8A5538-0890-4CB6-A805-B63E2269E155}"/>
    <dgm:cxn modelId="{5F1694CE-2DCC-4109-A637-B085D2D48448}" srcId="{00287F91-FBA3-4DD6-B952-605521852F3A}" destId="{800EBAF0-9E9C-40E8-9562-291D30E88188}" srcOrd="3" destOrd="0" parTransId="{C1DFFDE7-D491-4C8C-AC63-8B04424A9F45}" sibTransId="{855EB480-3E71-43B8-AE0C-C59EE003B50E}"/>
    <dgm:cxn modelId="{A5D58944-F94D-4F76-819F-351E48390C35}" srcId="{00287F91-FBA3-4DD6-B952-605521852F3A}" destId="{6617A4C9-35E9-4B16-8B3A-D226D4B98706}" srcOrd="4" destOrd="0" parTransId="{79E99546-334D-45C5-BABE-5E6815DECF0D}" sibTransId="{44EE7C56-1F88-46BB-A192-470D4B3269F2}"/>
    <dgm:cxn modelId="{C3659CF3-1D6F-4C16-BF11-DF266446A2DD}" type="presOf" srcId="{FFB6285F-0C02-4423-9DB4-57617A338219}" destId="{0EB9E7E4-8C8A-4EB4-BDE3-6D1BFC0F9D91}" srcOrd="0" destOrd="12" presId="urn:microsoft.com/office/officeart/2005/8/layout/hList1"/>
    <dgm:cxn modelId="{A3A5206C-F3DF-4FDF-9C49-BB6FDB832672}" type="presOf" srcId="{3A61FE0D-7CC3-41B7-8F71-578BCE90ACE9}" destId="{0EB9E7E4-8C8A-4EB4-BDE3-6D1BFC0F9D91}" srcOrd="0" destOrd="8" presId="urn:microsoft.com/office/officeart/2005/8/layout/hList1"/>
    <dgm:cxn modelId="{DA6D3DF0-6B10-4C4C-A5CF-03B8C6309021}" srcId="{E61FD8B2-3FB8-4493-903A-4C75D083D96C}" destId="{3A61FE0D-7CC3-41B7-8F71-578BCE90ACE9}" srcOrd="8" destOrd="0" parTransId="{66092B03-67FB-4BDE-8854-134445CD6396}" sibTransId="{4D8A7854-2EC1-4096-A849-62047522D690}"/>
    <dgm:cxn modelId="{0725567F-C77F-4740-8326-0FEFCEBF5A6A}" type="presOf" srcId="{5141B684-96DD-4093-8913-EC74554B2607}" destId="{296F53E1-02B5-4169-A349-CCF10BDFFA58}" srcOrd="0" destOrd="0" presId="urn:microsoft.com/office/officeart/2005/8/layout/hList1"/>
    <dgm:cxn modelId="{51D53150-E177-4929-8CD7-D8AC2288751B}" type="presOf" srcId="{5E20E1C5-EB15-4F01-9DDE-CC2C78C693C5}" destId="{C6D2FF17-F180-4202-A7D4-75C46D9AF446}" srcOrd="0" destOrd="9" presId="urn:microsoft.com/office/officeart/2005/8/layout/hList1"/>
    <dgm:cxn modelId="{DC496804-DDDB-4D44-B9AC-EADAA6FB18E4}" srcId="{00287F91-FBA3-4DD6-B952-605521852F3A}" destId="{BE7B0C22-AE45-41B4-9E8B-CFDDAC112410}" srcOrd="5" destOrd="0" parTransId="{9CB2F0EB-4E3A-41DA-8832-479BA287B590}" sibTransId="{2ECF5BF7-5F18-4791-888F-3B0C0C7D70B7}"/>
    <dgm:cxn modelId="{330937CD-4A31-44F0-8FC1-14ECFD93BDA5}" type="presOf" srcId="{31C10995-B4D4-403D-8E77-73CD6DE915B8}" destId="{C6D2FF17-F180-4202-A7D4-75C46D9AF446}" srcOrd="0" destOrd="6" presId="urn:microsoft.com/office/officeart/2005/8/layout/hList1"/>
    <dgm:cxn modelId="{730ADEA7-DEC0-4A34-9903-326C6271C46C}" type="presOf" srcId="{D768EF12-3393-48D0-BAF5-653BFA5CAF0E}" destId="{47F1FDF5-9E47-49C9-84B6-FD8FADBABA49}" srcOrd="0" destOrd="10" presId="urn:microsoft.com/office/officeart/2005/8/layout/hList1"/>
    <dgm:cxn modelId="{5BFC0354-DC28-4408-8158-07C70264B266}" srcId="{00287F91-FBA3-4DD6-B952-605521852F3A}" destId="{49B5ACF5-E92D-49FB-8CD8-99FD3915DB82}" srcOrd="6" destOrd="0" parTransId="{30DAE0CD-2E1F-4E98-87C3-B66E422D9FFE}" sibTransId="{06F71BB4-F066-4070-BC63-34CD271936E1}"/>
    <dgm:cxn modelId="{5ECE093C-99FF-47BD-9655-B1FA62688C44}" type="presOf" srcId="{2CACDB1F-6E61-4C9A-B686-6301F055EE3C}" destId="{C6D2FF17-F180-4202-A7D4-75C46D9AF446}" srcOrd="0" destOrd="4" presId="urn:microsoft.com/office/officeart/2005/8/layout/hList1"/>
    <dgm:cxn modelId="{3994C653-D694-4B7A-8250-C355CCB00D0C}" srcId="{00287F91-FBA3-4DD6-B952-605521852F3A}" destId="{C288A7DA-F229-4CBC-B43E-F50AB3B9A063}" srcOrd="11" destOrd="0" parTransId="{3D755810-7B03-4746-ABC3-7A0F3A86E7FF}" sibTransId="{8CDF3573-C85E-4A27-871D-958ADAA8D74B}"/>
    <dgm:cxn modelId="{9A070C2E-5C5C-4E30-A56A-EA14F53394A9}" srcId="{9CBE1492-FA22-428A-9601-562A02A9FC3C}" destId="{810BB45D-1CCB-400D-A899-5110BAAC05E5}" srcOrd="8" destOrd="0" parTransId="{20CF0BAE-68A0-4D3B-B14A-940ECD1F40A5}" sibTransId="{60AE07E4-2280-426B-80D3-77CE69AD308B}"/>
    <dgm:cxn modelId="{6AE2C0DF-855D-43E1-B3EB-23E03594B2BF}" srcId="{E61FD8B2-3FB8-4493-903A-4C75D083D96C}" destId="{61C5BEC2-818F-4A28-9CDC-6F9EFA59C5F1}" srcOrd="5" destOrd="0" parTransId="{974B0C98-1E8E-4BCC-BF26-C0E1A8D3C971}" sibTransId="{AB1ECCF5-CE9C-42BE-BCA1-E1E60F700E5D}"/>
    <dgm:cxn modelId="{AD936E13-3903-4C81-9BE0-48AFA5A6ECD9}" type="presOf" srcId="{12697A90-B23A-4762-AD45-18F9A89C8EE7}" destId="{47F1FDF5-9E47-49C9-84B6-FD8FADBABA49}" srcOrd="0" destOrd="8" presId="urn:microsoft.com/office/officeart/2005/8/layout/hList1"/>
    <dgm:cxn modelId="{FACC31BF-A470-4C80-B278-23BC4D8FA552}" srcId="{00287F91-FBA3-4DD6-B952-605521852F3A}" destId="{2639606E-C860-4246-ABA4-55568C9FEC14}" srcOrd="9" destOrd="0" parTransId="{FF9AF36E-D4C6-45FB-9F67-2AA842F3BFCA}" sibTransId="{B1F44A74-5BB2-448B-ABC2-7D1E57A7807E}"/>
    <dgm:cxn modelId="{3C335D00-0930-4E5A-9FBC-6524500CCF05}" type="presOf" srcId="{FCE0EDEB-79D5-45B6-A52E-4C75F15151AA}" destId="{0EB9E7E4-8C8A-4EB4-BDE3-6D1BFC0F9D91}" srcOrd="0" destOrd="6" presId="urn:microsoft.com/office/officeart/2005/8/layout/hList1"/>
    <dgm:cxn modelId="{1067C7EF-F2A5-48EC-B5CC-BE71FB11483D}" srcId="{9CBE1492-FA22-428A-9601-562A02A9FC3C}" destId="{BF754FA5-7B14-4E07-8297-B776AA517646}" srcOrd="7" destOrd="0" parTransId="{8C128AE6-7BCD-47B3-ACA6-45166400E7B9}" sibTransId="{C0E3FBB9-2849-4535-9A3C-7B504092217B}"/>
    <dgm:cxn modelId="{D5445AD8-21FD-4353-8E21-7AD92E619F20}" srcId="{9CBE1492-FA22-428A-9601-562A02A9FC3C}" destId="{31C10995-B4D4-403D-8E77-73CD6DE915B8}" srcOrd="6" destOrd="0" parTransId="{26604034-2071-4CCD-A2FC-E95827591B67}" sibTransId="{08CCEF8B-1D5E-474C-AB33-9B06DCABE798}"/>
    <dgm:cxn modelId="{A8B8B1D7-E358-4469-BA62-DBB20608E704}" type="presOf" srcId="{00287F91-FBA3-4DD6-B952-605521852F3A}" destId="{BF5E57EB-9814-4C74-8047-4BBF8BE8CC96}" srcOrd="0" destOrd="0" presId="urn:microsoft.com/office/officeart/2005/8/layout/hList1"/>
    <dgm:cxn modelId="{3E306A15-45BB-4C79-A42A-68B324F9AF34}" type="presParOf" srcId="{296F53E1-02B5-4169-A349-CCF10BDFFA58}" destId="{55E03522-A491-4314-BC47-C602399A7758}" srcOrd="0" destOrd="0" presId="urn:microsoft.com/office/officeart/2005/8/layout/hList1"/>
    <dgm:cxn modelId="{A6E0B243-4967-4250-893C-9F675B1B517A}" type="presParOf" srcId="{55E03522-A491-4314-BC47-C602399A7758}" destId="{BBE333F1-368B-4212-810E-B1F9650C5CD1}" srcOrd="0" destOrd="0" presId="urn:microsoft.com/office/officeart/2005/8/layout/hList1"/>
    <dgm:cxn modelId="{1E280C92-CB06-431E-9017-42820724EE6F}" type="presParOf" srcId="{55E03522-A491-4314-BC47-C602399A7758}" destId="{0EB9E7E4-8C8A-4EB4-BDE3-6D1BFC0F9D91}" srcOrd="1" destOrd="0" presId="urn:microsoft.com/office/officeart/2005/8/layout/hList1"/>
    <dgm:cxn modelId="{1CA9FBDE-A6D3-4221-8EDA-46B028D0A880}" type="presParOf" srcId="{296F53E1-02B5-4169-A349-CCF10BDFFA58}" destId="{A1C4442C-72DF-45DD-96C2-EC899A25B90B}" srcOrd="1" destOrd="0" presId="urn:microsoft.com/office/officeart/2005/8/layout/hList1"/>
    <dgm:cxn modelId="{49DD4912-456D-4318-8B36-500FB7B88ADC}" type="presParOf" srcId="{296F53E1-02B5-4169-A349-CCF10BDFFA58}" destId="{0BA6BD2C-69E9-4E60-8496-6F1EC9921A7F}" srcOrd="2" destOrd="0" presId="urn:microsoft.com/office/officeart/2005/8/layout/hList1"/>
    <dgm:cxn modelId="{44B0FA8C-C135-49EC-B2B5-C33A09C6F7E8}" type="presParOf" srcId="{0BA6BD2C-69E9-4E60-8496-6F1EC9921A7F}" destId="{99EB3130-C926-4FA7-B152-ABCEEAF53A6D}" srcOrd="0" destOrd="0" presId="urn:microsoft.com/office/officeart/2005/8/layout/hList1"/>
    <dgm:cxn modelId="{2E5F9C7B-C5BB-4017-8040-3F897E0774DF}" type="presParOf" srcId="{0BA6BD2C-69E9-4E60-8496-6F1EC9921A7F}" destId="{C6D2FF17-F180-4202-A7D4-75C46D9AF446}" srcOrd="1" destOrd="0" presId="urn:microsoft.com/office/officeart/2005/8/layout/hList1"/>
    <dgm:cxn modelId="{ACE74A5B-8B4B-45B3-B676-730EA9CAC081}" type="presParOf" srcId="{296F53E1-02B5-4169-A349-CCF10BDFFA58}" destId="{937CE259-681C-4E4F-B719-4324DB88E64D}" srcOrd="3" destOrd="0" presId="urn:microsoft.com/office/officeart/2005/8/layout/hList1"/>
    <dgm:cxn modelId="{60BCDB47-7A57-486E-BAC5-699BE5AA1F27}" type="presParOf" srcId="{296F53E1-02B5-4169-A349-CCF10BDFFA58}" destId="{AD51B638-1C52-467F-8680-0A6C5100A5C8}" srcOrd="4" destOrd="0" presId="urn:microsoft.com/office/officeart/2005/8/layout/hList1"/>
    <dgm:cxn modelId="{52BBA9F6-1408-4F0C-9333-00E4C2BB62E4}" type="presParOf" srcId="{AD51B638-1C52-467F-8680-0A6C5100A5C8}" destId="{BF5E57EB-9814-4C74-8047-4BBF8BE8CC96}" srcOrd="0" destOrd="0" presId="urn:microsoft.com/office/officeart/2005/8/layout/hList1"/>
    <dgm:cxn modelId="{E37F4ABE-A305-4A73-961D-6DF979319AC3}" type="presParOf" srcId="{AD51B638-1C52-467F-8680-0A6C5100A5C8}" destId="{47F1FDF5-9E47-49C9-84B6-FD8FADBABA49}" srcOrd="1" destOrd="0" presId="urn:microsoft.com/office/officeart/2005/8/layout/h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7CE6CE-700E-4FD8-AD77-FE6EBFE25BF5}" type="doc">
      <dgm:prSet loTypeId="urn:microsoft.com/office/officeart/2005/8/layout/radial2" loCatId="relationship" qsTypeId="urn:microsoft.com/office/officeart/2005/8/quickstyle/3d1" qsCatId="3D" csTypeId="urn:microsoft.com/office/officeart/2005/8/colors/accent1_2" csCatId="accent1" phldr="1"/>
      <dgm:spPr/>
      <dgm:t>
        <a:bodyPr/>
        <a:lstStyle/>
        <a:p>
          <a:endParaRPr lang="tr-TR"/>
        </a:p>
      </dgm:t>
    </dgm:pt>
    <dgm:pt modelId="{C330D2BD-A15B-4BFC-AAC7-846CDD3D358E}">
      <dgm:prSet phldrT="[Metin]" custT="1"/>
      <dgm:spPr>
        <a:solidFill>
          <a:srgbClr val="0070C0"/>
        </a:solidFill>
      </dgm:spPr>
      <dgm:t>
        <a:bodyPr/>
        <a:lstStyle/>
        <a:p>
          <a:endParaRPr lang="tr-TR" sz="800" b="1"/>
        </a:p>
      </dgm:t>
    </dgm:pt>
    <dgm:pt modelId="{20259F14-2421-4657-80D0-18214CAB17AB}" type="parTrans" cxnId="{E755FCFB-6C78-4C22-96F8-6B52BE701BDD}">
      <dgm:prSet/>
      <dgm:spPr/>
      <dgm:t>
        <a:bodyPr/>
        <a:lstStyle/>
        <a:p>
          <a:endParaRPr lang="tr-TR"/>
        </a:p>
      </dgm:t>
    </dgm:pt>
    <dgm:pt modelId="{F033172F-FF2E-44EB-9A0E-BC6FD0974FDF}" type="sibTrans" cxnId="{E755FCFB-6C78-4C22-96F8-6B52BE701BDD}">
      <dgm:prSet/>
      <dgm:spPr/>
      <dgm:t>
        <a:bodyPr/>
        <a:lstStyle/>
        <a:p>
          <a:endParaRPr lang="tr-TR"/>
        </a:p>
      </dgm:t>
    </dgm:pt>
    <dgm:pt modelId="{DDDEE45B-C13B-4174-94F5-0048D51115C0}">
      <dgm:prSet phldrT="[Metin]"/>
      <dgm:spPr/>
      <dgm:t>
        <a:bodyPr/>
        <a:lstStyle/>
        <a:p>
          <a:r>
            <a:rPr lang="tr-TR" b="1">
              <a:solidFill>
                <a:schemeClr val="bg1"/>
              </a:solidFill>
            </a:rPr>
            <a:t>FİKİR</a:t>
          </a:r>
          <a:r>
            <a:rPr lang="tr-TR">
              <a:solidFill>
                <a:schemeClr val="bg1"/>
              </a:solidFill>
            </a:rPr>
            <a:t> </a:t>
          </a:r>
          <a:r>
            <a:rPr lang="tr-TR" b="1">
              <a:solidFill>
                <a:schemeClr val="bg1"/>
              </a:solidFill>
            </a:rPr>
            <a:t>GELİŞTİR</a:t>
          </a:r>
          <a:endParaRPr lang="tr-TR">
            <a:solidFill>
              <a:schemeClr val="bg1"/>
            </a:solidFill>
          </a:endParaRPr>
        </a:p>
      </dgm:t>
    </dgm:pt>
    <dgm:pt modelId="{657CF560-A897-48FB-92A1-A248478898FB}" type="parTrans" cxnId="{CF59D819-C9D7-451A-85A5-2D5E926D4606}">
      <dgm:prSet/>
      <dgm:spPr/>
      <dgm:t>
        <a:bodyPr/>
        <a:lstStyle/>
        <a:p>
          <a:endParaRPr lang="tr-TR"/>
        </a:p>
      </dgm:t>
    </dgm:pt>
    <dgm:pt modelId="{9A22C75D-FA92-42F3-8051-B17673AC4011}" type="sibTrans" cxnId="{CF59D819-C9D7-451A-85A5-2D5E926D4606}">
      <dgm:prSet/>
      <dgm:spPr/>
      <dgm:t>
        <a:bodyPr/>
        <a:lstStyle/>
        <a:p>
          <a:endParaRPr lang="tr-TR"/>
        </a:p>
      </dgm:t>
    </dgm:pt>
    <dgm:pt modelId="{D6742200-F48E-4E22-BB53-A44885761137}">
      <dgm:prSet phldrT="[Metin]" custT="1"/>
      <dgm:spPr>
        <a:solidFill>
          <a:srgbClr val="0070C0"/>
        </a:solidFill>
      </dgm:spPr>
      <dgm:t>
        <a:bodyPr/>
        <a:lstStyle/>
        <a:p>
          <a:endParaRPr lang="tr-TR" sz="800" b="1"/>
        </a:p>
      </dgm:t>
    </dgm:pt>
    <dgm:pt modelId="{BCB24349-220F-4B10-B345-DA55FFE46C49}" type="parTrans" cxnId="{83BC3FC1-AE0C-4410-B67B-5D2EA34909BA}">
      <dgm:prSet/>
      <dgm:spPr/>
      <dgm:t>
        <a:bodyPr/>
        <a:lstStyle/>
        <a:p>
          <a:endParaRPr lang="tr-TR"/>
        </a:p>
      </dgm:t>
    </dgm:pt>
    <dgm:pt modelId="{5E1E2062-F876-4F3E-86C6-7B66B5131F3C}" type="sibTrans" cxnId="{83BC3FC1-AE0C-4410-B67B-5D2EA34909BA}">
      <dgm:prSet/>
      <dgm:spPr/>
      <dgm:t>
        <a:bodyPr/>
        <a:lstStyle/>
        <a:p>
          <a:endParaRPr lang="tr-TR"/>
        </a:p>
      </dgm:t>
    </dgm:pt>
    <dgm:pt modelId="{E233F7FB-656C-4F02-AA1F-3CB21AAC3CE7}">
      <dgm:prSet phldrT="[Metin]"/>
      <dgm:spPr/>
      <dgm:t>
        <a:bodyPr/>
        <a:lstStyle/>
        <a:p>
          <a:r>
            <a:rPr lang="tr-TR" b="1">
              <a:solidFill>
                <a:schemeClr val="bg1"/>
              </a:solidFill>
            </a:rPr>
            <a:t>PROJEYE</a:t>
          </a:r>
          <a:r>
            <a:rPr lang="tr-TR">
              <a:solidFill>
                <a:srgbClr val="002060"/>
              </a:solidFill>
            </a:rPr>
            <a:t> </a:t>
          </a:r>
          <a:r>
            <a:rPr lang="tr-TR" b="1">
              <a:solidFill>
                <a:schemeClr val="bg1"/>
              </a:solidFill>
            </a:rPr>
            <a:t>DÖNÜŞTÜR</a:t>
          </a:r>
        </a:p>
      </dgm:t>
    </dgm:pt>
    <dgm:pt modelId="{EA2A3276-D664-4262-A156-F16E46E7124B}" type="parTrans" cxnId="{C82058E2-A920-4280-9D78-1B51FB2797A6}">
      <dgm:prSet/>
      <dgm:spPr/>
      <dgm:t>
        <a:bodyPr/>
        <a:lstStyle/>
        <a:p>
          <a:endParaRPr lang="tr-TR"/>
        </a:p>
      </dgm:t>
    </dgm:pt>
    <dgm:pt modelId="{F644E92E-90A8-48AC-8ED2-786E7EA1088E}" type="sibTrans" cxnId="{C82058E2-A920-4280-9D78-1B51FB2797A6}">
      <dgm:prSet/>
      <dgm:spPr/>
      <dgm:t>
        <a:bodyPr/>
        <a:lstStyle/>
        <a:p>
          <a:endParaRPr lang="tr-TR"/>
        </a:p>
      </dgm:t>
    </dgm:pt>
    <dgm:pt modelId="{6C1380DE-6170-4B2B-8257-B7FA75FD2EBD}">
      <dgm:prSet phldrT="[Metin]"/>
      <dgm:spPr>
        <a:solidFill>
          <a:srgbClr val="0070C0"/>
        </a:solidFill>
      </dgm:spPr>
      <dgm:t>
        <a:bodyPr/>
        <a:lstStyle/>
        <a:p>
          <a:endParaRPr lang="tr-TR" b="1"/>
        </a:p>
      </dgm:t>
    </dgm:pt>
    <dgm:pt modelId="{17CE8B64-A31F-4980-BFA0-AC35CAA85431}" type="parTrans" cxnId="{B5B2B8B4-4666-4F2E-80B7-A53C31F440BC}">
      <dgm:prSet/>
      <dgm:spPr/>
      <dgm:t>
        <a:bodyPr/>
        <a:lstStyle/>
        <a:p>
          <a:endParaRPr lang="tr-TR"/>
        </a:p>
      </dgm:t>
    </dgm:pt>
    <dgm:pt modelId="{D09AE7C3-BD09-42E9-B7B1-A6209C998B2F}" type="sibTrans" cxnId="{B5B2B8B4-4666-4F2E-80B7-A53C31F440BC}">
      <dgm:prSet/>
      <dgm:spPr/>
      <dgm:t>
        <a:bodyPr/>
        <a:lstStyle/>
        <a:p>
          <a:endParaRPr lang="tr-TR"/>
        </a:p>
      </dgm:t>
    </dgm:pt>
    <dgm:pt modelId="{90836C20-D516-4FD4-A85E-E85518E55EEC}">
      <dgm:prSet phldrT="[Metin]"/>
      <dgm:spPr/>
      <dgm:t>
        <a:bodyPr/>
        <a:lstStyle/>
        <a:p>
          <a:r>
            <a:rPr lang="tr-TR" b="1">
              <a:solidFill>
                <a:schemeClr val="bg1"/>
              </a:solidFill>
            </a:rPr>
            <a:t>UYGULMA YAP</a:t>
          </a:r>
        </a:p>
      </dgm:t>
    </dgm:pt>
    <dgm:pt modelId="{2614EB9A-CE64-4F55-9DD4-4D6961C5B96B}" type="parTrans" cxnId="{2B385770-4639-4DB7-866A-8E646A6636A2}">
      <dgm:prSet/>
      <dgm:spPr/>
      <dgm:t>
        <a:bodyPr/>
        <a:lstStyle/>
        <a:p>
          <a:endParaRPr lang="tr-TR"/>
        </a:p>
      </dgm:t>
    </dgm:pt>
    <dgm:pt modelId="{02A0F3D3-219B-4F0C-A96B-525B63FC6095}" type="sibTrans" cxnId="{2B385770-4639-4DB7-866A-8E646A6636A2}">
      <dgm:prSet/>
      <dgm:spPr/>
      <dgm:t>
        <a:bodyPr/>
        <a:lstStyle/>
        <a:p>
          <a:endParaRPr lang="tr-TR"/>
        </a:p>
      </dgm:t>
    </dgm:pt>
    <dgm:pt modelId="{42F430D3-C930-4FA3-B29A-68A02587A343}" type="pres">
      <dgm:prSet presAssocID="{C27CE6CE-700E-4FD8-AD77-FE6EBFE25BF5}" presName="composite" presStyleCnt="0">
        <dgm:presLayoutVars>
          <dgm:chMax val="5"/>
          <dgm:dir/>
          <dgm:animLvl val="ctr"/>
          <dgm:resizeHandles val="exact"/>
        </dgm:presLayoutVars>
      </dgm:prSet>
      <dgm:spPr/>
      <dgm:t>
        <a:bodyPr/>
        <a:lstStyle/>
        <a:p>
          <a:endParaRPr lang="tr-TR"/>
        </a:p>
      </dgm:t>
    </dgm:pt>
    <dgm:pt modelId="{607B03D4-3DD2-4F52-BD22-ABBF70B293B2}" type="pres">
      <dgm:prSet presAssocID="{C27CE6CE-700E-4FD8-AD77-FE6EBFE25BF5}" presName="cycle" presStyleCnt="0"/>
      <dgm:spPr/>
    </dgm:pt>
    <dgm:pt modelId="{EB8BBFA6-256F-4C38-A72A-DCAF3E781A12}" type="pres">
      <dgm:prSet presAssocID="{C27CE6CE-700E-4FD8-AD77-FE6EBFE25BF5}" presName="centerShape" presStyleCnt="0"/>
      <dgm:spPr/>
    </dgm:pt>
    <dgm:pt modelId="{29C85D56-68BC-4844-A451-2D265C1F35AA}" type="pres">
      <dgm:prSet presAssocID="{C27CE6CE-700E-4FD8-AD77-FE6EBFE25BF5}" presName="connSite" presStyleLbl="node1" presStyleIdx="0" presStyleCnt="4"/>
      <dgm:spPr/>
    </dgm:pt>
    <dgm:pt modelId="{C44BC8BC-75BE-4E42-8EDB-88288CDA8668}" type="pres">
      <dgm:prSet presAssocID="{C27CE6CE-700E-4FD8-AD77-FE6EBFE25BF5}" presName="visible" presStyleLbl="node1" presStyleIdx="0" presStyleCnt="4" custLinFactNeighborX="9119" custLinFactNeighborY="-1680"/>
      <dgm:spPr>
        <a:blipFill rotWithShape="1">
          <a:blip xmlns:r="http://schemas.openxmlformats.org/officeDocument/2006/relationships" r:embed="rId1"/>
          <a:stretch>
            <a:fillRect/>
          </a:stretch>
        </a:blipFill>
      </dgm:spPr>
    </dgm:pt>
    <dgm:pt modelId="{0EA5E220-870A-47B3-B9A8-159BD4827338}" type="pres">
      <dgm:prSet presAssocID="{20259F14-2421-4657-80D0-18214CAB17AB}" presName="Name25" presStyleLbl="parChTrans1D1" presStyleIdx="0" presStyleCnt="3"/>
      <dgm:spPr/>
      <dgm:t>
        <a:bodyPr/>
        <a:lstStyle/>
        <a:p>
          <a:endParaRPr lang="tr-TR"/>
        </a:p>
      </dgm:t>
    </dgm:pt>
    <dgm:pt modelId="{6233B8FD-4D86-4E4E-B8BA-ADEB10779A9E}" type="pres">
      <dgm:prSet presAssocID="{C330D2BD-A15B-4BFC-AAC7-846CDD3D358E}" presName="node" presStyleCnt="0"/>
      <dgm:spPr/>
    </dgm:pt>
    <dgm:pt modelId="{F66E6E6B-45CD-4A41-9F35-24F3A8DB03CA}" type="pres">
      <dgm:prSet presAssocID="{C330D2BD-A15B-4BFC-AAC7-846CDD3D358E}" presName="parentNode" presStyleLbl="node1" presStyleIdx="1" presStyleCnt="4" custScaleX="119522" custLinFactNeighborX="13086" custLinFactNeighborY="-78">
        <dgm:presLayoutVars>
          <dgm:chMax val="1"/>
          <dgm:bulletEnabled val="1"/>
        </dgm:presLayoutVars>
      </dgm:prSet>
      <dgm:spPr/>
      <dgm:t>
        <a:bodyPr/>
        <a:lstStyle/>
        <a:p>
          <a:endParaRPr lang="tr-TR"/>
        </a:p>
      </dgm:t>
    </dgm:pt>
    <dgm:pt modelId="{7A29969B-84E3-4F31-BA3A-4C1A6E85F594}" type="pres">
      <dgm:prSet presAssocID="{C330D2BD-A15B-4BFC-AAC7-846CDD3D358E}" presName="childNode" presStyleLbl="revTx" presStyleIdx="0" presStyleCnt="3">
        <dgm:presLayoutVars>
          <dgm:bulletEnabled val="1"/>
        </dgm:presLayoutVars>
      </dgm:prSet>
      <dgm:spPr/>
      <dgm:t>
        <a:bodyPr/>
        <a:lstStyle/>
        <a:p>
          <a:endParaRPr lang="tr-TR"/>
        </a:p>
      </dgm:t>
    </dgm:pt>
    <dgm:pt modelId="{C398E0EB-283E-499E-9668-CC82F0C2E17D}" type="pres">
      <dgm:prSet presAssocID="{BCB24349-220F-4B10-B345-DA55FFE46C49}" presName="Name25" presStyleLbl="parChTrans1D1" presStyleIdx="1" presStyleCnt="3"/>
      <dgm:spPr/>
      <dgm:t>
        <a:bodyPr/>
        <a:lstStyle/>
        <a:p>
          <a:endParaRPr lang="tr-TR"/>
        </a:p>
      </dgm:t>
    </dgm:pt>
    <dgm:pt modelId="{0A1F6081-DC14-41AB-866A-3BEB98EC3A34}" type="pres">
      <dgm:prSet presAssocID="{D6742200-F48E-4E22-BB53-A44885761137}" presName="node" presStyleCnt="0"/>
      <dgm:spPr/>
    </dgm:pt>
    <dgm:pt modelId="{7FF1D63B-23E6-43B0-9377-9C53D7018CFC}" type="pres">
      <dgm:prSet presAssocID="{D6742200-F48E-4E22-BB53-A44885761137}" presName="parentNode" presStyleLbl="node1" presStyleIdx="2" presStyleCnt="4" custLinFactNeighborX="-1327" custLinFactNeighborY="6634">
        <dgm:presLayoutVars>
          <dgm:chMax val="1"/>
          <dgm:bulletEnabled val="1"/>
        </dgm:presLayoutVars>
      </dgm:prSet>
      <dgm:spPr/>
      <dgm:t>
        <a:bodyPr/>
        <a:lstStyle/>
        <a:p>
          <a:endParaRPr lang="tr-TR"/>
        </a:p>
      </dgm:t>
    </dgm:pt>
    <dgm:pt modelId="{C1F33A5C-F43C-41E7-A43E-9851FF89782D}" type="pres">
      <dgm:prSet presAssocID="{D6742200-F48E-4E22-BB53-A44885761137}" presName="childNode" presStyleLbl="revTx" presStyleIdx="1" presStyleCnt="3">
        <dgm:presLayoutVars>
          <dgm:bulletEnabled val="1"/>
        </dgm:presLayoutVars>
      </dgm:prSet>
      <dgm:spPr/>
      <dgm:t>
        <a:bodyPr/>
        <a:lstStyle/>
        <a:p>
          <a:endParaRPr lang="tr-TR"/>
        </a:p>
      </dgm:t>
    </dgm:pt>
    <dgm:pt modelId="{584F2CA0-8BE9-4784-8DD3-16E8EDC4AA36}" type="pres">
      <dgm:prSet presAssocID="{17CE8B64-A31F-4980-BFA0-AC35CAA85431}" presName="Name25" presStyleLbl="parChTrans1D1" presStyleIdx="2" presStyleCnt="3"/>
      <dgm:spPr/>
      <dgm:t>
        <a:bodyPr/>
        <a:lstStyle/>
        <a:p>
          <a:endParaRPr lang="tr-TR"/>
        </a:p>
      </dgm:t>
    </dgm:pt>
    <dgm:pt modelId="{7B704C71-4D1A-4556-866D-5C1A7CC35F27}" type="pres">
      <dgm:prSet presAssocID="{6C1380DE-6170-4B2B-8257-B7FA75FD2EBD}" presName="node" presStyleCnt="0"/>
      <dgm:spPr/>
    </dgm:pt>
    <dgm:pt modelId="{AE69FD46-D5A1-4B96-8480-E7EE09A9EAED}" type="pres">
      <dgm:prSet presAssocID="{6C1380DE-6170-4B2B-8257-B7FA75FD2EBD}" presName="parentNode" presStyleLbl="node1" presStyleIdx="3" presStyleCnt="4" custScaleX="111916" custLinFactNeighborX="19745" custLinFactNeighborY="-4231">
        <dgm:presLayoutVars>
          <dgm:chMax val="1"/>
          <dgm:bulletEnabled val="1"/>
        </dgm:presLayoutVars>
      </dgm:prSet>
      <dgm:spPr/>
      <dgm:t>
        <a:bodyPr/>
        <a:lstStyle/>
        <a:p>
          <a:endParaRPr lang="tr-TR"/>
        </a:p>
      </dgm:t>
    </dgm:pt>
    <dgm:pt modelId="{AC4ADACA-FE51-4524-981C-EBFD30FD9674}" type="pres">
      <dgm:prSet presAssocID="{6C1380DE-6170-4B2B-8257-B7FA75FD2EBD}" presName="childNode" presStyleLbl="revTx" presStyleIdx="2" presStyleCnt="3">
        <dgm:presLayoutVars>
          <dgm:bulletEnabled val="1"/>
        </dgm:presLayoutVars>
      </dgm:prSet>
      <dgm:spPr/>
      <dgm:t>
        <a:bodyPr/>
        <a:lstStyle/>
        <a:p>
          <a:endParaRPr lang="tr-TR"/>
        </a:p>
      </dgm:t>
    </dgm:pt>
  </dgm:ptLst>
  <dgm:cxnLst>
    <dgm:cxn modelId="{E755FCFB-6C78-4C22-96F8-6B52BE701BDD}" srcId="{C27CE6CE-700E-4FD8-AD77-FE6EBFE25BF5}" destId="{C330D2BD-A15B-4BFC-AAC7-846CDD3D358E}" srcOrd="0" destOrd="0" parTransId="{20259F14-2421-4657-80D0-18214CAB17AB}" sibTransId="{F033172F-FF2E-44EB-9A0E-BC6FD0974FDF}"/>
    <dgm:cxn modelId="{1A6FAD1A-7BC2-4D6B-B92C-CE718DC4AB36}" type="presOf" srcId="{BCB24349-220F-4B10-B345-DA55FFE46C49}" destId="{C398E0EB-283E-499E-9668-CC82F0C2E17D}" srcOrd="0" destOrd="0" presId="urn:microsoft.com/office/officeart/2005/8/layout/radial2"/>
    <dgm:cxn modelId="{F5055C46-3B4F-464C-A7E3-373C4366AEF3}" type="presOf" srcId="{E233F7FB-656C-4F02-AA1F-3CB21AAC3CE7}" destId="{C1F33A5C-F43C-41E7-A43E-9851FF89782D}" srcOrd="0" destOrd="0" presId="urn:microsoft.com/office/officeart/2005/8/layout/radial2"/>
    <dgm:cxn modelId="{F8944321-031B-4F68-A371-5DA929DEDD2E}" type="presOf" srcId="{DDDEE45B-C13B-4174-94F5-0048D51115C0}" destId="{7A29969B-84E3-4F31-BA3A-4C1A6E85F594}" srcOrd="0" destOrd="0" presId="urn:microsoft.com/office/officeart/2005/8/layout/radial2"/>
    <dgm:cxn modelId="{CF59D819-C9D7-451A-85A5-2D5E926D4606}" srcId="{C330D2BD-A15B-4BFC-AAC7-846CDD3D358E}" destId="{DDDEE45B-C13B-4174-94F5-0048D51115C0}" srcOrd="0" destOrd="0" parTransId="{657CF560-A897-48FB-92A1-A248478898FB}" sibTransId="{9A22C75D-FA92-42F3-8051-B17673AC4011}"/>
    <dgm:cxn modelId="{289582D4-8293-400D-8A51-492584754088}" type="presOf" srcId="{20259F14-2421-4657-80D0-18214CAB17AB}" destId="{0EA5E220-870A-47B3-B9A8-159BD4827338}" srcOrd="0" destOrd="0" presId="urn:microsoft.com/office/officeart/2005/8/layout/radial2"/>
    <dgm:cxn modelId="{475C6116-1FEB-471A-8164-1375C5C5CBAD}" type="presOf" srcId="{D6742200-F48E-4E22-BB53-A44885761137}" destId="{7FF1D63B-23E6-43B0-9377-9C53D7018CFC}" srcOrd="0" destOrd="0" presId="urn:microsoft.com/office/officeart/2005/8/layout/radial2"/>
    <dgm:cxn modelId="{B5B2B8B4-4666-4F2E-80B7-A53C31F440BC}" srcId="{C27CE6CE-700E-4FD8-AD77-FE6EBFE25BF5}" destId="{6C1380DE-6170-4B2B-8257-B7FA75FD2EBD}" srcOrd="2" destOrd="0" parTransId="{17CE8B64-A31F-4980-BFA0-AC35CAA85431}" sibTransId="{D09AE7C3-BD09-42E9-B7B1-A6209C998B2F}"/>
    <dgm:cxn modelId="{A5A6DDDA-A669-41C5-B5C7-E54B8DFF2124}" type="presOf" srcId="{17CE8B64-A31F-4980-BFA0-AC35CAA85431}" destId="{584F2CA0-8BE9-4784-8DD3-16E8EDC4AA36}" srcOrd="0" destOrd="0" presId="urn:microsoft.com/office/officeart/2005/8/layout/radial2"/>
    <dgm:cxn modelId="{83BC3FC1-AE0C-4410-B67B-5D2EA34909BA}" srcId="{C27CE6CE-700E-4FD8-AD77-FE6EBFE25BF5}" destId="{D6742200-F48E-4E22-BB53-A44885761137}" srcOrd="1" destOrd="0" parTransId="{BCB24349-220F-4B10-B345-DA55FFE46C49}" sibTransId="{5E1E2062-F876-4F3E-86C6-7B66B5131F3C}"/>
    <dgm:cxn modelId="{3DCD89E5-4C65-41A5-A12E-E499D4D12BA5}" type="presOf" srcId="{90836C20-D516-4FD4-A85E-E85518E55EEC}" destId="{AC4ADACA-FE51-4524-981C-EBFD30FD9674}" srcOrd="0" destOrd="0" presId="urn:microsoft.com/office/officeart/2005/8/layout/radial2"/>
    <dgm:cxn modelId="{ABFDB567-7349-49F5-8133-5E7D67CE49AE}" type="presOf" srcId="{C330D2BD-A15B-4BFC-AAC7-846CDD3D358E}" destId="{F66E6E6B-45CD-4A41-9F35-24F3A8DB03CA}" srcOrd="0" destOrd="0" presId="urn:microsoft.com/office/officeart/2005/8/layout/radial2"/>
    <dgm:cxn modelId="{2B385770-4639-4DB7-866A-8E646A6636A2}" srcId="{6C1380DE-6170-4B2B-8257-B7FA75FD2EBD}" destId="{90836C20-D516-4FD4-A85E-E85518E55EEC}" srcOrd="0" destOrd="0" parTransId="{2614EB9A-CE64-4F55-9DD4-4D6961C5B96B}" sibTransId="{02A0F3D3-219B-4F0C-A96B-525B63FC6095}"/>
    <dgm:cxn modelId="{C82058E2-A920-4280-9D78-1B51FB2797A6}" srcId="{D6742200-F48E-4E22-BB53-A44885761137}" destId="{E233F7FB-656C-4F02-AA1F-3CB21AAC3CE7}" srcOrd="0" destOrd="0" parTransId="{EA2A3276-D664-4262-A156-F16E46E7124B}" sibTransId="{F644E92E-90A8-48AC-8ED2-786E7EA1088E}"/>
    <dgm:cxn modelId="{25018A87-34D0-4FFE-B863-E8A467096FDF}" type="presOf" srcId="{C27CE6CE-700E-4FD8-AD77-FE6EBFE25BF5}" destId="{42F430D3-C930-4FA3-B29A-68A02587A343}" srcOrd="0" destOrd="0" presId="urn:microsoft.com/office/officeart/2005/8/layout/radial2"/>
    <dgm:cxn modelId="{B10FC5F3-1E1D-4206-9DF5-57E14ABBDBCB}" type="presOf" srcId="{6C1380DE-6170-4B2B-8257-B7FA75FD2EBD}" destId="{AE69FD46-D5A1-4B96-8480-E7EE09A9EAED}" srcOrd="0" destOrd="0" presId="urn:microsoft.com/office/officeart/2005/8/layout/radial2"/>
    <dgm:cxn modelId="{4D0DE00F-9863-4A62-BFFE-11F85F57461F}" type="presParOf" srcId="{42F430D3-C930-4FA3-B29A-68A02587A343}" destId="{607B03D4-3DD2-4F52-BD22-ABBF70B293B2}" srcOrd="0" destOrd="0" presId="urn:microsoft.com/office/officeart/2005/8/layout/radial2"/>
    <dgm:cxn modelId="{B2C7455D-5328-496A-8A6D-31B26D9C6537}" type="presParOf" srcId="{607B03D4-3DD2-4F52-BD22-ABBF70B293B2}" destId="{EB8BBFA6-256F-4C38-A72A-DCAF3E781A12}" srcOrd="0" destOrd="0" presId="urn:microsoft.com/office/officeart/2005/8/layout/radial2"/>
    <dgm:cxn modelId="{16DEBA1A-02E2-4D16-9BAC-C0689E7BF5F6}" type="presParOf" srcId="{EB8BBFA6-256F-4C38-A72A-DCAF3E781A12}" destId="{29C85D56-68BC-4844-A451-2D265C1F35AA}" srcOrd="0" destOrd="0" presId="urn:microsoft.com/office/officeart/2005/8/layout/radial2"/>
    <dgm:cxn modelId="{5DCAE118-FBD1-4E50-AA2F-801A296DB57A}" type="presParOf" srcId="{EB8BBFA6-256F-4C38-A72A-DCAF3E781A12}" destId="{C44BC8BC-75BE-4E42-8EDB-88288CDA8668}" srcOrd="1" destOrd="0" presId="urn:microsoft.com/office/officeart/2005/8/layout/radial2"/>
    <dgm:cxn modelId="{B0A16D49-C093-40A7-93B6-821926348189}" type="presParOf" srcId="{607B03D4-3DD2-4F52-BD22-ABBF70B293B2}" destId="{0EA5E220-870A-47B3-B9A8-159BD4827338}" srcOrd="1" destOrd="0" presId="urn:microsoft.com/office/officeart/2005/8/layout/radial2"/>
    <dgm:cxn modelId="{C8D323EE-252B-4C5B-90CB-9F5080E05657}" type="presParOf" srcId="{607B03D4-3DD2-4F52-BD22-ABBF70B293B2}" destId="{6233B8FD-4D86-4E4E-B8BA-ADEB10779A9E}" srcOrd="2" destOrd="0" presId="urn:microsoft.com/office/officeart/2005/8/layout/radial2"/>
    <dgm:cxn modelId="{E0D3027F-4190-4CB7-84E2-877423498F50}" type="presParOf" srcId="{6233B8FD-4D86-4E4E-B8BA-ADEB10779A9E}" destId="{F66E6E6B-45CD-4A41-9F35-24F3A8DB03CA}" srcOrd="0" destOrd="0" presId="urn:microsoft.com/office/officeart/2005/8/layout/radial2"/>
    <dgm:cxn modelId="{E9EFB444-B393-49F9-9E30-2A05C482DFB7}" type="presParOf" srcId="{6233B8FD-4D86-4E4E-B8BA-ADEB10779A9E}" destId="{7A29969B-84E3-4F31-BA3A-4C1A6E85F594}" srcOrd="1" destOrd="0" presId="urn:microsoft.com/office/officeart/2005/8/layout/radial2"/>
    <dgm:cxn modelId="{7A6E8D70-07C1-436C-8F95-977ED8115FC2}" type="presParOf" srcId="{607B03D4-3DD2-4F52-BD22-ABBF70B293B2}" destId="{C398E0EB-283E-499E-9668-CC82F0C2E17D}" srcOrd="3" destOrd="0" presId="urn:microsoft.com/office/officeart/2005/8/layout/radial2"/>
    <dgm:cxn modelId="{DCB35648-7F7E-4585-B7EA-1CAACE6FE00A}" type="presParOf" srcId="{607B03D4-3DD2-4F52-BD22-ABBF70B293B2}" destId="{0A1F6081-DC14-41AB-866A-3BEB98EC3A34}" srcOrd="4" destOrd="0" presId="urn:microsoft.com/office/officeart/2005/8/layout/radial2"/>
    <dgm:cxn modelId="{38A7EDD3-51EC-404B-9A01-D2D9EC10C2E8}" type="presParOf" srcId="{0A1F6081-DC14-41AB-866A-3BEB98EC3A34}" destId="{7FF1D63B-23E6-43B0-9377-9C53D7018CFC}" srcOrd="0" destOrd="0" presId="urn:microsoft.com/office/officeart/2005/8/layout/radial2"/>
    <dgm:cxn modelId="{298671B9-B2F7-4956-9C62-4402316D1E16}" type="presParOf" srcId="{0A1F6081-DC14-41AB-866A-3BEB98EC3A34}" destId="{C1F33A5C-F43C-41E7-A43E-9851FF89782D}" srcOrd="1" destOrd="0" presId="urn:microsoft.com/office/officeart/2005/8/layout/radial2"/>
    <dgm:cxn modelId="{61805826-A3BE-4D02-87DD-E422D7EE1D83}" type="presParOf" srcId="{607B03D4-3DD2-4F52-BD22-ABBF70B293B2}" destId="{584F2CA0-8BE9-4784-8DD3-16E8EDC4AA36}" srcOrd="5" destOrd="0" presId="urn:microsoft.com/office/officeart/2005/8/layout/radial2"/>
    <dgm:cxn modelId="{CE811ADB-1F9B-403D-BCCB-DA6D246D5298}" type="presParOf" srcId="{607B03D4-3DD2-4F52-BD22-ABBF70B293B2}" destId="{7B704C71-4D1A-4556-866D-5C1A7CC35F27}" srcOrd="6" destOrd="0" presId="urn:microsoft.com/office/officeart/2005/8/layout/radial2"/>
    <dgm:cxn modelId="{C265B7AD-7246-4A83-81AD-24FE1FDE3C8B}" type="presParOf" srcId="{7B704C71-4D1A-4556-866D-5C1A7CC35F27}" destId="{AE69FD46-D5A1-4B96-8480-E7EE09A9EAED}" srcOrd="0" destOrd="0" presId="urn:microsoft.com/office/officeart/2005/8/layout/radial2"/>
    <dgm:cxn modelId="{F7896A3E-9D1F-4A6C-BFFD-B8FADA9BE9ED}" type="presParOf" srcId="{7B704C71-4D1A-4556-866D-5C1A7CC35F27}" destId="{AC4ADACA-FE51-4524-981C-EBFD30FD9674}" srcOrd="1" destOrd="0" presId="urn:microsoft.com/office/officeart/2005/8/layout/radial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D30F85-0A96-4CA0-AE83-09F374397313}" type="doc">
      <dgm:prSet loTypeId="urn:microsoft.com/office/officeart/2009/3/layout/CircleRelationship" loCatId="relationship" qsTypeId="urn:microsoft.com/office/officeart/2005/8/quickstyle/3d1" qsCatId="3D" csTypeId="urn:microsoft.com/office/officeart/2005/8/colors/colorful5" csCatId="colorful" phldr="1"/>
      <dgm:spPr/>
      <dgm:t>
        <a:bodyPr/>
        <a:lstStyle/>
        <a:p>
          <a:endParaRPr lang="tr-TR"/>
        </a:p>
      </dgm:t>
    </dgm:pt>
    <dgm:pt modelId="{1C064E39-3F8E-43EF-B080-8BD289E5B6ED}">
      <dgm:prSet phldrT="[Metin]" custT="1"/>
      <dgm:spPr>
        <a:solidFill>
          <a:srgbClr val="C00000"/>
        </a:solidFill>
      </dgm:spPr>
      <dgm:t>
        <a:bodyPr/>
        <a:lstStyle/>
        <a:p>
          <a:r>
            <a:rPr lang="tr-TR" sz="1400" b="1"/>
            <a:t>OKUL GELİŞİMİ</a:t>
          </a:r>
        </a:p>
      </dgm:t>
    </dgm:pt>
    <dgm:pt modelId="{92E83BAD-572D-4F4A-8934-855058C23328}" type="parTrans" cxnId="{B56C4F0D-2C36-49B9-A7D3-1FF0F7FDD3F5}">
      <dgm:prSet/>
      <dgm:spPr/>
      <dgm:t>
        <a:bodyPr/>
        <a:lstStyle/>
        <a:p>
          <a:endParaRPr lang="tr-TR" b="1"/>
        </a:p>
      </dgm:t>
    </dgm:pt>
    <dgm:pt modelId="{BA337A40-9487-43B0-A592-84B47741F8EF}" type="sibTrans" cxnId="{B56C4F0D-2C36-49B9-A7D3-1FF0F7FDD3F5}">
      <dgm:prSet/>
      <dgm:spPr/>
      <dgm:t>
        <a:bodyPr/>
        <a:lstStyle/>
        <a:p>
          <a:endParaRPr lang="tr-TR" b="1"/>
        </a:p>
      </dgm:t>
    </dgm:pt>
    <dgm:pt modelId="{8E8FAD0E-B460-4EA6-BA56-18A4EB1A3372}">
      <dgm:prSet phldrT="[Metin]" custT="1"/>
      <dgm:spPr>
        <a:solidFill>
          <a:srgbClr val="92D050"/>
        </a:solidFill>
      </dgm:spPr>
      <dgm:t>
        <a:bodyPr/>
        <a:lstStyle/>
        <a:p>
          <a:r>
            <a:rPr lang="tr-TR" sz="1000" b="1"/>
            <a:t>Eğitim Ortamları ve Fiziki İmkânlar Alanında Gelişim</a:t>
          </a:r>
        </a:p>
      </dgm:t>
    </dgm:pt>
    <dgm:pt modelId="{6CBB5ED8-032A-453B-BC47-644BC07FC4F6}" type="parTrans" cxnId="{FDF01A4B-8911-4BED-8EC3-126DDE346A53}">
      <dgm:prSet/>
      <dgm:spPr/>
      <dgm:t>
        <a:bodyPr/>
        <a:lstStyle/>
        <a:p>
          <a:endParaRPr lang="tr-TR" b="1"/>
        </a:p>
      </dgm:t>
    </dgm:pt>
    <dgm:pt modelId="{FA4C7AB5-C630-4D2C-A791-680656CA7DE9}" type="sibTrans" cxnId="{FDF01A4B-8911-4BED-8EC3-126DDE346A53}">
      <dgm:prSet/>
      <dgm:spPr/>
      <dgm:t>
        <a:bodyPr/>
        <a:lstStyle/>
        <a:p>
          <a:endParaRPr lang="tr-TR" b="1"/>
        </a:p>
      </dgm:t>
    </dgm:pt>
    <dgm:pt modelId="{267E7700-4FA8-495B-A8C2-532034A47473}">
      <dgm:prSet phldrT="[Metin]"/>
      <dgm:spPr/>
      <dgm:t>
        <a:bodyPr/>
        <a:lstStyle/>
        <a:p>
          <a:r>
            <a:rPr lang="tr-TR" b="1"/>
            <a:t>Akademik ve Mesleki Gelişim</a:t>
          </a:r>
        </a:p>
      </dgm:t>
    </dgm:pt>
    <dgm:pt modelId="{802E8216-B0B5-4C58-8D00-E30B168C9348}" type="parTrans" cxnId="{76CD4CD2-8097-4354-96EE-F9A9E9C16E72}">
      <dgm:prSet/>
      <dgm:spPr/>
      <dgm:t>
        <a:bodyPr/>
        <a:lstStyle/>
        <a:p>
          <a:endParaRPr lang="tr-TR" b="1"/>
        </a:p>
      </dgm:t>
    </dgm:pt>
    <dgm:pt modelId="{1F93D7A9-29FB-40D1-A61F-DA40ED0334AF}" type="sibTrans" cxnId="{76CD4CD2-8097-4354-96EE-F9A9E9C16E72}">
      <dgm:prSet/>
      <dgm:spPr/>
      <dgm:t>
        <a:bodyPr/>
        <a:lstStyle/>
        <a:p>
          <a:endParaRPr lang="tr-TR" b="1"/>
        </a:p>
      </dgm:t>
    </dgm:pt>
    <dgm:pt modelId="{D55BB9EF-FFE9-4237-9F48-742FED40F80E}" type="pres">
      <dgm:prSet presAssocID="{11D30F85-0A96-4CA0-AE83-09F374397313}" presName="Name0" presStyleCnt="0">
        <dgm:presLayoutVars>
          <dgm:chMax val="1"/>
          <dgm:chPref val="1"/>
        </dgm:presLayoutVars>
      </dgm:prSet>
      <dgm:spPr/>
      <dgm:t>
        <a:bodyPr/>
        <a:lstStyle/>
        <a:p>
          <a:endParaRPr lang="tr-TR"/>
        </a:p>
      </dgm:t>
    </dgm:pt>
    <dgm:pt modelId="{B1EA658D-B4C7-4764-9023-A828E2DAC743}" type="pres">
      <dgm:prSet presAssocID="{1C064E39-3F8E-43EF-B080-8BD289E5B6ED}" presName="Parent" presStyleLbl="node0" presStyleIdx="0" presStyleCnt="1" custLinFactNeighborX="1524" custLinFactNeighborY="508">
        <dgm:presLayoutVars>
          <dgm:chMax val="5"/>
          <dgm:chPref val="5"/>
        </dgm:presLayoutVars>
      </dgm:prSet>
      <dgm:spPr/>
      <dgm:t>
        <a:bodyPr/>
        <a:lstStyle/>
        <a:p>
          <a:endParaRPr lang="tr-TR"/>
        </a:p>
      </dgm:t>
    </dgm:pt>
    <dgm:pt modelId="{BC74C306-E374-4DD6-AA99-734414498C3E}" type="pres">
      <dgm:prSet presAssocID="{1C064E39-3F8E-43EF-B080-8BD289E5B6ED}" presName="Accent1" presStyleLbl="node1" presStyleIdx="0" presStyleCnt="13"/>
      <dgm:spPr/>
    </dgm:pt>
    <dgm:pt modelId="{6CDAC1E4-6034-4F40-8FCE-103274CB93F5}" type="pres">
      <dgm:prSet presAssocID="{1C064E39-3F8E-43EF-B080-8BD289E5B6ED}" presName="Accent2" presStyleLbl="node1" presStyleIdx="1" presStyleCnt="13"/>
      <dgm:spPr/>
    </dgm:pt>
    <dgm:pt modelId="{2F07AC3E-343B-42C9-8093-2D303C7862A4}" type="pres">
      <dgm:prSet presAssocID="{1C064E39-3F8E-43EF-B080-8BD289E5B6ED}" presName="Accent3" presStyleLbl="node1" presStyleIdx="2" presStyleCnt="13"/>
      <dgm:spPr/>
    </dgm:pt>
    <dgm:pt modelId="{7F77AE94-67E6-4A04-A4AE-3C11ED4BBDE9}" type="pres">
      <dgm:prSet presAssocID="{1C064E39-3F8E-43EF-B080-8BD289E5B6ED}" presName="Accent4" presStyleLbl="node1" presStyleIdx="3" presStyleCnt="13"/>
      <dgm:spPr/>
    </dgm:pt>
    <dgm:pt modelId="{9191AC52-13B2-4342-9882-9E04680E96D8}" type="pres">
      <dgm:prSet presAssocID="{1C064E39-3F8E-43EF-B080-8BD289E5B6ED}" presName="Accent5" presStyleLbl="node1" presStyleIdx="4" presStyleCnt="13"/>
      <dgm:spPr/>
    </dgm:pt>
    <dgm:pt modelId="{446EEC27-5E90-4DE7-8409-1DD59E078A11}" type="pres">
      <dgm:prSet presAssocID="{1C064E39-3F8E-43EF-B080-8BD289E5B6ED}" presName="Accent6" presStyleLbl="node1" presStyleIdx="5" presStyleCnt="13"/>
      <dgm:spPr/>
    </dgm:pt>
    <dgm:pt modelId="{37175BBB-A440-4D5A-81FC-411F64E967EE}" type="pres">
      <dgm:prSet presAssocID="{8E8FAD0E-B460-4EA6-BA56-18A4EB1A3372}" presName="Child1" presStyleLbl="node1" presStyleIdx="6" presStyleCnt="13" custScaleX="162485" custScaleY="124961" custLinFactY="58786" custLinFactNeighborX="27497" custLinFactNeighborY="100000">
        <dgm:presLayoutVars>
          <dgm:chMax val="0"/>
          <dgm:chPref val="0"/>
        </dgm:presLayoutVars>
      </dgm:prSet>
      <dgm:spPr/>
      <dgm:t>
        <a:bodyPr/>
        <a:lstStyle/>
        <a:p>
          <a:endParaRPr lang="tr-TR"/>
        </a:p>
      </dgm:t>
    </dgm:pt>
    <dgm:pt modelId="{9E672AFE-889D-494C-ABD5-F6697B46B963}" type="pres">
      <dgm:prSet presAssocID="{8E8FAD0E-B460-4EA6-BA56-18A4EB1A3372}" presName="Accent7" presStyleCnt="0"/>
      <dgm:spPr/>
    </dgm:pt>
    <dgm:pt modelId="{8B27A3AF-4261-4C2D-B511-F0FB40D0C41D}" type="pres">
      <dgm:prSet presAssocID="{8E8FAD0E-B460-4EA6-BA56-18A4EB1A3372}" presName="AccentHold1" presStyleLbl="node1" presStyleIdx="7" presStyleCnt="13"/>
      <dgm:spPr/>
    </dgm:pt>
    <dgm:pt modelId="{E3CDE487-6CAD-45B0-ABB5-882E5304C5CD}" type="pres">
      <dgm:prSet presAssocID="{8E8FAD0E-B460-4EA6-BA56-18A4EB1A3372}" presName="Accent8" presStyleCnt="0"/>
      <dgm:spPr/>
    </dgm:pt>
    <dgm:pt modelId="{E1ED88AF-9A9A-49C4-9DB9-7CED40730FB6}" type="pres">
      <dgm:prSet presAssocID="{8E8FAD0E-B460-4EA6-BA56-18A4EB1A3372}" presName="AccentHold2" presStyleLbl="node1" presStyleIdx="8" presStyleCnt="13" custLinFactY="-18790" custLinFactNeighborY="-100000"/>
      <dgm:spPr/>
    </dgm:pt>
    <dgm:pt modelId="{08CD3C9B-2DB8-4E2F-A81A-3484BC61CE06}" type="pres">
      <dgm:prSet presAssocID="{267E7700-4FA8-495B-A8C2-532034A47473}" presName="Child2" presStyleLbl="node1" presStyleIdx="9" presStyleCnt="13" custScaleX="164296" custLinFactNeighborX="-39996" custLinFactNeighborY="-57513">
        <dgm:presLayoutVars>
          <dgm:chMax val="0"/>
          <dgm:chPref val="0"/>
        </dgm:presLayoutVars>
      </dgm:prSet>
      <dgm:spPr/>
      <dgm:t>
        <a:bodyPr/>
        <a:lstStyle/>
        <a:p>
          <a:endParaRPr lang="tr-TR"/>
        </a:p>
      </dgm:t>
    </dgm:pt>
    <dgm:pt modelId="{765FB8EF-EFE6-4157-8D1E-44FA4B4CAE2F}" type="pres">
      <dgm:prSet presAssocID="{267E7700-4FA8-495B-A8C2-532034A47473}" presName="Accent9" presStyleCnt="0"/>
      <dgm:spPr/>
    </dgm:pt>
    <dgm:pt modelId="{ED38163B-9325-4B42-BEF3-ECB458EF6609}" type="pres">
      <dgm:prSet presAssocID="{267E7700-4FA8-495B-A8C2-532034A47473}" presName="AccentHold1" presStyleLbl="node1" presStyleIdx="10" presStyleCnt="13"/>
      <dgm:spPr/>
    </dgm:pt>
    <dgm:pt modelId="{57DD90D9-B760-40C2-9AF4-997A9FEF63D4}" type="pres">
      <dgm:prSet presAssocID="{267E7700-4FA8-495B-A8C2-532034A47473}" presName="Accent10" presStyleCnt="0"/>
      <dgm:spPr/>
    </dgm:pt>
    <dgm:pt modelId="{562FB1F3-E414-4B3D-90E8-F518EE9F30F6}" type="pres">
      <dgm:prSet presAssocID="{267E7700-4FA8-495B-A8C2-532034A47473}" presName="AccentHold2" presStyleLbl="node1" presStyleIdx="11" presStyleCnt="13"/>
      <dgm:spPr/>
    </dgm:pt>
    <dgm:pt modelId="{9B5BDB01-100F-4152-8702-7F19B1E82A01}" type="pres">
      <dgm:prSet presAssocID="{267E7700-4FA8-495B-A8C2-532034A47473}" presName="Accent11" presStyleCnt="0"/>
      <dgm:spPr/>
    </dgm:pt>
    <dgm:pt modelId="{670FB67C-8E70-4477-9249-9DEC023755F9}" type="pres">
      <dgm:prSet presAssocID="{267E7700-4FA8-495B-A8C2-532034A47473}" presName="AccentHold3" presStyleLbl="node1" presStyleIdx="12" presStyleCnt="13"/>
      <dgm:spPr/>
    </dgm:pt>
  </dgm:ptLst>
  <dgm:cxnLst>
    <dgm:cxn modelId="{B56C4F0D-2C36-49B9-A7D3-1FF0F7FDD3F5}" srcId="{11D30F85-0A96-4CA0-AE83-09F374397313}" destId="{1C064E39-3F8E-43EF-B080-8BD289E5B6ED}" srcOrd="0" destOrd="0" parTransId="{92E83BAD-572D-4F4A-8934-855058C23328}" sibTransId="{BA337A40-9487-43B0-A592-84B47741F8EF}"/>
    <dgm:cxn modelId="{AFD36DB3-9324-4AD9-AFAB-7AA4AA2436FC}" type="presOf" srcId="{1C064E39-3F8E-43EF-B080-8BD289E5B6ED}" destId="{B1EA658D-B4C7-4764-9023-A828E2DAC743}" srcOrd="0" destOrd="0" presId="urn:microsoft.com/office/officeart/2009/3/layout/CircleRelationship"/>
    <dgm:cxn modelId="{24E89866-6346-481C-B334-A9E34E72D4BA}" type="presOf" srcId="{11D30F85-0A96-4CA0-AE83-09F374397313}" destId="{D55BB9EF-FFE9-4237-9F48-742FED40F80E}" srcOrd="0" destOrd="0" presId="urn:microsoft.com/office/officeart/2009/3/layout/CircleRelationship"/>
    <dgm:cxn modelId="{CE35E3E6-C1DB-4E95-927D-37909CCAD021}" type="presOf" srcId="{267E7700-4FA8-495B-A8C2-532034A47473}" destId="{08CD3C9B-2DB8-4E2F-A81A-3484BC61CE06}" srcOrd="0" destOrd="0" presId="urn:microsoft.com/office/officeart/2009/3/layout/CircleRelationship"/>
    <dgm:cxn modelId="{76CD4CD2-8097-4354-96EE-F9A9E9C16E72}" srcId="{1C064E39-3F8E-43EF-B080-8BD289E5B6ED}" destId="{267E7700-4FA8-495B-A8C2-532034A47473}" srcOrd="1" destOrd="0" parTransId="{802E8216-B0B5-4C58-8D00-E30B168C9348}" sibTransId="{1F93D7A9-29FB-40D1-A61F-DA40ED0334AF}"/>
    <dgm:cxn modelId="{FDF01A4B-8911-4BED-8EC3-126DDE346A53}" srcId="{1C064E39-3F8E-43EF-B080-8BD289E5B6ED}" destId="{8E8FAD0E-B460-4EA6-BA56-18A4EB1A3372}" srcOrd="0" destOrd="0" parTransId="{6CBB5ED8-032A-453B-BC47-644BC07FC4F6}" sibTransId="{FA4C7AB5-C630-4D2C-A791-680656CA7DE9}"/>
    <dgm:cxn modelId="{E8E6C5FC-4624-4A30-9D08-A5C86A9D23AE}" type="presOf" srcId="{8E8FAD0E-B460-4EA6-BA56-18A4EB1A3372}" destId="{37175BBB-A440-4D5A-81FC-411F64E967EE}" srcOrd="0" destOrd="0" presId="urn:microsoft.com/office/officeart/2009/3/layout/CircleRelationship"/>
    <dgm:cxn modelId="{F7EE8F0A-BF59-4E91-97A8-B3326ED87FFD}" type="presParOf" srcId="{D55BB9EF-FFE9-4237-9F48-742FED40F80E}" destId="{B1EA658D-B4C7-4764-9023-A828E2DAC743}" srcOrd="0" destOrd="0" presId="urn:microsoft.com/office/officeart/2009/3/layout/CircleRelationship"/>
    <dgm:cxn modelId="{E05DB3CE-51AF-4E06-B034-4AD411519266}" type="presParOf" srcId="{D55BB9EF-FFE9-4237-9F48-742FED40F80E}" destId="{BC74C306-E374-4DD6-AA99-734414498C3E}" srcOrd="1" destOrd="0" presId="urn:microsoft.com/office/officeart/2009/3/layout/CircleRelationship"/>
    <dgm:cxn modelId="{A79DE49F-418C-44CE-91A9-C6467EB6CF32}" type="presParOf" srcId="{D55BB9EF-FFE9-4237-9F48-742FED40F80E}" destId="{6CDAC1E4-6034-4F40-8FCE-103274CB93F5}" srcOrd="2" destOrd="0" presId="urn:microsoft.com/office/officeart/2009/3/layout/CircleRelationship"/>
    <dgm:cxn modelId="{3752CD6F-01EE-4136-A1C0-9E54DB4F1C6B}" type="presParOf" srcId="{D55BB9EF-FFE9-4237-9F48-742FED40F80E}" destId="{2F07AC3E-343B-42C9-8093-2D303C7862A4}" srcOrd="3" destOrd="0" presId="urn:microsoft.com/office/officeart/2009/3/layout/CircleRelationship"/>
    <dgm:cxn modelId="{419B743E-5C82-46B0-84C0-B095E238FF70}" type="presParOf" srcId="{D55BB9EF-FFE9-4237-9F48-742FED40F80E}" destId="{7F77AE94-67E6-4A04-A4AE-3C11ED4BBDE9}" srcOrd="4" destOrd="0" presId="urn:microsoft.com/office/officeart/2009/3/layout/CircleRelationship"/>
    <dgm:cxn modelId="{9A8EFFA1-01EE-4DC1-A541-C1C3E4650930}" type="presParOf" srcId="{D55BB9EF-FFE9-4237-9F48-742FED40F80E}" destId="{9191AC52-13B2-4342-9882-9E04680E96D8}" srcOrd="5" destOrd="0" presId="urn:microsoft.com/office/officeart/2009/3/layout/CircleRelationship"/>
    <dgm:cxn modelId="{6E8CF16F-8D94-42EE-B457-70D789FDE85B}" type="presParOf" srcId="{D55BB9EF-FFE9-4237-9F48-742FED40F80E}" destId="{446EEC27-5E90-4DE7-8409-1DD59E078A11}" srcOrd="6" destOrd="0" presId="urn:microsoft.com/office/officeart/2009/3/layout/CircleRelationship"/>
    <dgm:cxn modelId="{03129FC4-6C08-4379-BFDC-A85A795D81BB}" type="presParOf" srcId="{D55BB9EF-FFE9-4237-9F48-742FED40F80E}" destId="{37175BBB-A440-4D5A-81FC-411F64E967EE}" srcOrd="7" destOrd="0" presId="urn:microsoft.com/office/officeart/2009/3/layout/CircleRelationship"/>
    <dgm:cxn modelId="{847BBDCF-DF7C-41B8-A266-77AABBDE3A32}" type="presParOf" srcId="{D55BB9EF-FFE9-4237-9F48-742FED40F80E}" destId="{9E672AFE-889D-494C-ABD5-F6697B46B963}" srcOrd="8" destOrd="0" presId="urn:microsoft.com/office/officeart/2009/3/layout/CircleRelationship"/>
    <dgm:cxn modelId="{064BD9FC-13E7-4440-8DD7-4B85364D2924}" type="presParOf" srcId="{9E672AFE-889D-494C-ABD5-F6697B46B963}" destId="{8B27A3AF-4261-4C2D-B511-F0FB40D0C41D}" srcOrd="0" destOrd="0" presId="urn:microsoft.com/office/officeart/2009/3/layout/CircleRelationship"/>
    <dgm:cxn modelId="{41A62C9B-AEDF-4E60-8E39-8FD549B7E5D7}" type="presParOf" srcId="{D55BB9EF-FFE9-4237-9F48-742FED40F80E}" destId="{E3CDE487-6CAD-45B0-ABB5-882E5304C5CD}" srcOrd="9" destOrd="0" presId="urn:microsoft.com/office/officeart/2009/3/layout/CircleRelationship"/>
    <dgm:cxn modelId="{2CAB4167-8DB9-48DB-BF9C-82DBD6545F9E}" type="presParOf" srcId="{E3CDE487-6CAD-45B0-ABB5-882E5304C5CD}" destId="{E1ED88AF-9A9A-49C4-9DB9-7CED40730FB6}" srcOrd="0" destOrd="0" presId="urn:microsoft.com/office/officeart/2009/3/layout/CircleRelationship"/>
    <dgm:cxn modelId="{F5188CB6-5B98-4AB9-AF1E-5BA95ED172A7}" type="presParOf" srcId="{D55BB9EF-FFE9-4237-9F48-742FED40F80E}" destId="{08CD3C9B-2DB8-4E2F-A81A-3484BC61CE06}" srcOrd="10" destOrd="0" presId="urn:microsoft.com/office/officeart/2009/3/layout/CircleRelationship"/>
    <dgm:cxn modelId="{7EB1AFB9-339B-4790-8E35-C8B24DA075D2}" type="presParOf" srcId="{D55BB9EF-FFE9-4237-9F48-742FED40F80E}" destId="{765FB8EF-EFE6-4157-8D1E-44FA4B4CAE2F}" srcOrd="11" destOrd="0" presId="urn:microsoft.com/office/officeart/2009/3/layout/CircleRelationship"/>
    <dgm:cxn modelId="{C2147B36-DBCA-49FC-BA88-99D82BD1EB35}" type="presParOf" srcId="{765FB8EF-EFE6-4157-8D1E-44FA4B4CAE2F}" destId="{ED38163B-9325-4B42-BEF3-ECB458EF6609}" srcOrd="0" destOrd="0" presId="urn:microsoft.com/office/officeart/2009/3/layout/CircleRelationship"/>
    <dgm:cxn modelId="{CF347055-F5CC-474D-BCB2-9B5CD6C156E8}" type="presParOf" srcId="{D55BB9EF-FFE9-4237-9F48-742FED40F80E}" destId="{57DD90D9-B760-40C2-9AF4-997A9FEF63D4}" srcOrd="12" destOrd="0" presId="urn:microsoft.com/office/officeart/2009/3/layout/CircleRelationship"/>
    <dgm:cxn modelId="{392C2C40-23DB-42E0-8884-FA76533F506F}" type="presParOf" srcId="{57DD90D9-B760-40C2-9AF4-997A9FEF63D4}" destId="{562FB1F3-E414-4B3D-90E8-F518EE9F30F6}" srcOrd="0" destOrd="0" presId="urn:microsoft.com/office/officeart/2009/3/layout/CircleRelationship"/>
    <dgm:cxn modelId="{DDE8B222-1D6C-4CFF-A7F0-9B75F1AD35A5}" type="presParOf" srcId="{D55BB9EF-FFE9-4237-9F48-742FED40F80E}" destId="{9B5BDB01-100F-4152-8702-7F19B1E82A01}" srcOrd="13" destOrd="0" presId="urn:microsoft.com/office/officeart/2009/3/layout/CircleRelationship"/>
    <dgm:cxn modelId="{54E786C9-47B3-4749-A454-EDC1E6C6CDCF}" type="presParOf" srcId="{9B5BDB01-100F-4152-8702-7F19B1E82A01}" destId="{670FB67C-8E70-4477-9249-9DEC023755F9}" srcOrd="0" destOrd="0" presId="urn:microsoft.com/office/officeart/2009/3/layout/CircleRelationship"/>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B9618D-32C0-4B14-B679-DC0C29A8DE9B}" type="doc">
      <dgm:prSet loTypeId="urn:microsoft.com/office/officeart/2009/3/layout/CircleRelationship" loCatId="relationship" qsTypeId="urn:microsoft.com/office/officeart/2005/8/quickstyle/3d1" qsCatId="3D" csTypeId="urn:microsoft.com/office/officeart/2005/8/colors/colorful5" csCatId="colorful" phldr="1"/>
      <dgm:spPr/>
      <dgm:t>
        <a:bodyPr/>
        <a:lstStyle/>
        <a:p>
          <a:endParaRPr lang="tr-TR"/>
        </a:p>
      </dgm:t>
    </dgm:pt>
    <dgm:pt modelId="{11EC9837-E7C5-4A71-9150-4E77441F6C65}">
      <dgm:prSet phldrT="[Metin]" custT="1"/>
      <dgm:spPr>
        <a:xfrm>
          <a:off x="767293" y="78381"/>
          <a:ext cx="1720404" cy="1720367"/>
        </a:xfrm>
        <a:solidFill>
          <a:srgbClr val="00B050"/>
        </a:solidFill>
        <a:ln>
          <a:noFill/>
        </a:ln>
        <a:effectLst/>
        <a:scene3d>
          <a:camera prst="orthographicFront"/>
          <a:lightRig rig="flat" dir="t"/>
        </a:scene3d>
        <a:sp3d prstMaterial="plastic">
          <a:bevelT w="120900" h="88900"/>
          <a:bevelB w="88900" h="31750" prst="angle"/>
        </a:sp3d>
      </dgm:spPr>
      <dgm:t>
        <a:bodyPr/>
        <a:lstStyle/>
        <a:p>
          <a:r>
            <a:rPr lang="tr-TR" sz="1400" b="1">
              <a:solidFill>
                <a:sysClr val="window" lastClr="FFFFFF"/>
              </a:solidFill>
              <a:latin typeface="Century Gothic"/>
              <a:ea typeface="+mn-ea"/>
              <a:cs typeface="+mn-cs"/>
            </a:rPr>
            <a:t>EĞİTİMDE</a:t>
          </a:r>
        </a:p>
        <a:p>
          <a:r>
            <a:rPr lang="tr-TR" sz="1400">
              <a:solidFill>
                <a:sysClr val="window" lastClr="FFFFFF"/>
              </a:solidFill>
              <a:latin typeface="Century Gothic"/>
              <a:ea typeface="+mn-ea"/>
              <a:cs typeface="+mn-cs"/>
            </a:rPr>
            <a:t> </a:t>
          </a:r>
          <a:r>
            <a:rPr lang="tr-TR" sz="1400" b="1">
              <a:solidFill>
                <a:sysClr val="window" lastClr="FFFFFF"/>
              </a:solidFill>
              <a:latin typeface="Century Gothic"/>
              <a:ea typeface="+mn-ea"/>
              <a:cs typeface="+mn-cs"/>
            </a:rPr>
            <a:t>İŞ BİRLİĞİ</a:t>
          </a:r>
        </a:p>
      </dgm:t>
    </dgm:pt>
    <dgm:pt modelId="{1CD790A9-E540-4292-9BBB-D1C28EA0AE87}" type="parTrans" cxnId="{D110E869-86BA-4806-B5AA-0561701CCE15}">
      <dgm:prSet/>
      <dgm:spPr/>
      <dgm:t>
        <a:bodyPr/>
        <a:lstStyle/>
        <a:p>
          <a:endParaRPr lang="tr-TR"/>
        </a:p>
      </dgm:t>
    </dgm:pt>
    <dgm:pt modelId="{71ABDF37-CC9D-4AE8-B48E-08A9949AAFDC}" type="sibTrans" cxnId="{D110E869-86BA-4806-B5AA-0561701CCE15}">
      <dgm:prSet/>
      <dgm:spPr/>
      <dgm:t>
        <a:bodyPr/>
        <a:lstStyle/>
        <a:p>
          <a:endParaRPr lang="tr-TR"/>
        </a:p>
      </dgm:t>
    </dgm:pt>
    <dgm:pt modelId="{87B077C2-9239-413A-9A31-9C5CEC832D90}">
      <dgm:prSet phldrT="[Metin]" custT="1"/>
      <dgm:spPr>
        <a:xfrm>
          <a:off x="2555708" y="59891"/>
          <a:ext cx="915993" cy="699200"/>
        </a:xfrm>
        <a:solidFill>
          <a:srgbClr val="0070C0"/>
        </a:soli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 lastClr="FFFFFF"/>
              </a:solidFill>
              <a:latin typeface="Century Gothic"/>
              <a:ea typeface="+mn-ea"/>
              <a:cs typeface="+mn-cs"/>
            </a:rPr>
            <a:t>Mesleki  Alanda İşbirliği</a:t>
          </a:r>
        </a:p>
      </dgm:t>
    </dgm:pt>
    <dgm:pt modelId="{BE71DA58-9BFA-4257-A95A-CE406F3C5B00}" type="parTrans" cxnId="{B12F16E9-D30C-4B0F-BA09-44DDABBB9723}">
      <dgm:prSet/>
      <dgm:spPr/>
      <dgm:t>
        <a:bodyPr/>
        <a:lstStyle/>
        <a:p>
          <a:endParaRPr lang="tr-TR"/>
        </a:p>
      </dgm:t>
    </dgm:pt>
    <dgm:pt modelId="{5623606C-3AFB-4A9B-9079-4ED629488D1B}" type="sibTrans" cxnId="{B12F16E9-D30C-4B0F-BA09-44DDABBB9723}">
      <dgm:prSet/>
      <dgm:spPr/>
      <dgm:t>
        <a:bodyPr/>
        <a:lstStyle/>
        <a:p>
          <a:endParaRPr lang="tr-TR"/>
        </a:p>
      </dgm:t>
    </dgm:pt>
    <dgm:pt modelId="{16D01426-2D2E-49EF-85BA-519B24667E78}">
      <dgm:prSet phldrT="[Metin]" custLinFactY="-53359" custLinFactNeighborX="14836" custLinFactNeighborY="-100000"/>
      <dgm:spPr/>
      <dgm:t>
        <a:bodyPr/>
        <a:lstStyle/>
        <a:p>
          <a:endParaRPr lang="tr-TR"/>
        </a:p>
      </dgm:t>
    </dgm:pt>
    <dgm:pt modelId="{505450A2-E02A-441D-B179-494B0FEC6842}" type="parTrans" cxnId="{DAC91B27-57EB-4CBB-A860-8460ACB34BE5}">
      <dgm:prSet/>
      <dgm:spPr/>
      <dgm:t>
        <a:bodyPr/>
        <a:lstStyle/>
        <a:p>
          <a:endParaRPr lang="tr-TR"/>
        </a:p>
      </dgm:t>
    </dgm:pt>
    <dgm:pt modelId="{F1C9048F-C3B2-4707-9318-D241C5B28883}" type="sibTrans" cxnId="{DAC91B27-57EB-4CBB-A860-8460ACB34BE5}">
      <dgm:prSet/>
      <dgm:spPr/>
      <dgm:t>
        <a:bodyPr/>
        <a:lstStyle/>
        <a:p>
          <a:endParaRPr lang="tr-TR"/>
        </a:p>
      </dgm:t>
    </dgm:pt>
    <dgm:pt modelId="{A9172655-71AF-4304-92A7-C9C0E48D6C5B}">
      <dgm:prSet phldrT="[Metin]" custLinFactY="-53359" custLinFactNeighborX="14836" custLinFactNeighborY="-100000"/>
      <dgm:spPr/>
      <dgm:t>
        <a:bodyPr/>
        <a:lstStyle/>
        <a:p>
          <a:endParaRPr lang="tr-TR"/>
        </a:p>
      </dgm:t>
    </dgm:pt>
    <dgm:pt modelId="{C63B6AB7-3F43-47CC-91D7-04C77E18532F}" type="parTrans" cxnId="{754BC7C6-BF3D-4CF4-A8E1-B7DB940376F0}">
      <dgm:prSet/>
      <dgm:spPr/>
      <dgm:t>
        <a:bodyPr/>
        <a:lstStyle/>
        <a:p>
          <a:endParaRPr lang="tr-TR"/>
        </a:p>
      </dgm:t>
    </dgm:pt>
    <dgm:pt modelId="{5A737F2F-BA36-464D-991A-C129202AA9C2}" type="sibTrans" cxnId="{754BC7C6-BF3D-4CF4-A8E1-B7DB940376F0}">
      <dgm:prSet/>
      <dgm:spPr/>
      <dgm:t>
        <a:bodyPr/>
        <a:lstStyle/>
        <a:p>
          <a:endParaRPr lang="tr-TR"/>
        </a:p>
      </dgm:t>
    </dgm:pt>
    <dgm:pt modelId="{F1825859-A256-4672-A6AE-7BBA5436C295}">
      <dgm:prSet phldrT="[Metin]" custLinFactY="-53359" custLinFactNeighborX="14836" custLinFactNeighborY="-100000"/>
      <dgm:spPr/>
      <dgm:t>
        <a:bodyPr/>
        <a:lstStyle/>
        <a:p>
          <a:endParaRPr lang="tr-TR"/>
        </a:p>
      </dgm:t>
    </dgm:pt>
    <dgm:pt modelId="{98FFB5A2-421A-4193-B8B6-9B104BA7D14F}" type="parTrans" cxnId="{8566709D-D50A-4848-B469-5254E3C63287}">
      <dgm:prSet/>
      <dgm:spPr/>
      <dgm:t>
        <a:bodyPr/>
        <a:lstStyle/>
        <a:p>
          <a:endParaRPr lang="tr-TR"/>
        </a:p>
      </dgm:t>
    </dgm:pt>
    <dgm:pt modelId="{9C8C859E-1491-4134-8714-F515E84EB7FE}" type="sibTrans" cxnId="{8566709D-D50A-4848-B469-5254E3C63287}">
      <dgm:prSet/>
      <dgm:spPr/>
      <dgm:t>
        <a:bodyPr/>
        <a:lstStyle/>
        <a:p>
          <a:endParaRPr lang="tr-TR"/>
        </a:p>
      </dgm:t>
    </dgm:pt>
    <dgm:pt modelId="{05558825-4CB8-40D2-92AC-30D637EB2602}">
      <dgm:prSet/>
      <dgm:spPr/>
      <dgm:t>
        <a:bodyPr/>
        <a:lstStyle/>
        <a:p>
          <a:endParaRPr lang="tr-TR"/>
        </a:p>
      </dgm:t>
    </dgm:pt>
    <dgm:pt modelId="{0B303A95-0930-4524-9E86-839C711C87D5}" type="parTrans" cxnId="{9DBB97DC-F638-4622-94E4-3A26EB2AE75A}">
      <dgm:prSet/>
      <dgm:spPr/>
      <dgm:t>
        <a:bodyPr/>
        <a:lstStyle/>
        <a:p>
          <a:endParaRPr lang="tr-TR"/>
        </a:p>
      </dgm:t>
    </dgm:pt>
    <dgm:pt modelId="{4AB9A09C-712B-49E3-A943-2A45C0718637}" type="sibTrans" cxnId="{9DBB97DC-F638-4622-94E4-3A26EB2AE75A}">
      <dgm:prSet/>
      <dgm:spPr/>
      <dgm:t>
        <a:bodyPr/>
        <a:lstStyle/>
        <a:p>
          <a:endParaRPr lang="tr-TR"/>
        </a:p>
      </dgm:t>
    </dgm:pt>
    <dgm:pt modelId="{09FB4D64-AADC-4108-B7C7-A13C93C9E0EF}">
      <dgm:prSet phldrT="[Metin]" custT="1"/>
      <dgm:spPr>
        <a:xfrm>
          <a:off x="62073" y="93618"/>
          <a:ext cx="1053864" cy="699200"/>
        </a:xfrm>
        <a:gradFill rotWithShape="0">
          <a:gsLst>
            <a:gs pos="0">
              <a:srgbClr val="E8B54D">
                <a:hueOff val="8842340"/>
                <a:satOff val="-35925"/>
                <a:lumOff val="-7941"/>
                <a:alphaOff val="0"/>
                <a:tint val="73000"/>
                <a:shade val="100000"/>
                <a:satMod val="150000"/>
              </a:srgbClr>
            </a:gs>
            <a:gs pos="25000">
              <a:srgbClr val="E8B54D">
                <a:hueOff val="8842340"/>
                <a:satOff val="-35925"/>
                <a:lumOff val="-7941"/>
                <a:alphaOff val="0"/>
                <a:tint val="96000"/>
                <a:shade val="80000"/>
                <a:satMod val="105000"/>
              </a:srgbClr>
            </a:gs>
            <a:gs pos="38000">
              <a:srgbClr val="E8B54D">
                <a:hueOff val="8842340"/>
                <a:satOff val="-35925"/>
                <a:lumOff val="-7941"/>
                <a:alphaOff val="0"/>
                <a:tint val="96000"/>
                <a:shade val="59000"/>
                <a:satMod val="120000"/>
              </a:srgbClr>
            </a:gs>
            <a:gs pos="55000">
              <a:srgbClr val="E8B54D">
                <a:hueOff val="8842340"/>
                <a:satOff val="-35925"/>
                <a:lumOff val="-7941"/>
                <a:alphaOff val="0"/>
                <a:tint val="100000"/>
                <a:shade val="57000"/>
                <a:satMod val="120000"/>
              </a:srgbClr>
            </a:gs>
            <a:gs pos="80000">
              <a:srgbClr val="E8B54D">
                <a:hueOff val="8842340"/>
                <a:satOff val="-35925"/>
                <a:lumOff val="-7941"/>
                <a:alphaOff val="0"/>
                <a:tint val="100000"/>
                <a:shade val="56000"/>
                <a:satMod val="145000"/>
              </a:srgbClr>
            </a:gs>
            <a:gs pos="88000">
              <a:srgbClr val="E8B54D">
                <a:hueOff val="8842340"/>
                <a:satOff val="-35925"/>
                <a:lumOff val="-7941"/>
                <a:alphaOff val="0"/>
                <a:tint val="100000"/>
                <a:shade val="63000"/>
                <a:satMod val="160000"/>
              </a:srgbClr>
            </a:gs>
            <a:gs pos="100000">
              <a:srgbClr val="E8B54D">
                <a:hueOff val="8842340"/>
                <a:satOff val="-35925"/>
                <a:lumOff val="-7941"/>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 lastClr="FFFFFF"/>
              </a:solidFill>
              <a:latin typeface="Century Gothic"/>
              <a:ea typeface="+mn-ea"/>
              <a:cs typeface="+mn-cs"/>
            </a:rPr>
            <a:t>Akademik Alanda  İşbirliği</a:t>
          </a:r>
        </a:p>
      </dgm:t>
    </dgm:pt>
    <dgm:pt modelId="{08E7541D-0025-4070-AF56-4AC65A651424}" type="sibTrans" cxnId="{6856628C-A392-4BBF-A777-D2E88C4DE530}">
      <dgm:prSet/>
      <dgm:spPr/>
      <dgm:t>
        <a:bodyPr/>
        <a:lstStyle/>
        <a:p>
          <a:endParaRPr lang="tr-TR"/>
        </a:p>
      </dgm:t>
    </dgm:pt>
    <dgm:pt modelId="{6B659D64-B3A8-4CFC-B56A-7C0389A90BD4}" type="parTrans" cxnId="{6856628C-A392-4BBF-A777-D2E88C4DE530}">
      <dgm:prSet/>
      <dgm:spPr/>
      <dgm:t>
        <a:bodyPr/>
        <a:lstStyle/>
        <a:p>
          <a:endParaRPr lang="tr-TR"/>
        </a:p>
      </dgm:t>
    </dgm:pt>
    <dgm:pt modelId="{9F8A9E49-E29A-44AC-AE65-92E3B23BD648}" type="pres">
      <dgm:prSet presAssocID="{5AB9618D-32C0-4B14-B679-DC0C29A8DE9B}" presName="Name0" presStyleCnt="0">
        <dgm:presLayoutVars>
          <dgm:chMax val="1"/>
          <dgm:chPref val="1"/>
        </dgm:presLayoutVars>
      </dgm:prSet>
      <dgm:spPr/>
      <dgm:t>
        <a:bodyPr/>
        <a:lstStyle/>
        <a:p>
          <a:endParaRPr lang="tr-TR"/>
        </a:p>
      </dgm:t>
    </dgm:pt>
    <dgm:pt modelId="{FBBF43EC-F868-45FC-8948-70AB9A02F27B}" type="pres">
      <dgm:prSet presAssocID="{11EC9837-E7C5-4A71-9150-4E77441F6C65}" presName="Parent" presStyleLbl="node0" presStyleIdx="0" presStyleCnt="1" custLinFactNeighborX="9846" custLinFactNeighborY="21880">
        <dgm:presLayoutVars>
          <dgm:chMax val="5"/>
          <dgm:chPref val="5"/>
        </dgm:presLayoutVars>
      </dgm:prSet>
      <dgm:spPr>
        <a:prstGeom prst="ellipse">
          <a:avLst/>
        </a:prstGeom>
      </dgm:spPr>
      <dgm:t>
        <a:bodyPr/>
        <a:lstStyle/>
        <a:p>
          <a:endParaRPr lang="tr-TR"/>
        </a:p>
      </dgm:t>
    </dgm:pt>
    <dgm:pt modelId="{14126196-2798-4F45-BE02-4E090917CBAD}" type="pres">
      <dgm:prSet presAssocID="{11EC9837-E7C5-4A71-9150-4E77441F6C65}" presName="Accent1" presStyleLbl="node1" presStyleIdx="0" presStyleCnt="13"/>
      <dgm:spPr>
        <a:xfrm>
          <a:off x="1748919" y="0"/>
          <a:ext cx="191333" cy="191330"/>
        </a:xfrm>
        <a:prstGeom prst="ellipse">
          <a:avLst/>
        </a:prstGeom>
        <a:gradFill rotWithShape="0">
          <a:gsLst>
            <a:gs pos="0">
              <a:srgbClr val="E8B54D">
                <a:hueOff val="0"/>
                <a:satOff val="0"/>
                <a:lumOff val="0"/>
                <a:alphaOff val="0"/>
                <a:tint val="73000"/>
                <a:shade val="100000"/>
                <a:satMod val="150000"/>
              </a:srgbClr>
            </a:gs>
            <a:gs pos="25000">
              <a:srgbClr val="E8B54D">
                <a:hueOff val="0"/>
                <a:satOff val="0"/>
                <a:lumOff val="0"/>
                <a:alphaOff val="0"/>
                <a:tint val="96000"/>
                <a:shade val="80000"/>
                <a:satMod val="105000"/>
              </a:srgbClr>
            </a:gs>
            <a:gs pos="38000">
              <a:srgbClr val="E8B54D">
                <a:hueOff val="0"/>
                <a:satOff val="0"/>
                <a:lumOff val="0"/>
                <a:alphaOff val="0"/>
                <a:tint val="96000"/>
                <a:shade val="59000"/>
                <a:satMod val="120000"/>
              </a:srgbClr>
            </a:gs>
            <a:gs pos="55000">
              <a:srgbClr val="E8B54D">
                <a:hueOff val="0"/>
                <a:satOff val="0"/>
                <a:lumOff val="0"/>
                <a:alphaOff val="0"/>
                <a:tint val="100000"/>
                <a:shade val="57000"/>
                <a:satMod val="120000"/>
              </a:srgbClr>
            </a:gs>
            <a:gs pos="80000">
              <a:srgbClr val="E8B54D">
                <a:hueOff val="0"/>
                <a:satOff val="0"/>
                <a:lumOff val="0"/>
                <a:alphaOff val="0"/>
                <a:tint val="100000"/>
                <a:shade val="56000"/>
                <a:satMod val="145000"/>
              </a:srgbClr>
            </a:gs>
            <a:gs pos="88000">
              <a:srgbClr val="E8B54D">
                <a:hueOff val="0"/>
                <a:satOff val="0"/>
                <a:lumOff val="0"/>
                <a:alphaOff val="0"/>
                <a:tint val="100000"/>
                <a:shade val="63000"/>
                <a:satMod val="160000"/>
              </a:srgbClr>
            </a:gs>
            <a:gs pos="100000">
              <a:srgbClr val="E8B54D">
                <a:hueOff val="0"/>
                <a:satOff val="0"/>
                <a:lumOff val="0"/>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2822B637-1DC6-4372-A9B8-E1E9F7031BA8}" type="pres">
      <dgm:prSet presAssocID="{11EC9837-E7C5-4A71-9150-4E77441F6C65}" presName="Accent2" presStyleLbl="node1" presStyleIdx="1" presStyleCnt="13"/>
      <dgm:spPr>
        <a:xfrm>
          <a:off x="1295861" y="1670926"/>
          <a:ext cx="138541" cy="138674"/>
        </a:xfrm>
        <a:prstGeom prst="ellipse">
          <a:avLst/>
        </a:prstGeom>
        <a:gradFill rotWithShape="0">
          <a:gsLst>
            <a:gs pos="0">
              <a:srgbClr val="E8B54D">
                <a:hueOff val="1473723"/>
                <a:satOff val="-5988"/>
                <a:lumOff val="-1324"/>
                <a:alphaOff val="0"/>
                <a:tint val="73000"/>
                <a:shade val="100000"/>
                <a:satMod val="150000"/>
              </a:srgbClr>
            </a:gs>
            <a:gs pos="25000">
              <a:srgbClr val="E8B54D">
                <a:hueOff val="1473723"/>
                <a:satOff val="-5988"/>
                <a:lumOff val="-1324"/>
                <a:alphaOff val="0"/>
                <a:tint val="96000"/>
                <a:shade val="80000"/>
                <a:satMod val="105000"/>
              </a:srgbClr>
            </a:gs>
            <a:gs pos="38000">
              <a:srgbClr val="E8B54D">
                <a:hueOff val="1473723"/>
                <a:satOff val="-5988"/>
                <a:lumOff val="-1324"/>
                <a:alphaOff val="0"/>
                <a:tint val="96000"/>
                <a:shade val="59000"/>
                <a:satMod val="120000"/>
              </a:srgbClr>
            </a:gs>
            <a:gs pos="55000">
              <a:srgbClr val="E8B54D">
                <a:hueOff val="1473723"/>
                <a:satOff val="-5988"/>
                <a:lumOff val="-1324"/>
                <a:alphaOff val="0"/>
                <a:tint val="100000"/>
                <a:shade val="57000"/>
                <a:satMod val="120000"/>
              </a:srgbClr>
            </a:gs>
            <a:gs pos="80000">
              <a:srgbClr val="E8B54D">
                <a:hueOff val="1473723"/>
                <a:satOff val="-5988"/>
                <a:lumOff val="-1324"/>
                <a:alphaOff val="0"/>
                <a:tint val="100000"/>
                <a:shade val="56000"/>
                <a:satMod val="145000"/>
              </a:srgbClr>
            </a:gs>
            <a:gs pos="88000">
              <a:srgbClr val="E8B54D">
                <a:hueOff val="1473723"/>
                <a:satOff val="-5988"/>
                <a:lumOff val="-1324"/>
                <a:alphaOff val="0"/>
                <a:tint val="100000"/>
                <a:shade val="63000"/>
                <a:satMod val="160000"/>
              </a:srgbClr>
            </a:gs>
            <a:gs pos="100000">
              <a:srgbClr val="E8B54D">
                <a:hueOff val="1473723"/>
                <a:satOff val="-5988"/>
                <a:lumOff val="-1324"/>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385C024C-8269-42CE-896B-2062053C7F2D}" type="pres">
      <dgm:prSet presAssocID="{11EC9837-E7C5-4A71-9150-4E77441F6C65}" presName="Accent3" presStyleLbl="node1" presStyleIdx="2" presStyleCnt="13"/>
      <dgm:spPr>
        <a:xfrm>
          <a:off x="2598402" y="776577"/>
          <a:ext cx="138541" cy="138674"/>
        </a:xfrm>
        <a:prstGeom prst="ellipse">
          <a:avLst/>
        </a:prstGeom>
        <a:gradFill rotWithShape="0">
          <a:gsLst>
            <a:gs pos="0">
              <a:srgbClr val="E8B54D">
                <a:hueOff val="2947447"/>
                <a:satOff val="-11975"/>
                <a:lumOff val="-2647"/>
                <a:alphaOff val="0"/>
                <a:tint val="73000"/>
                <a:shade val="100000"/>
                <a:satMod val="150000"/>
              </a:srgbClr>
            </a:gs>
            <a:gs pos="25000">
              <a:srgbClr val="E8B54D">
                <a:hueOff val="2947447"/>
                <a:satOff val="-11975"/>
                <a:lumOff val="-2647"/>
                <a:alphaOff val="0"/>
                <a:tint val="96000"/>
                <a:shade val="80000"/>
                <a:satMod val="105000"/>
              </a:srgbClr>
            </a:gs>
            <a:gs pos="38000">
              <a:srgbClr val="E8B54D">
                <a:hueOff val="2947447"/>
                <a:satOff val="-11975"/>
                <a:lumOff val="-2647"/>
                <a:alphaOff val="0"/>
                <a:tint val="96000"/>
                <a:shade val="59000"/>
                <a:satMod val="120000"/>
              </a:srgbClr>
            </a:gs>
            <a:gs pos="55000">
              <a:srgbClr val="E8B54D">
                <a:hueOff val="2947447"/>
                <a:satOff val="-11975"/>
                <a:lumOff val="-2647"/>
                <a:alphaOff val="0"/>
                <a:tint val="100000"/>
                <a:shade val="57000"/>
                <a:satMod val="120000"/>
              </a:srgbClr>
            </a:gs>
            <a:gs pos="80000">
              <a:srgbClr val="E8B54D">
                <a:hueOff val="2947447"/>
                <a:satOff val="-11975"/>
                <a:lumOff val="-2647"/>
                <a:alphaOff val="0"/>
                <a:tint val="100000"/>
                <a:shade val="56000"/>
                <a:satMod val="145000"/>
              </a:srgbClr>
            </a:gs>
            <a:gs pos="88000">
              <a:srgbClr val="E8B54D">
                <a:hueOff val="2947447"/>
                <a:satOff val="-11975"/>
                <a:lumOff val="-2647"/>
                <a:alphaOff val="0"/>
                <a:tint val="100000"/>
                <a:shade val="63000"/>
                <a:satMod val="160000"/>
              </a:srgbClr>
            </a:gs>
            <a:gs pos="100000">
              <a:srgbClr val="E8B54D">
                <a:hueOff val="2947447"/>
                <a:satOff val="-11975"/>
                <a:lumOff val="-2647"/>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0F8B5923-67AE-4DEC-B5C0-B70DAE6C0BC6}" type="pres">
      <dgm:prSet presAssocID="{11EC9837-E7C5-4A71-9150-4E77441F6C65}" presName="Accent4" presStyleLbl="node1" presStyleIdx="3" presStyleCnt="13"/>
      <dgm:spPr>
        <a:xfrm>
          <a:off x="1935453" y="1818444"/>
          <a:ext cx="191333" cy="191330"/>
        </a:xfrm>
        <a:prstGeom prst="ellipse">
          <a:avLst/>
        </a:prstGeom>
        <a:gradFill rotWithShape="0">
          <a:gsLst>
            <a:gs pos="0">
              <a:srgbClr val="E8B54D">
                <a:hueOff val="4421170"/>
                <a:satOff val="-17963"/>
                <a:lumOff val="-3971"/>
                <a:alphaOff val="0"/>
                <a:tint val="73000"/>
                <a:shade val="100000"/>
                <a:satMod val="150000"/>
              </a:srgbClr>
            </a:gs>
            <a:gs pos="25000">
              <a:srgbClr val="E8B54D">
                <a:hueOff val="4421170"/>
                <a:satOff val="-17963"/>
                <a:lumOff val="-3971"/>
                <a:alphaOff val="0"/>
                <a:tint val="96000"/>
                <a:shade val="80000"/>
                <a:satMod val="105000"/>
              </a:srgbClr>
            </a:gs>
            <a:gs pos="38000">
              <a:srgbClr val="E8B54D">
                <a:hueOff val="4421170"/>
                <a:satOff val="-17963"/>
                <a:lumOff val="-3971"/>
                <a:alphaOff val="0"/>
                <a:tint val="96000"/>
                <a:shade val="59000"/>
                <a:satMod val="120000"/>
              </a:srgbClr>
            </a:gs>
            <a:gs pos="55000">
              <a:srgbClr val="E8B54D">
                <a:hueOff val="4421170"/>
                <a:satOff val="-17963"/>
                <a:lumOff val="-3971"/>
                <a:alphaOff val="0"/>
                <a:tint val="100000"/>
                <a:shade val="57000"/>
                <a:satMod val="120000"/>
              </a:srgbClr>
            </a:gs>
            <a:gs pos="80000">
              <a:srgbClr val="E8B54D">
                <a:hueOff val="4421170"/>
                <a:satOff val="-17963"/>
                <a:lumOff val="-3971"/>
                <a:alphaOff val="0"/>
                <a:tint val="100000"/>
                <a:shade val="56000"/>
                <a:satMod val="145000"/>
              </a:srgbClr>
            </a:gs>
            <a:gs pos="88000">
              <a:srgbClr val="E8B54D">
                <a:hueOff val="4421170"/>
                <a:satOff val="-17963"/>
                <a:lumOff val="-3971"/>
                <a:alphaOff val="0"/>
                <a:tint val="100000"/>
                <a:shade val="63000"/>
                <a:satMod val="160000"/>
              </a:srgbClr>
            </a:gs>
            <a:gs pos="100000">
              <a:srgbClr val="E8B54D">
                <a:hueOff val="4421170"/>
                <a:satOff val="-17963"/>
                <a:lumOff val="-3971"/>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FD57C4E6-C6B6-448C-9873-94D0259B3C66}" type="pres">
      <dgm:prSet presAssocID="{11EC9837-E7C5-4A71-9150-4E77441F6C65}" presName="Accent5" presStyleLbl="node1" presStyleIdx="4" presStyleCnt="13" custLinFactY="-200000" custLinFactNeighborX="-66221" custLinFactNeighborY="-246564"/>
      <dgm:spPr>
        <a:xfrm>
          <a:off x="1335215" y="271922"/>
          <a:ext cx="138541" cy="138674"/>
        </a:xfrm>
        <a:prstGeom prst="ellipse">
          <a:avLst/>
        </a:prstGeom>
        <a:gradFill rotWithShape="0">
          <a:gsLst>
            <a:gs pos="0">
              <a:srgbClr val="E8B54D">
                <a:hueOff val="5894893"/>
                <a:satOff val="-23950"/>
                <a:lumOff val="-5294"/>
                <a:alphaOff val="0"/>
                <a:tint val="73000"/>
                <a:shade val="100000"/>
                <a:satMod val="150000"/>
              </a:srgbClr>
            </a:gs>
            <a:gs pos="25000">
              <a:srgbClr val="E8B54D">
                <a:hueOff val="5894893"/>
                <a:satOff val="-23950"/>
                <a:lumOff val="-5294"/>
                <a:alphaOff val="0"/>
                <a:tint val="96000"/>
                <a:shade val="80000"/>
                <a:satMod val="105000"/>
              </a:srgbClr>
            </a:gs>
            <a:gs pos="38000">
              <a:srgbClr val="E8B54D">
                <a:hueOff val="5894893"/>
                <a:satOff val="-23950"/>
                <a:lumOff val="-5294"/>
                <a:alphaOff val="0"/>
                <a:tint val="96000"/>
                <a:shade val="59000"/>
                <a:satMod val="120000"/>
              </a:srgbClr>
            </a:gs>
            <a:gs pos="55000">
              <a:srgbClr val="E8B54D">
                <a:hueOff val="5894893"/>
                <a:satOff val="-23950"/>
                <a:lumOff val="-5294"/>
                <a:alphaOff val="0"/>
                <a:tint val="100000"/>
                <a:shade val="57000"/>
                <a:satMod val="120000"/>
              </a:srgbClr>
            </a:gs>
            <a:gs pos="80000">
              <a:srgbClr val="E8B54D">
                <a:hueOff val="5894893"/>
                <a:satOff val="-23950"/>
                <a:lumOff val="-5294"/>
                <a:alphaOff val="0"/>
                <a:tint val="100000"/>
                <a:shade val="56000"/>
                <a:satMod val="145000"/>
              </a:srgbClr>
            </a:gs>
            <a:gs pos="88000">
              <a:srgbClr val="E8B54D">
                <a:hueOff val="5894893"/>
                <a:satOff val="-23950"/>
                <a:lumOff val="-5294"/>
                <a:alphaOff val="0"/>
                <a:tint val="100000"/>
                <a:shade val="63000"/>
                <a:satMod val="160000"/>
              </a:srgbClr>
            </a:gs>
            <a:gs pos="100000">
              <a:srgbClr val="E8B54D">
                <a:hueOff val="5894893"/>
                <a:satOff val="-23950"/>
                <a:lumOff val="-5294"/>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CB2378C8-0AB9-415F-9E6D-0FEC8FDCA98D}" type="pres">
      <dgm:prSet presAssocID="{11EC9837-E7C5-4A71-9150-4E77441F6C65}" presName="Accent6" presStyleLbl="node1" presStyleIdx="5" presStyleCnt="13"/>
      <dgm:spPr>
        <a:xfrm>
          <a:off x="898475" y="1065180"/>
          <a:ext cx="138541" cy="138674"/>
        </a:xfrm>
        <a:prstGeom prst="ellipse">
          <a:avLst/>
        </a:prstGeom>
        <a:gradFill rotWithShape="0">
          <a:gsLst>
            <a:gs pos="0">
              <a:srgbClr val="E8B54D">
                <a:hueOff val="7368616"/>
                <a:satOff val="-29938"/>
                <a:lumOff val="-6618"/>
                <a:alphaOff val="0"/>
                <a:tint val="73000"/>
                <a:shade val="100000"/>
                <a:satMod val="150000"/>
              </a:srgbClr>
            </a:gs>
            <a:gs pos="25000">
              <a:srgbClr val="E8B54D">
                <a:hueOff val="7368616"/>
                <a:satOff val="-29938"/>
                <a:lumOff val="-6618"/>
                <a:alphaOff val="0"/>
                <a:tint val="96000"/>
                <a:shade val="80000"/>
                <a:satMod val="105000"/>
              </a:srgbClr>
            </a:gs>
            <a:gs pos="38000">
              <a:srgbClr val="E8B54D">
                <a:hueOff val="7368616"/>
                <a:satOff val="-29938"/>
                <a:lumOff val="-6618"/>
                <a:alphaOff val="0"/>
                <a:tint val="96000"/>
                <a:shade val="59000"/>
                <a:satMod val="120000"/>
              </a:srgbClr>
            </a:gs>
            <a:gs pos="55000">
              <a:srgbClr val="E8B54D">
                <a:hueOff val="7368616"/>
                <a:satOff val="-29938"/>
                <a:lumOff val="-6618"/>
                <a:alphaOff val="0"/>
                <a:tint val="100000"/>
                <a:shade val="57000"/>
                <a:satMod val="120000"/>
              </a:srgbClr>
            </a:gs>
            <a:gs pos="80000">
              <a:srgbClr val="E8B54D">
                <a:hueOff val="7368616"/>
                <a:satOff val="-29938"/>
                <a:lumOff val="-6618"/>
                <a:alphaOff val="0"/>
                <a:tint val="100000"/>
                <a:shade val="56000"/>
                <a:satMod val="145000"/>
              </a:srgbClr>
            </a:gs>
            <a:gs pos="88000">
              <a:srgbClr val="E8B54D">
                <a:hueOff val="7368616"/>
                <a:satOff val="-29938"/>
                <a:lumOff val="-6618"/>
                <a:alphaOff val="0"/>
                <a:tint val="100000"/>
                <a:shade val="63000"/>
                <a:satMod val="160000"/>
              </a:srgbClr>
            </a:gs>
            <a:gs pos="100000">
              <a:srgbClr val="E8B54D">
                <a:hueOff val="7368616"/>
                <a:satOff val="-29938"/>
                <a:lumOff val="-6618"/>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DBFC66A9-9A4B-490D-9841-0F3073DEEFB8}" type="pres">
      <dgm:prSet presAssocID="{09FB4D64-AADC-4108-B7C7-A13C93C9E0EF}" presName="Child1" presStyleLbl="node1" presStyleIdx="6" presStyleCnt="13" custScaleX="165925" custScaleY="126014" custLinFactNeighborX="43071" custLinFactNeighborY="-39538">
        <dgm:presLayoutVars>
          <dgm:chMax val="0"/>
          <dgm:chPref val="0"/>
        </dgm:presLayoutVars>
      </dgm:prSet>
      <dgm:spPr>
        <a:prstGeom prst="ellipse">
          <a:avLst/>
        </a:prstGeom>
      </dgm:spPr>
      <dgm:t>
        <a:bodyPr/>
        <a:lstStyle/>
        <a:p>
          <a:endParaRPr lang="tr-TR"/>
        </a:p>
      </dgm:t>
    </dgm:pt>
    <dgm:pt modelId="{56B8D962-7A51-4AFB-ACFC-F987A93D18BB}" type="pres">
      <dgm:prSet presAssocID="{09FB4D64-AADC-4108-B7C7-A13C93C9E0EF}" presName="Accent7" presStyleCnt="0"/>
      <dgm:spPr/>
    </dgm:pt>
    <dgm:pt modelId="{D5B6959C-F884-45F1-8EE1-3792AF55987A}" type="pres">
      <dgm:prSet presAssocID="{09FB4D64-AADC-4108-B7C7-A13C93C9E0EF}" presName="AccentHold1" presStyleLbl="node1" presStyleIdx="7" presStyleCnt="13"/>
      <dgm:spPr>
        <a:xfrm>
          <a:off x="1555345" y="277951"/>
          <a:ext cx="191333" cy="191330"/>
        </a:xfrm>
        <a:prstGeom prst="ellipse">
          <a:avLst/>
        </a:prstGeom>
        <a:gradFill rotWithShape="0">
          <a:gsLst>
            <a:gs pos="0">
              <a:srgbClr val="E8B54D">
                <a:hueOff val="10316062"/>
                <a:satOff val="-41913"/>
                <a:lumOff val="-9265"/>
                <a:alphaOff val="0"/>
                <a:tint val="73000"/>
                <a:shade val="100000"/>
                <a:satMod val="150000"/>
              </a:srgbClr>
            </a:gs>
            <a:gs pos="25000">
              <a:srgbClr val="E8B54D">
                <a:hueOff val="10316062"/>
                <a:satOff val="-41913"/>
                <a:lumOff val="-9265"/>
                <a:alphaOff val="0"/>
                <a:tint val="96000"/>
                <a:shade val="80000"/>
                <a:satMod val="105000"/>
              </a:srgbClr>
            </a:gs>
            <a:gs pos="38000">
              <a:srgbClr val="E8B54D">
                <a:hueOff val="10316062"/>
                <a:satOff val="-41913"/>
                <a:lumOff val="-9265"/>
                <a:alphaOff val="0"/>
                <a:tint val="96000"/>
                <a:shade val="59000"/>
                <a:satMod val="120000"/>
              </a:srgbClr>
            </a:gs>
            <a:gs pos="55000">
              <a:srgbClr val="E8B54D">
                <a:hueOff val="10316062"/>
                <a:satOff val="-41913"/>
                <a:lumOff val="-9265"/>
                <a:alphaOff val="0"/>
                <a:tint val="100000"/>
                <a:shade val="57000"/>
                <a:satMod val="120000"/>
              </a:srgbClr>
            </a:gs>
            <a:gs pos="80000">
              <a:srgbClr val="E8B54D">
                <a:hueOff val="10316062"/>
                <a:satOff val="-41913"/>
                <a:lumOff val="-9265"/>
                <a:alphaOff val="0"/>
                <a:tint val="100000"/>
                <a:shade val="56000"/>
                <a:satMod val="145000"/>
              </a:srgbClr>
            </a:gs>
            <a:gs pos="88000">
              <a:srgbClr val="E8B54D">
                <a:hueOff val="10316062"/>
                <a:satOff val="-41913"/>
                <a:lumOff val="-9265"/>
                <a:alphaOff val="0"/>
                <a:tint val="100000"/>
                <a:shade val="63000"/>
                <a:satMod val="160000"/>
              </a:srgbClr>
            </a:gs>
            <a:gs pos="100000">
              <a:srgbClr val="E8B54D">
                <a:hueOff val="10316062"/>
                <a:satOff val="-41913"/>
                <a:lumOff val="-9265"/>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extLst>
        <a:ext uri="{E40237B7-FDA0-4F09-8148-C483321AD2D9}">
          <dgm14:cNvPr xmlns:dgm14="http://schemas.microsoft.com/office/drawing/2010/diagram" id="0" name="" title="mmmm"/>
        </a:ext>
      </dgm:extLst>
    </dgm:pt>
    <dgm:pt modelId="{DCF38ECE-CC21-493D-B466-44BF6004DB22}" type="pres">
      <dgm:prSet presAssocID="{09FB4D64-AADC-4108-B7C7-A13C93C9E0EF}" presName="Accent8" presStyleCnt="0"/>
      <dgm:spPr/>
    </dgm:pt>
    <dgm:pt modelId="{1272AF68-FD2F-4759-897E-FC2A021F589A}" type="pres">
      <dgm:prSet presAssocID="{09FB4D64-AADC-4108-B7C7-A13C93C9E0EF}" presName="AccentHold2" presStyleLbl="node1" presStyleIdx="8" presStyleCnt="13"/>
      <dgm:spPr>
        <a:xfrm>
          <a:off x="295358" y="1293089"/>
          <a:ext cx="345872" cy="345882"/>
        </a:xfrm>
        <a:prstGeom prst="ellipse">
          <a:avLst/>
        </a:prstGeom>
        <a:gradFill rotWithShape="0">
          <a:gsLst>
            <a:gs pos="0">
              <a:srgbClr val="E8B54D">
                <a:hueOff val="11789787"/>
                <a:satOff val="-47901"/>
                <a:lumOff val="-10588"/>
                <a:alphaOff val="0"/>
                <a:tint val="73000"/>
                <a:shade val="100000"/>
                <a:satMod val="150000"/>
              </a:srgbClr>
            </a:gs>
            <a:gs pos="25000">
              <a:srgbClr val="E8B54D">
                <a:hueOff val="11789787"/>
                <a:satOff val="-47901"/>
                <a:lumOff val="-10588"/>
                <a:alphaOff val="0"/>
                <a:tint val="96000"/>
                <a:shade val="80000"/>
                <a:satMod val="105000"/>
              </a:srgbClr>
            </a:gs>
            <a:gs pos="38000">
              <a:srgbClr val="E8B54D">
                <a:hueOff val="11789787"/>
                <a:satOff val="-47901"/>
                <a:lumOff val="-10588"/>
                <a:alphaOff val="0"/>
                <a:tint val="96000"/>
                <a:shade val="59000"/>
                <a:satMod val="120000"/>
              </a:srgbClr>
            </a:gs>
            <a:gs pos="55000">
              <a:srgbClr val="E8B54D">
                <a:hueOff val="11789787"/>
                <a:satOff val="-47901"/>
                <a:lumOff val="-10588"/>
                <a:alphaOff val="0"/>
                <a:tint val="100000"/>
                <a:shade val="57000"/>
                <a:satMod val="120000"/>
              </a:srgbClr>
            </a:gs>
            <a:gs pos="80000">
              <a:srgbClr val="E8B54D">
                <a:hueOff val="11789787"/>
                <a:satOff val="-47901"/>
                <a:lumOff val="-10588"/>
                <a:alphaOff val="0"/>
                <a:tint val="100000"/>
                <a:shade val="56000"/>
                <a:satMod val="145000"/>
              </a:srgbClr>
            </a:gs>
            <a:gs pos="88000">
              <a:srgbClr val="E8B54D">
                <a:hueOff val="11789787"/>
                <a:satOff val="-47901"/>
                <a:lumOff val="-10588"/>
                <a:alphaOff val="0"/>
                <a:tint val="100000"/>
                <a:shade val="63000"/>
                <a:satMod val="160000"/>
              </a:srgbClr>
            </a:gs>
            <a:gs pos="100000">
              <a:srgbClr val="E8B54D">
                <a:hueOff val="11789787"/>
                <a:satOff val="-47901"/>
                <a:lumOff val="-10588"/>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CAC2EC08-246F-454C-A175-974CFA1A752B}" type="pres">
      <dgm:prSet presAssocID="{87B077C2-9239-413A-9A31-9C5CEC832D90}" presName="Child2" presStyleLbl="node1" presStyleIdx="9" presStyleCnt="13" custScaleX="130964">
        <dgm:presLayoutVars>
          <dgm:chMax val="0"/>
          <dgm:chPref val="0"/>
        </dgm:presLayoutVars>
      </dgm:prSet>
      <dgm:spPr>
        <a:prstGeom prst="ellipse">
          <a:avLst/>
        </a:prstGeom>
      </dgm:spPr>
      <dgm:t>
        <a:bodyPr/>
        <a:lstStyle/>
        <a:p>
          <a:endParaRPr lang="tr-TR"/>
        </a:p>
      </dgm:t>
    </dgm:pt>
    <dgm:pt modelId="{D19FEF50-53CA-4852-A048-977BFF2C3864}" type="pres">
      <dgm:prSet presAssocID="{87B077C2-9239-413A-9A31-9C5CEC832D90}" presName="Accent9" presStyleCnt="0"/>
      <dgm:spPr/>
    </dgm:pt>
    <dgm:pt modelId="{861E3C78-096F-49AB-8AEF-584D5B18D0D3}" type="pres">
      <dgm:prSet presAssocID="{87B077C2-9239-413A-9A31-9C5CEC832D90}" presName="AccentHold1" presStyleLbl="node1" presStyleIdx="10" presStyleCnt="13"/>
      <dgm:spPr>
        <a:xfrm>
          <a:off x="2352036" y="542639"/>
          <a:ext cx="191333" cy="191330"/>
        </a:xfrm>
        <a:prstGeom prst="ellipse">
          <a:avLst/>
        </a:prstGeom>
        <a:gradFill rotWithShape="0">
          <a:gsLst>
            <a:gs pos="0">
              <a:srgbClr val="E8B54D">
                <a:hueOff val="14737233"/>
                <a:satOff val="-59876"/>
                <a:lumOff val="-13235"/>
                <a:alphaOff val="0"/>
                <a:tint val="73000"/>
                <a:shade val="100000"/>
                <a:satMod val="150000"/>
              </a:srgbClr>
            </a:gs>
            <a:gs pos="25000">
              <a:srgbClr val="E8B54D">
                <a:hueOff val="14737233"/>
                <a:satOff val="-59876"/>
                <a:lumOff val="-13235"/>
                <a:alphaOff val="0"/>
                <a:tint val="96000"/>
                <a:shade val="80000"/>
                <a:satMod val="105000"/>
              </a:srgbClr>
            </a:gs>
            <a:gs pos="38000">
              <a:srgbClr val="E8B54D">
                <a:hueOff val="14737233"/>
                <a:satOff val="-59876"/>
                <a:lumOff val="-13235"/>
                <a:alphaOff val="0"/>
                <a:tint val="96000"/>
                <a:shade val="59000"/>
                <a:satMod val="120000"/>
              </a:srgbClr>
            </a:gs>
            <a:gs pos="55000">
              <a:srgbClr val="E8B54D">
                <a:hueOff val="14737233"/>
                <a:satOff val="-59876"/>
                <a:lumOff val="-13235"/>
                <a:alphaOff val="0"/>
                <a:tint val="100000"/>
                <a:shade val="57000"/>
                <a:satMod val="120000"/>
              </a:srgbClr>
            </a:gs>
            <a:gs pos="80000">
              <a:srgbClr val="E8B54D">
                <a:hueOff val="14737233"/>
                <a:satOff val="-59876"/>
                <a:lumOff val="-13235"/>
                <a:alphaOff val="0"/>
                <a:tint val="100000"/>
                <a:shade val="56000"/>
                <a:satMod val="145000"/>
              </a:srgbClr>
            </a:gs>
            <a:gs pos="88000">
              <a:srgbClr val="E8B54D">
                <a:hueOff val="14737233"/>
                <a:satOff val="-59876"/>
                <a:lumOff val="-13235"/>
                <a:alphaOff val="0"/>
                <a:tint val="100000"/>
                <a:shade val="63000"/>
                <a:satMod val="160000"/>
              </a:srgbClr>
            </a:gs>
            <a:gs pos="100000">
              <a:srgbClr val="E8B54D">
                <a:hueOff val="14737233"/>
                <a:satOff val="-59876"/>
                <a:lumOff val="-13235"/>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8FC9E8FB-3B48-44C8-85D4-3DC6E3599AF4}" type="pres">
      <dgm:prSet presAssocID="{87B077C2-9239-413A-9A31-9C5CEC832D90}" presName="Accent10" presStyleCnt="0"/>
      <dgm:spPr/>
    </dgm:pt>
    <dgm:pt modelId="{DFDE0286-E65F-405B-957E-5C42D268B8C5}" type="pres">
      <dgm:prSet presAssocID="{87B077C2-9239-413A-9A31-9C5CEC832D90}" presName="AccentHold2" presStyleLbl="node1" presStyleIdx="11" presStyleCnt="13"/>
      <dgm:spPr>
        <a:xfrm>
          <a:off x="163856" y="1704691"/>
          <a:ext cx="138541" cy="138674"/>
        </a:xfrm>
        <a:prstGeom prst="ellipse">
          <a:avLst/>
        </a:prstGeom>
        <a:gradFill rotWithShape="0">
          <a:gsLst>
            <a:gs pos="0">
              <a:srgbClr val="E8B54D">
                <a:hueOff val="16210957"/>
                <a:satOff val="-65863"/>
                <a:lumOff val="-14559"/>
                <a:alphaOff val="0"/>
                <a:tint val="73000"/>
                <a:shade val="100000"/>
                <a:satMod val="150000"/>
              </a:srgbClr>
            </a:gs>
            <a:gs pos="25000">
              <a:srgbClr val="E8B54D">
                <a:hueOff val="16210957"/>
                <a:satOff val="-65863"/>
                <a:lumOff val="-14559"/>
                <a:alphaOff val="0"/>
                <a:tint val="96000"/>
                <a:shade val="80000"/>
                <a:satMod val="105000"/>
              </a:srgbClr>
            </a:gs>
            <a:gs pos="38000">
              <a:srgbClr val="E8B54D">
                <a:hueOff val="16210957"/>
                <a:satOff val="-65863"/>
                <a:lumOff val="-14559"/>
                <a:alphaOff val="0"/>
                <a:tint val="96000"/>
                <a:shade val="59000"/>
                <a:satMod val="120000"/>
              </a:srgbClr>
            </a:gs>
            <a:gs pos="55000">
              <a:srgbClr val="E8B54D">
                <a:hueOff val="16210957"/>
                <a:satOff val="-65863"/>
                <a:lumOff val="-14559"/>
                <a:alphaOff val="0"/>
                <a:tint val="100000"/>
                <a:shade val="57000"/>
                <a:satMod val="120000"/>
              </a:srgbClr>
            </a:gs>
            <a:gs pos="80000">
              <a:srgbClr val="E8B54D">
                <a:hueOff val="16210957"/>
                <a:satOff val="-65863"/>
                <a:lumOff val="-14559"/>
                <a:alphaOff val="0"/>
                <a:tint val="100000"/>
                <a:shade val="56000"/>
                <a:satMod val="145000"/>
              </a:srgbClr>
            </a:gs>
            <a:gs pos="88000">
              <a:srgbClr val="E8B54D">
                <a:hueOff val="16210957"/>
                <a:satOff val="-65863"/>
                <a:lumOff val="-14559"/>
                <a:alphaOff val="0"/>
                <a:tint val="100000"/>
                <a:shade val="63000"/>
                <a:satMod val="160000"/>
              </a:srgbClr>
            </a:gs>
            <a:gs pos="100000">
              <a:srgbClr val="E8B54D">
                <a:hueOff val="16210957"/>
                <a:satOff val="-65863"/>
                <a:lumOff val="-14559"/>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 modelId="{39F4F9AE-C949-435B-AFF3-E5909D7D2AD7}" type="pres">
      <dgm:prSet presAssocID="{87B077C2-9239-413A-9A31-9C5CEC832D90}" presName="Accent11" presStyleCnt="0"/>
      <dgm:spPr/>
    </dgm:pt>
    <dgm:pt modelId="{18A231B0-ABB0-4E78-81BF-66B612BD54BA}" type="pres">
      <dgm:prSet presAssocID="{87B077C2-9239-413A-9A31-9C5CEC832D90}" presName="AccentHold3" presStyleLbl="node1" presStyleIdx="12" presStyleCnt="13"/>
      <dgm:spPr>
        <a:xfrm>
          <a:off x="1545427" y="1507331"/>
          <a:ext cx="138541" cy="138674"/>
        </a:xfrm>
        <a:prstGeom prst="ellipse">
          <a:avLst/>
        </a:prstGeom>
        <a:gradFill rotWithShape="0">
          <a:gsLst>
            <a:gs pos="0">
              <a:srgbClr val="E8B54D">
                <a:hueOff val="17684680"/>
                <a:satOff val="-71851"/>
                <a:lumOff val="-15882"/>
                <a:alphaOff val="0"/>
                <a:tint val="73000"/>
                <a:shade val="100000"/>
                <a:satMod val="150000"/>
              </a:srgbClr>
            </a:gs>
            <a:gs pos="25000">
              <a:srgbClr val="E8B54D">
                <a:hueOff val="17684680"/>
                <a:satOff val="-71851"/>
                <a:lumOff val="-15882"/>
                <a:alphaOff val="0"/>
                <a:tint val="96000"/>
                <a:shade val="80000"/>
                <a:satMod val="105000"/>
              </a:srgbClr>
            </a:gs>
            <a:gs pos="38000">
              <a:srgbClr val="E8B54D">
                <a:hueOff val="17684680"/>
                <a:satOff val="-71851"/>
                <a:lumOff val="-15882"/>
                <a:alphaOff val="0"/>
                <a:tint val="96000"/>
                <a:shade val="59000"/>
                <a:satMod val="120000"/>
              </a:srgbClr>
            </a:gs>
            <a:gs pos="55000">
              <a:srgbClr val="E8B54D">
                <a:hueOff val="17684680"/>
                <a:satOff val="-71851"/>
                <a:lumOff val="-15882"/>
                <a:alphaOff val="0"/>
                <a:tint val="100000"/>
                <a:shade val="57000"/>
                <a:satMod val="120000"/>
              </a:srgbClr>
            </a:gs>
            <a:gs pos="80000">
              <a:srgbClr val="E8B54D">
                <a:hueOff val="17684680"/>
                <a:satOff val="-71851"/>
                <a:lumOff val="-15882"/>
                <a:alphaOff val="0"/>
                <a:tint val="100000"/>
                <a:shade val="56000"/>
                <a:satMod val="145000"/>
              </a:srgbClr>
            </a:gs>
            <a:gs pos="88000">
              <a:srgbClr val="E8B54D">
                <a:hueOff val="17684680"/>
                <a:satOff val="-71851"/>
                <a:lumOff val="-15882"/>
                <a:alphaOff val="0"/>
                <a:tint val="100000"/>
                <a:shade val="63000"/>
                <a:satMod val="160000"/>
              </a:srgbClr>
            </a:gs>
            <a:gs pos="100000">
              <a:srgbClr val="E8B54D">
                <a:hueOff val="17684680"/>
                <a:satOff val="-71851"/>
                <a:lumOff val="-15882"/>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gm:spPr>
    </dgm:pt>
  </dgm:ptLst>
  <dgm:cxnLst>
    <dgm:cxn modelId="{B2E53CA0-FDBC-49C5-BFF6-9846251D893C}" type="presOf" srcId="{5AB9618D-32C0-4B14-B679-DC0C29A8DE9B}" destId="{9F8A9E49-E29A-44AC-AE65-92E3B23BD648}" srcOrd="0" destOrd="0" presId="urn:microsoft.com/office/officeart/2009/3/layout/CircleRelationship"/>
    <dgm:cxn modelId="{8566709D-D50A-4848-B469-5254E3C63287}" srcId="{5AB9618D-32C0-4B14-B679-DC0C29A8DE9B}" destId="{F1825859-A256-4672-A6AE-7BBA5436C295}" srcOrd="3" destOrd="0" parTransId="{98FFB5A2-421A-4193-B8B6-9B104BA7D14F}" sibTransId="{9C8C859E-1491-4134-8714-F515E84EB7FE}"/>
    <dgm:cxn modelId="{D110E869-86BA-4806-B5AA-0561701CCE15}" srcId="{5AB9618D-32C0-4B14-B679-DC0C29A8DE9B}" destId="{11EC9837-E7C5-4A71-9150-4E77441F6C65}" srcOrd="0" destOrd="0" parTransId="{1CD790A9-E540-4292-9BBB-D1C28EA0AE87}" sibTransId="{71ABDF37-CC9D-4AE8-B48E-08A9949AAFDC}"/>
    <dgm:cxn modelId="{9DBB97DC-F638-4622-94E4-3A26EB2AE75A}" srcId="{5AB9618D-32C0-4B14-B679-DC0C29A8DE9B}" destId="{05558825-4CB8-40D2-92AC-30D637EB2602}" srcOrd="4" destOrd="0" parTransId="{0B303A95-0930-4524-9E86-839C711C87D5}" sibTransId="{4AB9A09C-712B-49E3-A943-2A45C0718637}"/>
    <dgm:cxn modelId="{D44159D1-3F7D-4622-8B49-7A0F441375A3}" type="presOf" srcId="{11EC9837-E7C5-4A71-9150-4E77441F6C65}" destId="{FBBF43EC-F868-45FC-8948-70AB9A02F27B}" srcOrd="0" destOrd="0" presId="urn:microsoft.com/office/officeart/2009/3/layout/CircleRelationship"/>
    <dgm:cxn modelId="{6856628C-A392-4BBF-A777-D2E88C4DE530}" srcId="{11EC9837-E7C5-4A71-9150-4E77441F6C65}" destId="{09FB4D64-AADC-4108-B7C7-A13C93C9E0EF}" srcOrd="0" destOrd="0" parTransId="{6B659D64-B3A8-4CFC-B56A-7C0389A90BD4}" sibTransId="{08E7541D-0025-4070-AF56-4AC65A651424}"/>
    <dgm:cxn modelId="{754BC7C6-BF3D-4CF4-A8E1-B7DB940376F0}" srcId="{5AB9618D-32C0-4B14-B679-DC0C29A8DE9B}" destId="{A9172655-71AF-4304-92A7-C9C0E48D6C5B}" srcOrd="2" destOrd="0" parTransId="{C63B6AB7-3F43-47CC-91D7-04C77E18532F}" sibTransId="{5A737F2F-BA36-464D-991A-C129202AA9C2}"/>
    <dgm:cxn modelId="{DAC91B27-57EB-4CBB-A860-8460ACB34BE5}" srcId="{5AB9618D-32C0-4B14-B679-DC0C29A8DE9B}" destId="{16D01426-2D2E-49EF-85BA-519B24667E78}" srcOrd="1" destOrd="0" parTransId="{505450A2-E02A-441D-B179-494B0FEC6842}" sibTransId="{F1C9048F-C3B2-4707-9318-D241C5B28883}"/>
    <dgm:cxn modelId="{B12F16E9-D30C-4B0F-BA09-44DDABBB9723}" srcId="{11EC9837-E7C5-4A71-9150-4E77441F6C65}" destId="{87B077C2-9239-413A-9A31-9C5CEC832D90}" srcOrd="1" destOrd="0" parTransId="{BE71DA58-9BFA-4257-A95A-CE406F3C5B00}" sibTransId="{5623606C-3AFB-4A9B-9079-4ED629488D1B}"/>
    <dgm:cxn modelId="{5F4676ED-C8D9-46A1-9748-84A4555F223D}" type="presOf" srcId="{87B077C2-9239-413A-9A31-9C5CEC832D90}" destId="{CAC2EC08-246F-454C-A175-974CFA1A752B}" srcOrd="0" destOrd="0" presId="urn:microsoft.com/office/officeart/2009/3/layout/CircleRelationship"/>
    <dgm:cxn modelId="{0FCEBEEA-E623-4397-ABD7-3B261E185A05}" type="presOf" srcId="{09FB4D64-AADC-4108-B7C7-A13C93C9E0EF}" destId="{DBFC66A9-9A4B-490D-9841-0F3073DEEFB8}" srcOrd="0" destOrd="0" presId="urn:microsoft.com/office/officeart/2009/3/layout/CircleRelationship"/>
    <dgm:cxn modelId="{D54EB7E5-621D-4D1F-BB68-2647592A8C31}" type="presParOf" srcId="{9F8A9E49-E29A-44AC-AE65-92E3B23BD648}" destId="{FBBF43EC-F868-45FC-8948-70AB9A02F27B}" srcOrd="0" destOrd="0" presId="urn:microsoft.com/office/officeart/2009/3/layout/CircleRelationship"/>
    <dgm:cxn modelId="{89ABDD05-4C7C-44C9-B705-89712E0CF0CA}" type="presParOf" srcId="{9F8A9E49-E29A-44AC-AE65-92E3B23BD648}" destId="{14126196-2798-4F45-BE02-4E090917CBAD}" srcOrd="1" destOrd="0" presId="urn:microsoft.com/office/officeart/2009/3/layout/CircleRelationship"/>
    <dgm:cxn modelId="{C5C42613-A7F4-4A28-B839-D15A922A6857}" type="presParOf" srcId="{9F8A9E49-E29A-44AC-AE65-92E3B23BD648}" destId="{2822B637-1DC6-4372-A9B8-E1E9F7031BA8}" srcOrd="2" destOrd="0" presId="urn:microsoft.com/office/officeart/2009/3/layout/CircleRelationship"/>
    <dgm:cxn modelId="{305BAC31-E56C-4412-BEB9-FB6612E83994}" type="presParOf" srcId="{9F8A9E49-E29A-44AC-AE65-92E3B23BD648}" destId="{385C024C-8269-42CE-896B-2062053C7F2D}" srcOrd="3" destOrd="0" presId="urn:microsoft.com/office/officeart/2009/3/layout/CircleRelationship"/>
    <dgm:cxn modelId="{B5BDAF4A-0D2B-4472-9C77-728B2E2F179B}" type="presParOf" srcId="{9F8A9E49-E29A-44AC-AE65-92E3B23BD648}" destId="{0F8B5923-67AE-4DEC-B5C0-B70DAE6C0BC6}" srcOrd="4" destOrd="0" presId="urn:microsoft.com/office/officeart/2009/3/layout/CircleRelationship"/>
    <dgm:cxn modelId="{10AEA568-8A08-4106-B0C5-7E519E28EAA2}" type="presParOf" srcId="{9F8A9E49-E29A-44AC-AE65-92E3B23BD648}" destId="{FD57C4E6-C6B6-448C-9873-94D0259B3C66}" srcOrd="5" destOrd="0" presId="urn:microsoft.com/office/officeart/2009/3/layout/CircleRelationship"/>
    <dgm:cxn modelId="{C61AF19A-7A5D-4C1F-A589-F519FF58CFA0}" type="presParOf" srcId="{9F8A9E49-E29A-44AC-AE65-92E3B23BD648}" destId="{CB2378C8-0AB9-415F-9E6D-0FEC8FDCA98D}" srcOrd="6" destOrd="0" presId="urn:microsoft.com/office/officeart/2009/3/layout/CircleRelationship"/>
    <dgm:cxn modelId="{3BCE0ECA-B0DA-4FD2-A389-6C71561A746C}" type="presParOf" srcId="{9F8A9E49-E29A-44AC-AE65-92E3B23BD648}" destId="{DBFC66A9-9A4B-490D-9841-0F3073DEEFB8}" srcOrd="7" destOrd="0" presId="urn:microsoft.com/office/officeart/2009/3/layout/CircleRelationship"/>
    <dgm:cxn modelId="{EEFAFC94-8BD1-4C1F-AD2C-25991BA3BD9F}" type="presParOf" srcId="{9F8A9E49-E29A-44AC-AE65-92E3B23BD648}" destId="{56B8D962-7A51-4AFB-ACFC-F987A93D18BB}" srcOrd="8" destOrd="0" presId="urn:microsoft.com/office/officeart/2009/3/layout/CircleRelationship"/>
    <dgm:cxn modelId="{052B5C6D-360D-4C04-8C25-5394A35E2AD1}" type="presParOf" srcId="{56B8D962-7A51-4AFB-ACFC-F987A93D18BB}" destId="{D5B6959C-F884-45F1-8EE1-3792AF55987A}" srcOrd="0" destOrd="0" presId="urn:microsoft.com/office/officeart/2009/3/layout/CircleRelationship"/>
    <dgm:cxn modelId="{9EDB30B1-4814-4124-9ACF-15EDC34902FB}" type="presParOf" srcId="{9F8A9E49-E29A-44AC-AE65-92E3B23BD648}" destId="{DCF38ECE-CC21-493D-B466-44BF6004DB22}" srcOrd="9" destOrd="0" presId="urn:microsoft.com/office/officeart/2009/3/layout/CircleRelationship"/>
    <dgm:cxn modelId="{FAE51529-56FE-4154-9295-6E0C73204321}" type="presParOf" srcId="{DCF38ECE-CC21-493D-B466-44BF6004DB22}" destId="{1272AF68-FD2F-4759-897E-FC2A021F589A}" srcOrd="0" destOrd="0" presId="urn:microsoft.com/office/officeart/2009/3/layout/CircleRelationship"/>
    <dgm:cxn modelId="{7A4A8C5D-B36C-41E6-A6A7-0BA015809637}" type="presParOf" srcId="{9F8A9E49-E29A-44AC-AE65-92E3B23BD648}" destId="{CAC2EC08-246F-454C-A175-974CFA1A752B}" srcOrd="10" destOrd="0" presId="urn:microsoft.com/office/officeart/2009/3/layout/CircleRelationship"/>
    <dgm:cxn modelId="{BC9C0ABD-B312-4699-A269-390E01D3E245}" type="presParOf" srcId="{9F8A9E49-E29A-44AC-AE65-92E3B23BD648}" destId="{D19FEF50-53CA-4852-A048-977BFF2C3864}" srcOrd="11" destOrd="0" presId="urn:microsoft.com/office/officeart/2009/3/layout/CircleRelationship"/>
    <dgm:cxn modelId="{B7745373-BF20-482F-B621-9B3BBE4B9D64}" type="presParOf" srcId="{D19FEF50-53CA-4852-A048-977BFF2C3864}" destId="{861E3C78-096F-49AB-8AEF-584D5B18D0D3}" srcOrd="0" destOrd="0" presId="urn:microsoft.com/office/officeart/2009/3/layout/CircleRelationship"/>
    <dgm:cxn modelId="{E400F40B-56BE-4E5B-A638-DC97B23F3F24}" type="presParOf" srcId="{9F8A9E49-E29A-44AC-AE65-92E3B23BD648}" destId="{8FC9E8FB-3B48-44C8-85D4-3DC6E3599AF4}" srcOrd="12" destOrd="0" presId="urn:microsoft.com/office/officeart/2009/3/layout/CircleRelationship"/>
    <dgm:cxn modelId="{0C021657-CA4D-42B3-9183-AA795109EE2B}" type="presParOf" srcId="{8FC9E8FB-3B48-44C8-85D4-3DC6E3599AF4}" destId="{DFDE0286-E65F-405B-957E-5C42D268B8C5}" srcOrd="0" destOrd="0" presId="urn:microsoft.com/office/officeart/2009/3/layout/CircleRelationship"/>
    <dgm:cxn modelId="{5CC6419F-0D8C-4A6F-A307-03D552F9B5A8}" type="presParOf" srcId="{9F8A9E49-E29A-44AC-AE65-92E3B23BD648}" destId="{39F4F9AE-C949-435B-AFF3-E5909D7D2AD7}" srcOrd="13" destOrd="0" presId="urn:microsoft.com/office/officeart/2009/3/layout/CircleRelationship"/>
    <dgm:cxn modelId="{A537892D-5739-4E11-AA90-3FCBF9BA952E}" type="presParOf" srcId="{39F4F9AE-C949-435B-AFF3-E5909D7D2AD7}" destId="{18A231B0-ABB0-4E78-81BF-66B612BD54BA}" srcOrd="0" destOrd="0" presId="urn:microsoft.com/office/officeart/2009/3/layout/CircleRelationship"/>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B9618D-32C0-4B14-B679-DC0C29A8DE9B}" type="doc">
      <dgm:prSet loTypeId="urn:microsoft.com/office/officeart/2009/3/layout/CircleRelationship" loCatId="relationship" qsTypeId="urn:microsoft.com/office/officeart/2005/8/quickstyle/3d1" qsCatId="3D" csTypeId="urn:microsoft.com/office/officeart/2005/8/colors/colorful5" csCatId="colorful" phldr="1"/>
      <dgm:spPr/>
      <dgm:t>
        <a:bodyPr/>
        <a:lstStyle/>
        <a:p>
          <a:endParaRPr lang="tr-TR"/>
        </a:p>
      </dgm:t>
    </dgm:pt>
    <dgm:pt modelId="{11EC9837-E7C5-4A71-9150-4E77441F6C65}">
      <dgm:prSet phldrT="[Metin]" custT="1"/>
      <dgm:spPr>
        <a:solidFill>
          <a:srgbClr val="0070C0"/>
        </a:solidFill>
      </dgm:spPr>
      <dgm:t>
        <a:bodyPr/>
        <a:lstStyle/>
        <a:p>
          <a:r>
            <a:rPr lang="tr-TR" sz="1400"/>
            <a:t>OKUL TANITIMI</a:t>
          </a:r>
        </a:p>
      </dgm:t>
    </dgm:pt>
    <dgm:pt modelId="{1CD790A9-E540-4292-9BBB-D1C28EA0AE87}" type="parTrans" cxnId="{D110E869-86BA-4806-B5AA-0561701CCE15}">
      <dgm:prSet/>
      <dgm:spPr/>
      <dgm:t>
        <a:bodyPr/>
        <a:lstStyle/>
        <a:p>
          <a:endParaRPr lang="tr-TR"/>
        </a:p>
      </dgm:t>
    </dgm:pt>
    <dgm:pt modelId="{71ABDF37-CC9D-4AE8-B48E-08A9949AAFDC}" type="sibTrans" cxnId="{D110E869-86BA-4806-B5AA-0561701CCE15}">
      <dgm:prSet/>
      <dgm:spPr/>
      <dgm:t>
        <a:bodyPr/>
        <a:lstStyle/>
        <a:p>
          <a:endParaRPr lang="tr-TR"/>
        </a:p>
      </dgm:t>
    </dgm:pt>
    <dgm:pt modelId="{87B077C2-9239-413A-9A31-9C5CEC832D90}">
      <dgm:prSet phldrT="[Metin]" custT="1"/>
      <dgm:spPr>
        <a:solidFill>
          <a:schemeClr val="accent2">
            <a:lumMod val="75000"/>
          </a:schemeClr>
        </a:solidFill>
      </dgm:spPr>
      <dgm:t>
        <a:bodyPr/>
        <a:lstStyle/>
        <a:p>
          <a:r>
            <a:rPr lang="tr-TR" sz="1000"/>
            <a:t>Mesleki Etkinlikler</a:t>
          </a:r>
        </a:p>
      </dgm:t>
    </dgm:pt>
    <dgm:pt modelId="{BE71DA58-9BFA-4257-A95A-CE406F3C5B00}" type="parTrans" cxnId="{B12F16E9-D30C-4B0F-BA09-44DDABBB9723}">
      <dgm:prSet/>
      <dgm:spPr/>
      <dgm:t>
        <a:bodyPr/>
        <a:lstStyle/>
        <a:p>
          <a:endParaRPr lang="tr-TR"/>
        </a:p>
      </dgm:t>
    </dgm:pt>
    <dgm:pt modelId="{5623606C-3AFB-4A9B-9079-4ED629488D1B}" type="sibTrans" cxnId="{B12F16E9-D30C-4B0F-BA09-44DDABBB9723}">
      <dgm:prSet/>
      <dgm:spPr/>
      <dgm:t>
        <a:bodyPr/>
        <a:lstStyle/>
        <a:p>
          <a:endParaRPr lang="tr-TR"/>
        </a:p>
      </dgm:t>
    </dgm:pt>
    <dgm:pt modelId="{16D01426-2D2E-49EF-85BA-519B24667E78}">
      <dgm:prSet phldrT="[Metin]" custLinFactY="-53359" custLinFactNeighborX="14836" custLinFactNeighborY="-100000"/>
      <dgm:spPr/>
      <dgm:t>
        <a:bodyPr/>
        <a:lstStyle/>
        <a:p>
          <a:endParaRPr lang="tr-TR"/>
        </a:p>
      </dgm:t>
    </dgm:pt>
    <dgm:pt modelId="{505450A2-E02A-441D-B179-494B0FEC6842}" type="parTrans" cxnId="{DAC91B27-57EB-4CBB-A860-8460ACB34BE5}">
      <dgm:prSet/>
      <dgm:spPr/>
      <dgm:t>
        <a:bodyPr/>
        <a:lstStyle/>
        <a:p>
          <a:endParaRPr lang="tr-TR"/>
        </a:p>
      </dgm:t>
    </dgm:pt>
    <dgm:pt modelId="{F1C9048F-C3B2-4707-9318-D241C5B28883}" type="sibTrans" cxnId="{DAC91B27-57EB-4CBB-A860-8460ACB34BE5}">
      <dgm:prSet/>
      <dgm:spPr/>
      <dgm:t>
        <a:bodyPr/>
        <a:lstStyle/>
        <a:p>
          <a:endParaRPr lang="tr-TR"/>
        </a:p>
      </dgm:t>
    </dgm:pt>
    <dgm:pt modelId="{A9172655-71AF-4304-92A7-C9C0E48D6C5B}">
      <dgm:prSet phldrT="[Metin]" phldr="1" custLinFactY="-53359" custLinFactNeighborX="14836" custLinFactNeighborY="-100000"/>
      <dgm:spPr/>
      <dgm:t>
        <a:bodyPr/>
        <a:lstStyle/>
        <a:p>
          <a:endParaRPr lang="tr-TR"/>
        </a:p>
      </dgm:t>
    </dgm:pt>
    <dgm:pt modelId="{C63B6AB7-3F43-47CC-91D7-04C77E18532F}" type="parTrans" cxnId="{754BC7C6-BF3D-4CF4-A8E1-B7DB940376F0}">
      <dgm:prSet/>
      <dgm:spPr/>
      <dgm:t>
        <a:bodyPr/>
        <a:lstStyle/>
        <a:p>
          <a:endParaRPr lang="tr-TR"/>
        </a:p>
      </dgm:t>
    </dgm:pt>
    <dgm:pt modelId="{5A737F2F-BA36-464D-991A-C129202AA9C2}" type="sibTrans" cxnId="{754BC7C6-BF3D-4CF4-A8E1-B7DB940376F0}">
      <dgm:prSet/>
      <dgm:spPr/>
      <dgm:t>
        <a:bodyPr/>
        <a:lstStyle/>
        <a:p>
          <a:endParaRPr lang="tr-TR"/>
        </a:p>
      </dgm:t>
    </dgm:pt>
    <dgm:pt modelId="{F1825859-A256-4672-A6AE-7BBA5436C295}">
      <dgm:prSet phldrT="[Metin]" phldr="1" custLinFactY="-53359" custLinFactNeighborX="14836" custLinFactNeighborY="-100000"/>
      <dgm:spPr/>
      <dgm:t>
        <a:bodyPr/>
        <a:lstStyle/>
        <a:p>
          <a:endParaRPr lang="tr-TR"/>
        </a:p>
      </dgm:t>
    </dgm:pt>
    <dgm:pt modelId="{98FFB5A2-421A-4193-B8B6-9B104BA7D14F}" type="parTrans" cxnId="{8566709D-D50A-4848-B469-5254E3C63287}">
      <dgm:prSet/>
      <dgm:spPr/>
      <dgm:t>
        <a:bodyPr/>
        <a:lstStyle/>
        <a:p>
          <a:endParaRPr lang="tr-TR"/>
        </a:p>
      </dgm:t>
    </dgm:pt>
    <dgm:pt modelId="{9C8C859E-1491-4134-8714-F515E84EB7FE}" type="sibTrans" cxnId="{8566709D-D50A-4848-B469-5254E3C63287}">
      <dgm:prSet/>
      <dgm:spPr/>
      <dgm:t>
        <a:bodyPr/>
        <a:lstStyle/>
        <a:p>
          <a:endParaRPr lang="tr-TR"/>
        </a:p>
      </dgm:t>
    </dgm:pt>
    <dgm:pt modelId="{05558825-4CB8-40D2-92AC-30D637EB2602}">
      <dgm:prSet/>
      <dgm:spPr/>
      <dgm:t>
        <a:bodyPr/>
        <a:lstStyle/>
        <a:p>
          <a:endParaRPr lang="tr-TR"/>
        </a:p>
      </dgm:t>
    </dgm:pt>
    <dgm:pt modelId="{0B303A95-0930-4524-9E86-839C711C87D5}" type="parTrans" cxnId="{9DBB97DC-F638-4622-94E4-3A26EB2AE75A}">
      <dgm:prSet/>
      <dgm:spPr/>
      <dgm:t>
        <a:bodyPr/>
        <a:lstStyle/>
        <a:p>
          <a:endParaRPr lang="tr-TR"/>
        </a:p>
      </dgm:t>
    </dgm:pt>
    <dgm:pt modelId="{4AB9A09C-712B-49E3-A943-2A45C0718637}" type="sibTrans" cxnId="{9DBB97DC-F638-4622-94E4-3A26EB2AE75A}">
      <dgm:prSet/>
      <dgm:spPr/>
      <dgm:t>
        <a:bodyPr/>
        <a:lstStyle/>
        <a:p>
          <a:endParaRPr lang="tr-TR"/>
        </a:p>
      </dgm:t>
    </dgm:pt>
    <dgm:pt modelId="{09FB4D64-AADC-4108-B7C7-A13C93C9E0EF}">
      <dgm:prSet phldrT="[Metin]" custT="1"/>
      <dgm:spPr>
        <a:solidFill>
          <a:schemeClr val="accent4"/>
        </a:solidFill>
      </dgm:spPr>
      <dgm:t>
        <a:bodyPr/>
        <a:lstStyle/>
        <a:p>
          <a:r>
            <a:rPr lang="tr-TR" sz="1000"/>
            <a:t>Sosyal, Küktürel, Bilimsel Etkinlikler</a:t>
          </a:r>
        </a:p>
      </dgm:t>
    </dgm:pt>
    <dgm:pt modelId="{08E7541D-0025-4070-AF56-4AC65A651424}" type="sibTrans" cxnId="{6856628C-A392-4BBF-A777-D2E88C4DE530}">
      <dgm:prSet/>
      <dgm:spPr/>
      <dgm:t>
        <a:bodyPr/>
        <a:lstStyle/>
        <a:p>
          <a:endParaRPr lang="tr-TR"/>
        </a:p>
      </dgm:t>
    </dgm:pt>
    <dgm:pt modelId="{6B659D64-B3A8-4CFC-B56A-7C0389A90BD4}" type="parTrans" cxnId="{6856628C-A392-4BBF-A777-D2E88C4DE530}">
      <dgm:prSet/>
      <dgm:spPr/>
      <dgm:t>
        <a:bodyPr/>
        <a:lstStyle/>
        <a:p>
          <a:endParaRPr lang="tr-TR"/>
        </a:p>
      </dgm:t>
    </dgm:pt>
    <dgm:pt modelId="{9F8A9E49-E29A-44AC-AE65-92E3B23BD648}" type="pres">
      <dgm:prSet presAssocID="{5AB9618D-32C0-4B14-B679-DC0C29A8DE9B}" presName="Name0" presStyleCnt="0">
        <dgm:presLayoutVars>
          <dgm:chMax val="1"/>
          <dgm:chPref val="1"/>
        </dgm:presLayoutVars>
      </dgm:prSet>
      <dgm:spPr/>
      <dgm:t>
        <a:bodyPr/>
        <a:lstStyle/>
        <a:p>
          <a:endParaRPr lang="tr-TR"/>
        </a:p>
      </dgm:t>
    </dgm:pt>
    <dgm:pt modelId="{FBBF43EC-F868-45FC-8948-70AB9A02F27B}" type="pres">
      <dgm:prSet presAssocID="{11EC9837-E7C5-4A71-9150-4E77441F6C65}" presName="Parent" presStyleLbl="node0" presStyleIdx="0" presStyleCnt="1">
        <dgm:presLayoutVars>
          <dgm:chMax val="5"/>
          <dgm:chPref val="5"/>
        </dgm:presLayoutVars>
      </dgm:prSet>
      <dgm:spPr/>
      <dgm:t>
        <a:bodyPr/>
        <a:lstStyle/>
        <a:p>
          <a:endParaRPr lang="tr-TR"/>
        </a:p>
      </dgm:t>
    </dgm:pt>
    <dgm:pt modelId="{14126196-2798-4F45-BE02-4E090917CBAD}" type="pres">
      <dgm:prSet presAssocID="{11EC9837-E7C5-4A71-9150-4E77441F6C65}" presName="Accent1" presStyleLbl="node1" presStyleIdx="0" presStyleCnt="13"/>
      <dgm:spPr/>
    </dgm:pt>
    <dgm:pt modelId="{2822B637-1DC6-4372-A9B8-E1E9F7031BA8}" type="pres">
      <dgm:prSet presAssocID="{11EC9837-E7C5-4A71-9150-4E77441F6C65}" presName="Accent2" presStyleLbl="node1" presStyleIdx="1" presStyleCnt="13"/>
      <dgm:spPr/>
    </dgm:pt>
    <dgm:pt modelId="{385C024C-8269-42CE-896B-2062053C7F2D}" type="pres">
      <dgm:prSet presAssocID="{11EC9837-E7C5-4A71-9150-4E77441F6C65}" presName="Accent3" presStyleLbl="node1" presStyleIdx="2" presStyleCnt="13"/>
      <dgm:spPr/>
    </dgm:pt>
    <dgm:pt modelId="{0F8B5923-67AE-4DEC-B5C0-B70DAE6C0BC6}" type="pres">
      <dgm:prSet presAssocID="{11EC9837-E7C5-4A71-9150-4E77441F6C65}" presName="Accent4" presStyleLbl="node1" presStyleIdx="3" presStyleCnt="13"/>
      <dgm:spPr/>
    </dgm:pt>
    <dgm:pt modelId="{FD57C4E6-C6B6-448C-9873-94D0259B3C66}" type="pres">
      <dgm:prSet presAssocID="{11EC9837-E7C5-4A71-9150-4E77441F6C65}" presName="Accent5" presStyleLbl="node1" presStyleIdx="4" presStyleCnt="13"/>
      <dgm:spPr/>
    </dgm:pt>
    <dgm:pt modelId="{CB2378C8-0AB9-415F-9E6D-0FEC8FDCA98D}" type="pres">
      <dgm:prSet presAssocID="{11EC9837-E7C5-4A71-9150-4E77441F6C65}" presName="Accent6" presStyleLbl="node1" presStyleIdx="5" presStyleCnt="13"/>
      <dgm:spPr/>
    </dgm:pt>
    <dgm:pt modelId="{DBFC66A9-9A4B-490D-9841-0F3073DEEFB8}" type="pres">
      <dgm:prSet presAssocID="{09FB4D64-AADC-4108-B7C7-A13C93C9E0EF}" presName="Child1" presStyleLbl="node1" presStyleIdx="6" presStyleCnt="13" custScaleX="150676" custLinFactNeighborX="1362" custLinFactNeighborY="-42230">
        <dgm:presLayoutVars>
          <dgm:chMax val="0"/>
          <dgm:chPref val="0"/>
        </dgm:presLayoutVars>
      </dgm:prSet>
      <dgm:spPr/>
      <dgm:t>
        <a:bodyPr/>
        <a:lstStyle/>
        <a:p>
          <a:endParaRPr lang="tr-TR"/>
        </a:p>
      </dgm:t>
    </dgm:pt>
    <dgm:pt modelId="{56B8D962-7A51-4AFB-ACFC-F987A93D18BB}" type="pres">
      <dgm:prSet presAssocID="{09FB4D64-AADC-4108-B7C7-A13C93C9E0EF}" presName="Accent7" presStyleCnt="0"/>
      <dgm:spPr/>
    </dgm:pt>
    <dgm:pt modelId="{D5B6959C-F884-45F1-8EE1-3792AF55987A}" type="pres">
      <dgm:prSet presAssocID="{09FB4D64-AADC-4108-B7C7-A13C93C9E0EF}" presName="AccentHold1" presStyleLbl="node1" presStyleIdx="7" presStyleCnt="13"/>
      <dgm:spPr/>
      <dgm:extLst>
        <a:ext uri="{E40237B7-FDA0-4F09-8148-C483321AD2D9}">
          <dgm14:cNvPr xmlns:dgm14="http://schemas.microsoft.com/office/drawing/2010/diagram" id="0" name="" title="mmmm"/>
        </a:ext>
      </dgm:extLst>
    </dgm:pt>
    <dgm:pt modelId="{DCF38ECE-CC21-493D-B466-44BF6004DB22}" type="pres">
      <dgm:prSet presAssocID="{09FB4D64-AADC-4108-B7C7-A13C93C9E0EF}" presName="Accent8" presStyleCnt="0"/>
      <dgm:spPr/>
    </dgm:pt>
    <dgm:pt modelId="{1272AF68-FD2F-4759-897E-FC2A021F589A}" type="pres">
      <dgm:prSet presAssocID="{09FB4D64-AADC-4108-B7C7-A13C93C9E0EF}" presName="AccentHold2" presStyleLbl="node1" presStyleIdx="8" presStyleCnt="13"/>
      <dgm:spPr/>
    </dgm:pt>
    <dgm:pt modelId="{CAC2EC08-246F-454C-A175-974CFA1A752B}" type="pres">
      <dgm:prSet presAssocID="{87B077C2-9239-413A-9A31-9C5CEC832D90}" presName="Child2" presStyleLbl="node1" presStyleIdx="9" presStyleCnt="13" custScaleX="130964">
        <dgm:presLayoutVars>
          <dgm:chMax val="0"/>
          <dgm:chPref val="0"/>
        </dgm:presLayoutVars>
      </dgm:prSet>
      <dgm:spPr/>
      <dgm:t>
        <a:bodyPr/>
        <a:lstStyle/>
        <a:p>
          <a:endParaRPr lang="tr-TR"/>
        </a:p>
      </dgm:t>
    </dgm:pt>
    <dgm:pt modelId="{D19FEF50-53CA-4852-A048-977BFF2C3864}" type="pres">
      <dgm:prSet presAssocID="{87B077C2-9239-413A-9A31-9C5CEC832D90}" presName="Accent9" presStyleCnt="0"/>
      <dgm:spPr/>
    </dgm:pt>
    <dgm:pt modelId="{861E3C78-096F-49AB-8AEF-584D5B18D0D3}" type="pres">
      <dgm:prSet presAssocID="{87B077C2-9239-413A-9A31-9C5CEC832D90}" presName="AccentHold1" presStyleLbl="node1" presStyleIdx="10" presStyleCnt="13"/>
      <dgm:spPr/>
    </dgm:pt>
    <dgm:pt modelId="{8FC9E8FB-3B48-44C8-85D4-3DC6E3599AF4}" type="pres">
      <dgm:prSet presAssocID="{87B077C2-9239-413A-9A31-9C5CEC832D90}" presName="Accent10" presStyleCnt="0"/>
      <dgm:spPr/>
    </dgm:pt>
    <dgm:pt modelId="{DFDE0286-E65F-405B-957E-5C42D268B8C5}" type="pres">
      <dgm:prSet presAssocID="{87B077C2-9239-413A-9A31-9C5CEC832D90}" presName="AccentHold2" presStyleLbl="node1" presStyleIdx="11" presStyleCnt="13"/>
      <dgm:spPr/>
    </dgm:pt>
    <dgm:pt modelId="{39F4F9AE-C949-435B-AFF3-E5909D7D2AD7}" type="pres">
      <dgm:prSet presAssocID="{87B077C2-9239-413A-9A31-9C5CEC832D90}" presName="Accent11" presStyleCnt="0"/>
      <dgm:spPr/>
    </dgm:pt>
    <dgm:pt modelId="{18A231B0-ABB0-4E78-81BF-66B612BD54BA}" type="pres">
      <dgm:prSet presAssocID="{87B077C2-9239-413A-9A31-9C5CEC832D90}" presName="AccentHold3" presStyleLbl="node1" presStyleIdx="12" presStyleCnt="13"/>
      <dgm:spPr/>
    </dgm:pt>
  </dgm:ptLst>
  <dgm:cxnLst>
    <dgm:cxn modelId="{8566709D-D50A-4848-B469-5254E3C63287}" srcId="{5AB9618D-32C0-4B14-B679-DC0C29A8DE9B}" destId="{F1825859-A256-4672-A6AE-7BBA5436C295}" srcOrd="3" destOrd="0" parTransId="{98FFB5A2-421A-4193-B8B6-9B104BA7D14F}" sibTransId="{9C8C859E-1491-4134-8714-F515E84EB7FE}"/>
    <dgm:cxn modelId="{D110E869-86BA-4806-B5AA-0561701CCE15}" srcId="{5AB9618D-32C0-4B14-B679-DC0C29A8DE9B}" destId="{11EC9837-E7C5-4A71-9150-4E77441F6C65}" srcOrd="0" destOrd="0" parTransId="{1CD790A9-E540-4292-9BBB-D1C28EA0AE87}" sibTransId="{71ABDF37-CC9D-4AE8-B48E-08A9949AAFDC}"/>
    <dgm:cxn modelId="{17852E0D-76AA-4CDE-9CB7-43609EEAA253}" type="presOf" srcId="{87B077C2-9239-413A-9A31-9C5CEC832D90}" destId="{CAC2EC08-246F-454C-A175-974CFA1A752B}" srcOrd="0" destOrd="0" presId="urn:microsoft.com/office/officeart/2009/3/layout/CircleRelationship"/>
    <dgm:cxn modelId="{9DBB97DC-F638-4622-94E4-3A26EB2AE75A}" srcId="{5AB9618D-32C0-4B14-B679-DC0C29A8DE9B}" destId="{05558825-4CB8-40D2-92AC-30D637EB2602}" srcOrd="4" destOrd="0" parTransId="{0B303A95-0930-4524-9E86-839C711C87D5}" sibTransId="{4AB9A09C-712B-49E3-A943-2A45C0718637}"/>
    <dgm:cxn modelId="{6856628C-A392-4BBF-A777-D2E88C4DE530}" srcId="{11EC9837-E7C5-4A71-9150-4E77441F6C65}" destId="{09FB4D64-AADC-4108-B7C7-A13C93C9E0EF}" srcOrd="0" destOrd="0" parTransId="{6B659D64-B3A8-4CFC-B56A-7C0389A90BD4}" sibTransId="{08E7541D-0025-4070-AF56-4AC65A651424}"/>
    <dgm:cxn modelId="{05873739-CBB7-41D1-AA16-4D57B31020F2}" type="presOf" srcId="{11EC9837-E7C5-4A71-9150-4E77441F6C65}" destId="{FBBF43EC-F868-45FC-8948-70AB9A02F27B}" srcOrd="0" destOrd="0" presId="urn:microsoft.com/office/officeart/2009/3/layout/CircleRelationship"/>
    <dgm:cxn modelId="{754BC7C6-BF3D-4CF4-A8E1-B7DB940376F0}" srcId="{5AB9618D-32C0-4B14-B679-DC0C29A8DE9B}" destId="{A9172655-71AF-4304-92A7-C9C0E48D6C5B}" srcOrd="2" destOrd="0" parTransId="{C63B6AB7-3F43-47CC-91D7-04C77E18532F}" sibTransId="{5A737F2F-BA36-464D-991A-C129202AA9C2}"/>
    <dgm:cxn modelId="{6FE97CE9-6E0E-488C-8E97-0873DE3CBA82}" type="presOf" srcId="{5AB9618D-32C0-4B14-B679-DC0C29A8DE9B}" destId="{9F8A9E49-E29A-44AC-AE65-92E3B23BD648}" srcOrd="0" destOrd="0" presId="urn:microsoft.com/office/officeart/2009/3/layout/CircleRelationship"/>
    <dgm:cxn modelId="{DAC91B27-57EB-4CBB-A860-8460ACB34BE5}" srcId="{5AB9618D-32C0-4B14-B679-DC0C29A8DE9B}" destId="{16D01426-2D2E-49EF-85BA-519B24667E78}" srcOrd="1" destOrd="0" parTransId="{505450A2-E02A-441D-B179-494B0FEC6842}" sibTransId="{F1C9048F-C3B2-4707-9318-D241C5B28883}"/>
    <dgm:cxn modelId="{04D1A098-F66C-4BD4-8395-1714ACD2F3A7}" type="presOf" srcId="{09FB4D64-AADC-4108-B7C7-A13C93C9E0EF}" destId="{DBFC66A9-9A4B-490D-9841-0F3073DEEFB8}" srcOrd="0" destOrd="0" presId="urn:microsoft.com/office/officeart/2009/3/layout/CircleRelationship"/>
    <dgm:cxn modelId="{B12F16E9-D30C-4B0F-BA09-44DDABBB9723}" srcId="{11EC9837-E7C5-4A71-9150-4E77441F6C65}" destId="{87B077C2-9239-413A-9A31-9C5CEC832D90}" srcOrd="1" destOrd="0" parTransId="{BE71DA58-9BFA-4257-A95A-CE406F3C5B00}" sibTransId="{5623606C-3AFB-4A9B-9079-4ED629488D1B}"/>
    <dgm:cxn modelId="{F211E885-1DA8-48BF-BEC1-D7D301AC497D}" type="presParOf" srcId="{9F8A9E49-E29A-44AC-AE65-92E3B23BD648}" destId="{FBBF43EC-F868-45FC-8948-70AB9A02F27B}" srcOrd="0" destOrd="0" presId="urn:microsoft.com/office/officeart/2009/3/layout/CircleRelationship"/>
    <dgm:cxn modelId="{CE248768-6948-4D34-91E9-B0E0438126D9}" type="presParOf" srcId="{9F8A9E49-E29A-44AC-AE65-92E3B23BD648}" destId="{14126196-2798-4F45-BE02-4E090917CBAD}" srcOrd="1" destOrd="0" presId="urn:microsoft.com/office/officeart/2009/3/layout/CircleRelationship"/>
    <dgm:cxn modelId="{FC1B8E3A-A2F4-4287-9722-471C74422C27}" type="presParOf" srcId="{9F8A9E49-E29A-44AC-AE65-92E3B23BD648}" destId="{2822B637-1DC6-4372-A9B8-E1E9F7031BA8}" srcOrd="2" destOrd="0" presId="urn:microsoft.com/office/officeart/2009/3/layout/CircleRelationship"/>
    <dgm:cxn modelId="{38556DAE-1572-4CE3-87B2-FB28D936661C}" type="presParOf" srcId="{9F8A9E49-E29A-44AC-AE65-92E3B23BD648}" destId="{385C024C-8269-42CE-896B-2062053C7F2D}" srcOrd="3" destOrd="0" presId="urn:microsoft.com/office/officeart/2009/3/layout/CircleRelationship"/>
    <dgm:cxn modelId="{742C42AF-D8DA-42B2-A5D8-40876D1F800E}" type="presParOf" srcId="{9F8A9E49-E29A-44AC-AE65-92E3B23BD648}" destId="{0F8B5923-67AE-4DEC-B5C0-B70DAE6C0BC6}" srcOrd="4" destOrd="0" presId="urn:microsoft.com/office/officeart/2009/3/layout/CircleRelationship"/>
    <dgm:cxn modelId="{B55E1D1D-4ED5-4D11-BC7D-1A779CB21FD8}" type="presParOf" srcId="{9F8A9E49-E29A-44AC-AE65-92E3B23BD648}" destId="{FD57C4E6-C6B6-448C-9873-94D0259B3C66}" srcOrd="5" destOrd="0" presId="urn:microsoft.com/office/officeart/2009/3/layout/CircleRelationship"/>
    <dgm:cxn modelId="{6B340440-5BB1-4CD8-B6AC-EFEF93991F38}" type="presParOf" srcId="{9F8A9E49-E29A-44AC-AE65-92E3B23BD648}" destId="{CB2378C8-0AB9-415F-9E6D-0FEC8FDCA98D}" srcOrd="6" destOrd="0" presId="urn:microsoft.com/office/officeart/2009/3/layout/CircleRelationship"/>
    <dgm:cxn modelId="{4A4E556B-FBE5-4DD3-A1F0-363FCEC69184}" type="presParOf" srcId="{9F8A9E49-E29A-44AC-AE65-92E3B23BD648}" destId="{DBFC66A9-9A4B-490D-9841-0F3073DEEFB8}" srcOrd="7" destOrd="0" presId="urn:microsoft.com/office/officeart/2009/3/layout/CircleRelationship"/>
    <dgm:cxn modelId="{CD00106C-8BBF-4E13-9424-0B4791DC3A53}" type="presParOf" srcId="{9F8A9E49-E29A-44AC-AE65-92E3B23BD648}" destId="{56B8D962-7A51-4AFB-ACFC-F987A93D18BB}" srcOrd="8" destOrd="0" presId="urn:microsoft.com/office/officeart/2009/3/layout/CircleRelationship"/>
    <dgm:cxn modelId="{A7A60705-92A2-43BA-8F73-E619C9DC6ABF}" type="presParOf" srcId="{56B8D962-7A51-4AFB-ACFC-F987A93D18BB}" destId="{D5B6959C-F884-45F1-8EE1-3792AF55987A}" srcOrd="0" destOrd="0" presId="urn:microsoft.com/office/officeart/2009/3/layout/CircleRelationship"/>
    <dgm:cxn modelId="{B01AB059-B1AD-443C-AE77-12EFA83D7C2D}" type="presParOf" srcId="{9F8A9E49-E29A-44AC-AE65-92E3B23BD648}" destId="{DCF38ECE-CC21-493D-B466-44BF6004DB22}" srcOrd="9" destOrd="0" presId="urn:microsoft.com/office/officeart/2009/3/layout/CircleRelationship"/>
    <dgm:cxn modelId="{3124468D-38DB-4466-AD10-BB224CF3384E}" type="presParOf" srcId="{DCF38ECE-CC21-493D-B466-44BF6004DB22}" destId="{1272AF68-FD2F-4759-897E-FC2A021F589A}" srcOrd="0" destOrd="0" presId="urn:microsoft.com/office/officeart/2009/3/layout/CircleRelationship"/>
    <dgm:cxn modelId="{2EF209D2-D882-47BC-A189-E594E1B722CD}" type="presParOf" srcId="{9F8A9E49-E29A-44AC-AE65-92E3B23BD648}" destId="{CAC2EC08-246F-454C-A175-974CFA1A752B}" srcOrd="10" destOrd="0" presId="urn:microsoft.com/office/officeart/2009/3/layout/CircleRelationship"/>
    <dgm:cxn modelId="{C95AF3AA-A0CC-4CCA-8803-799D400ECD44}" type="presParOf" srcId="{9F8A9E49-E29A-44AC-AE65-92E3B23BD648}" destId="{D19FEF50-53CA-4852-A048-977BFF2C3864}" srcOrd="11" destOrd="0" presId="urn:microsoft.com/office/officeart/2009/3/layout/CircleRelationship"/>
    <dgm:cxn modelId="{81E28BC8-24AC-4352-A453-EFBEBCB51CB4}" type="presParOf" srcId="{D19FEF50-53CA-4852-A048-977BFF2C3864}" destId="{861E3C78-096F-49AB-8AEF-584D5B18D0D3}" srcOrd="0" destOrd="0" presId="urn:microsoft.com/office/officeart/2009/3/layout/CircleRelationship"/>
    <dgm:cxn modelId="{B4F46E41-9876-4717-A7BD-62D8C832C9DD}" type="presParOf" srcId="{9F8A9E49-E29A-44AC-AE65-92E3B23BD648}" destId="{8FC9E8FB-3B48-44C8-85D4-3DC6E3599AF4}" srcOrd="12" destOrd="0" presId="urn:microsoft.com/office/officeart/2009/3/layout/CircleRelationship"/>
    <dgm:cxn modelId="{70BE8743-BF7A-4E5A-B0C5-124B2A5AD8BC}" type="presParOf" srcId="{8FC9E8FB-3B48-44C8-85D4-3DC6E3599AF4}" destId="{DFDE0286-E65F-405B-957E-5C42D268B8C5}" srcOrd="0" destOrd="0" presId="urn:microsoft.com/office/officeart/2009/3/layout/CircleRelationship"/>
    <dgm:cxn modelId="{0F780FC7-66FE-4FED-A1FD-3B67AC6EAEC4}" type="presParOf" srcId="{9F8A9E49-E29A-44AC-AE65-92E3B23BD648}" destId="{39F4F9AE-C949-435B-AFF3-E5909D7D2AD7}" srcOrd="13" destOrd="0" presId="urn:microsoft.com/office/officeart/2009/3/layout/CircleRelationship"/>
    <dgm:cxn modelId="{A50F1F5D-4D2E-4CBC-8AAB-C9D8E3DB416F}" type="presParOf" srcId="{39F4F9AE-C949-435B-AFF3-E5909D7D2AD7}" destId="{18A231B0-ABB0-4E78-81BF-66B612BD54BA}" srcOrd="0" destOrd="0" presId="urn:microsoft.com/office/officeart/2009/3/layout/CircleRelationship"/>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27A42E3-AA0F-4D69-9A45-EF9AEC7DAD64}"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tr-TR"/>
        </a:p>
      </dgm:t>
    </dgm:pt>
    <dgm:pt modelId="{562A980B-FF0F-462C-AC43-DE747222C655}">
      <dgm:prSet phldrT="[Metin]"/>
      <dgm:spPr>
        <a:solidFill>
          <a:srgbClr val="C00000"/>
        </a:solidFill>
      </dgm:spPr>
      <dgm:t>
        <a:bodyPr/>
        <a:lstStyle/>
        <a:p>
          <a:r>
            <a:rPr lang="tr-TR"/>
            <a:t>Zenginleştirilmiş Eğitim Ortamları</a:t>
          </a:r>
        </a:p>
      </dgm:t>
    </dgm:pt>
    <dgm:pt modelId="{6BEA172A-1802-4752-A8DB-6320FC258CF0}" type="parTrans" cxnId="{09B48499-8168-4C18-ABB3-72BC761D2561}">
      <dgm:prSet/>
      <dgm:spPr/>
      <dgm:t>
        <a:bodyPr/>
        <a:lstStyle/>
        <a:p>
          <a:endParaRPr lang="tr-TR"/>
        </a:p>
      </dgm:t>
    </dgm:pt>
    <dgm:pt modelId="{11EC628E-BBF8-49FF-AFBD-D59D77D9120D}" type="sibTrans" cxnId="{09B48499-8168-4C18-ABB3-72BC761D2561}">
      <dgm:prSet/>
      <dgm:spPr/>
      <dgm:t>
        <a:bodyPr/>
        <a:lstStyle/>
        <a:p>
          <a:endParaRPr lang="tr-TR"/>
        </a:p>
      </dgm:t>
    </dgm:pt>
    <dgm:pt modelId="{A1D38732-59EE-4F09-AE95-0EA828A9CAB1}">
      <dgm:prSet phldrT="[Metin]"/>
      <dgm:spPr>
        <a:solidFill>
          <a:schemeClr val="bg1">
            <a:lumMod val="95000"/>
            <a:alpha val="90000"/>
          </a:schemeClr>
        </a:solidFill>
      </dgm:spPr>
      <dgm:t>
        <a:bodyPr/>
        <a:lstStyle/>
        <a:p>
          <a:r>
            <a:rPr lang="tr-TR" b="1">
              <a:solidFill>
                <a:srgbClr val="0070C0"/>
              </a:solidFill>
            </a:rPr>
            <a:t>Öğrenmeyi Keyifli Hale Getiren Tasarımlar</a:t>
          </a:r>
        </a:p>
      </dgm:t>
    </dgm:pt>
    <dgm:pt modelId="{9FBF1F98-25D8-49DC-8044-08B58E8182CE}" type="parTrans" cxnId="{2B95E581-9E75-4CA3-927A-2C6D4BD4D647}">
      <dgm:prSet/>
      <dgm:spPr/>
      <dgm:t>
        <a:bodyPr/>
        <a:lstStyle/>
        <a:p>
          <a:endParaRPr lang="tr-TR"/>
        </a:p>
      </dgm:t>
    </dgm:pt>
    <dgm:pt modelId="{92400F4A-5520-4E1F-8324-131652A53F38}" type="sibTrans" cxnId="{2B95E581-9E75-4CA3-927A-2C6D4BD4D647}">
      <dgm:prSet/>
      <dgm:spPr/>
      <dgm:t>
        <a:bodyPr/>
        <a:lstStyle/>
        <a:p>
          <a:endParaRPr lang="tr-TR"/>
        </a:p>
      </dgm:t>
    </dgm:pt>
    <dgm:pt modelId="{D0CF0345-4AF6-436C-8EA3-69E53B73A5A6}">
      <dgm:prSet phldrT="[Metin]"/>
      <dgm:spPr>
        <a:solidFill>
          <a:schemeClr val="bg1">
            <a:lumMod val="95000"/>
            <a:alpha val="90000"/>
          </a:schemeClr>
        </a:solidFill>
      </dgm:spPr>
      <dgm:t>
        <a:bodyPr/>
        <a:lstStyle/>
        <a:p>
          <a:r>
            <a:rPr lang="tr-TR" b="1">
              <a:solidFill>
                <a:srgbClr val="0070C0"/>
              </a:solidFill>
            </a:rPr>
            <a:t>Aile Yuvasının ve Sıcaklığının Hissedildiği Pansiyon Ortamları</a:t>
          </a:r>
        </a:p>
      </dgm:t>
    </dgm:pt>
    <dgm:pt modelId="{BF184DFC-5C51-4846-A357-52951DDCCB10}" type="parTrans" cxnId="{07D425D6-6B20-4269-A08E-067978A4485D}">
      <dgm:prSet/>
      <dgm:spPr/>
      <dgm:t>
        <a:bodyPr/>
        <a:lstStyle/>
        <a:p>
          <a:endParaRPr lang="tr-TR"/>
        </a:p>
      </dgm:t>
    </dgm:pt>
    <dgm:pt modelId="{9FE8AC03-8584-4BBE-8B08-4F0865EDE13F}" type="sibTrans" cxnId="{07D425D6-6B20-4269-A08E-067978A4485D}">
      <dgm:prSet/>
      <dgm:spPr/>
      <dgm:t>
        <a:bodyPr/>
        <a:lstStyle/>
        <a:p>
          <a:endParaRPr lang="tr-TR"/>
        </a:p>
      </dgm:t>
    </dgm:pt>
    <dgm:pt modelId="{D194AEF3-2AA6-44CB-B417-04AA50F3569B}">
      <dgm:prSet phldrT="[Metin]"/>
      <dgm:spPr>
        <a:solidFill>
          <a:srgbClr val="C00000"/>
        </a:solidFill>
      </dgm:spPr>
      <dgm:t>
        <a:bodyPr/>
        <a:lstStyle/>
        <a:p>
          <a:r>
            <a:rPr lang="tr-TR"/>
            <a:t>Sürekli Gelişim</a:t>
          </a:r>
        </a:p>
        <a:p>
          <a:r>
            <a:rPr lang="tr-TR"/>
            <a:t>Akademik ve Mesleki Başarı</a:t>
          </a:r>
        </a:p>
      </dgm:t>
    </dgm:pt>
    <dgm:pt modelId="{327D17A3-4075-46B6-A02B-1BB4BCFFB14B}" type="parTrans" cxnId="{B51A3809-A9A4-417E-BCB4-B934BC814CA5}">
      <dgm:prSet/>
      <dgm:spPr/>
      <dgm:t>
        <a:bodyPr/>
        <a:lstStyle/>
        <a:p>
          <a:endParaRPr lang="tr-TR"/>
        </a:p>
      </dgm:t>
    </dgm:pt>
    <dgm:pt modelId="{32AD373C-339C-4A55-9C33-28F720C0DFBD}" type="sibTrans" cxnId="{B51A3809-A9A4-417E-BCB4-B934BC814CA5}">
      <dgm:prSet/>
      <dgm:spPr/>
      <dgm:t>
        <a:bodyPr/>
        <a:lstStyle/>
        <a:p>
          <a:endParaRPr lang="tr-TR"/>
        </a:p>
      </dgm:t>
    </dgm:pt>
    <dgm:pt modelId="{18152411-1763-468B-8061-0B658DE8F731}">
      <dgm:prSet phldrT="[Metin]"/>
      <dgm:spPr>
        <a:solidFill>
          <a:schemeClr val="bg1">
            <a:lumMod val="95000"/>
            <a:alpha val="90000"/>
          </a:schemeClr>
        </a:solidFill>
      </dgm:spPr>
      <dgm:t>
        <a:bodyPr/>
        <a:lstStyle/>
        <a:p>
          <a:r>
            <a:rPr lang="tr-TR" b="1">
              <a:solidFill>
                <a:srgbClr val="0070C0"/>
              </a:solidFill>
            </a:rPr>
            <a:t>Proje Çalışmaları</a:t>
          </a:r>
        </a:p>
      </dgm:t>
    </dgm:pt>
    <dgm:pt modelId="{F48C80D0-4F55-4975-82B3-EB0BD9D427B0}" type="parTrans" cxnId="{5EBD79B3-6607-482C-8BF3-8D4BC7F54198}">
      <dgm:prSet/>
      <dgm:spPr/>
      <dgm:t>
        <a:bodyPr/>
        <a:lstStyle/>
        <a:p>
          <a:endParaRPr lang="tr-TR"/>
        </a:p>
      </dgm:t>
    </dgm:pt>
    <dgm:pt modelId="{FAAFFBCF-7021-4A13-8D60-F911580CCD8A}" type="sibTrans" cxnId="{5EBD79B3-6607-482C-8BF3-8D4BC7F54198}">
      <dgm:prSet/>
      <dgm:spPr/>
      <dgm:t>
        <a:bodyPr/>
        <a:lstStyle/>
        <a:p>
          <a:endParaRPr lang="tr-TR"/>
        </a:p>
      </dgm:t>
    </dgm:pt>
    <dgm:pt modelId="{6C356C52-EDB5-44A1-8F89-900E433543C9}">
      <dgm:prSet phldrT="[Metin]"/>
      <dgm:spPr>
        <a:solidFill>
          <a:schemeClr val="bg1">
            <a:lumMod val="95000"/>
            <a:alpha val="90000"/>
          </a:schemeClr>
        </a:solidFill>
      </dgm:spPr>
      <dgm:t>
        <a:bodyPr/>
        <a:lstStyle/>
        <a:p>
          <a:r>
            <a:rPr lang="tr-TR" b="1">
              <a:solidFill>
                <a:srgbClr val="0070C0"/>
              </a:solidFill>
            </a:rPr>
            <a:t>Konferans, Seminer, Söyleşiler</a:t>
          </a:r>
        </a:p>
      </dgm:t>
    </dgm:pt>
    <dgm:pt modelId="{FAE8AEBC-F198-4783-B9F2-2670ADE8F00C}" type="parTrans" cxnId="{F2FAA182-76D5-48E3-9F40-BCD084273C12}">
      <dgm:prSet/>
      <dgm:spPr/>
      <dgm:t>
        <a:bodyPr/>
        <a:lstStyle/>
        <a:p>
          <a:endParaRPr lang="tr-TR"/>
        </a:p>
      </dgm:t>
    </dgm:pt>
    <dgm:pt modelId="{ADC28AD4-2C24-48FC-B986-98419E988801}" type="sibTrans" cxnId="{F2FAA182-76D5-48E3-9F40-BCD084273C12}">
      <dgm:prSet/>
      <dgm:spPr/>
      <dgm:t>
        <a:bodyPr/>
        <a:lstStyle/>
        <a:p>
          <a:endParaRPr lang="tr-TR"/>
        </a:p>
      </dgm:t>
    </dgm:pt>
    <dgm:pt modelId="{52BA0B74-0314-461A-B07E-ECE970A9309A}" type="pres">
      <dgm:prSet presAssocID="{027A42E3-AA0F-4D69-9A45-EF9AEC7DAD64}" presName="Name0" presStyleCnt="0">
        <dgm:presLayoutVars>
          <dgm:dir/>
          <dgm:animLvl val="lvl"/>
          <dgm:resizeHandles val="exact"/>
        </dgm:presLayoutVars>
      </dgm:prSet>
      <dgm:spPr/>
      <dgm:t>
        <a:bodyPr/>
        <a:lstStyle/>
        <a:p>
          <a:endParaRPr lang="tr-TR"/>
        </a:p>
      </dgm:t>
    </dgm:pt>
    <dgm:pt modelId="{449F9C95-8B8B-4FE7-95AB-4140EAD00529}" type="pres">
      <dgm:prSet presAssocID="{562A980B-FF0F-462C-AC43-DE747222C655}" presName="vertFlow" presStyleCnt="0"/>
      <dgm:spPr/>
    </dgm:pt>
    <dgm:pt modelId="{4D50B768-CE2B-4827-96B4-C9A92E202F20}" type="pres">
      <dgm:prSet presAssocID="{562A980B-FF0F-462C-AC43-DE747222C655}" presName="header" presStyleLbl="node1" presStyleIdx="0" presStyleCnt="2"/>
      <dgm:spPr/>
      <dgm:t>
        <a:bodyPr/>
        <a:lstStyle/>
        <a:p>
          <a:endParaRPr lang="tr-TR"/>
        </a:p>
      </dgm:t>
    </dgm:pt>
    <dgm:pt modelId="{80C07553-D2FB-448C-9757-2801C92829A1}" type="pres">
      <dgm:prSet presAssocID="{9FBF1F98-25D8-49DC-8044-08B58E8182CE}" presName="parTrans" presStyleLbl="sibTrans2D1" presStyleIdx="0" presStyleCnt="4"/>
      <dgm:spPr/>
      <dgm:t>
        <a:bodyPr/>
        <a:lstStyle/>
        <a:p>
          <a:endParaRPr lang="tr-TR"/>
        </a:p>
      </dgm:t>
    </dgm:pt>
    <dgm:pt modelId="{504C8364-6DD9-413E-8114-7DDC786A77B9}" type="pres">
      <dgm:prSet presAssocID="{A1D38732-59EE-4F09-AE95-0EA828A9CAB1}" presName="child" presStyleLbl="alignAccFollowNode1" presStyleIdx="0" presStyleCnt="4">
        <dgm:presLayoutVars>
          <dgm:chMax val="0"/>
          <dgm:bulletEnabled val="1"/>
        </dgm:presLayoutVars>
      </dgm:prSet>
      <dgm:spPr/>
      <dgm:t>
        <a:bodyPr/>
        <a:lstStyle/>
        <a:p>
          <a:endParaRPr lang="tr-TR"/>
        </a:p>
      </dgm:t>
    </dgm:pt>
    <dgm:pt modelId="{9FCEB402-AA15-422B-8CB9-2CC1E983C890}" type="pres">
      <dgm:prSet presAssocID="{92400F4A-5520-4E1F-8324-131652A53F38}" presName="sibTrans" presStyleLbl="sibTrans2D1" presStyleIdx="1" presStyleCnt="4"/>
      <dgm:spPr/>
      <dgm:t>
        <a:bodyPr/>
        <a:lstStyle/>
        <a:p>
          <a:endParaRPr lang="tr-TR"/>
        </a:p>
      </dgm:t>
    </dgm:pt>
    <dgm:pt modelId="{F7461F4C-7E1D-4B80-8EC2-8BE54063CF49}" type="pres">
      <dgm:prSet presAssocID="{D0CF0345-4AF6-436C-8EA3-69E53B73A5A6}" presName="child" presStyleLbl="alignAccFollowNode1" presStyleIdx="1" presStyleCnt="4">
        <dgm:presLayoutVars>
          <dgm:chMax val="0"/>
          <dgm:bulletEnabled val="1"/>
        </dgm:presLayoutVars>
      </dgm:prSet>
      <dgm:spPr/>
      <dgm:t>
        <a:bodyPr/>
        <a:lstStyle/>
        <a:p>
          <a:endParaRPr lang="tr-TR"/>
        </a:p>
      </dgm:t>
    </dgm:pt>
    <dgm:pt modelId="{C1DAEB75-CB35-4F27-9758-F506AB4FF6E6}" type="pres">
      <dgm:prSet presAssocID="{562A980B-FF0F-462C-AC43-DE747222C655}" presName="hSp" presStyleCnt="0"/>
      <dgm:spPr/>
    </dgm:pt>
    <dgm:pt modelId="{0412C63A-D48F-47DE-AB2D-036B1B0D0A53}" type="pres">
      <dgm:prSet presAssocID="{D194AEF3-2AA6-44CB-B417-04AA50F3569B}" presName="vertFlow" presStyleCnt="0"/>
      <dgm:spPr/>
    </dgm:pt>
    <dgm:pt modelId="{296999C1-9A9F-43E4-B11A-1DCDFC4DDC94}" type="pres">
      <dgm:prSet presAssocID="{D194AEF3-2AA6-44CB-B417-04AA50F3569B}" presName="header" presStyleLbl="node1" presStyleIdx="1" presStyleCnt="2"/>
      <dgm:spPr/>
      <dgm:t>
        <a:bodyPr/>
        <a:lstStyle/>
        <a:p>
          <a:endParaRPr lang="tr-TR"/>
        </a:p>
      </dgm:t>
    </dgm:pt>
    <dgm:pt modelId="{8756668E-2B69-4F7B-889A-895F552BC644}" type="pres">
      <dgm:prSet presAssocID="{F48C80D0-4F55-4975-82B3-EB0BD9D427B0}" presName="parTrans" presStyleLbl="sibTrans2D1" presStyleIdx="2" presStyleCnt="4"/>
      <dgm:spPr/>
      <dgm:t>
        <a:bodyPr/>
        <a:lstStyle/>
        <a:p>
          <a:endParaRPr lang="tr-TR"/>
        </a:p>
      </dgm:t>
    </dgm:pt>
    <dgm:pt modelId="{E7BCE32C-88A1-44B5-A6A9-9EA0C1849019}" type="pres">
      <dgm:prSet presAssocID="{18152411-1763-468B-8061-0B658DE8F731}" presName="child" presStyleLbl="alignAccFollowNode1" presStyleIdx="2" presStyleCnt="4">
        <dgm:presLayoutVars>
          <dgm:chMax val="0"/>
          <dgm:bulletEnabled val="1"/>
        </dgm:presLayoutVars>
      </dgm:prSet>
      <dgm:spPr/>
      <dgm:t>
        <a:bodyPr/>
        <a:lstStyle/>
        <a:p>
          <a:endParaRPr lang="tr-TR"/>
        </a:p>
      </dgm:t>
    </dgm:pt>
    <dgm:pt modelId="{6EB13E30-C16C-4AFC-BBD0-0C0A637A8987}" type="pres">
      <dgm:prSet presAssocID="{FAAFFBCF-7021-4A13-8D60-F911580CCD8A}" presName="sibTrans" presStyleLbl="sibTrans2D1" presStyleIdx="3" presStyleCnt="4"/>
      <dgm:spPr/>
      <dgm:t>
        <a:bodyPr/>
        <a:lstStyle/>
        <a:p>
          <a:endParaRPr lang="tr-TR"/>
        </a:p>
      </dgm:t>
    </dgm:pt>
    <dgm:pt modelId="{EF80AEAA-339B-4579-894C-399A3E6041E1}" type="pres">
      <dgm:prSet presAssocID="{6C356C52-EDB5-44A1-8F89-900E433543C9}" presName="child" presStyleLbl="alignAccFollowNode1" presStyleIdx="3" presStyleCnt="4">
        <dgm:presLayoutVars>
          <dgm:chMax val="0"/>
          <dgm:bulletEnabled val="1"/>
        </dgm:presLayoutVars>
      </dgm:prSet>
      <dgm:spPr/>
      <dgm:t>
        <a:bodyPr/>
        <a:lstStyle/>
        <a:p>
          <a:endParaRPr lang="tr-TR"/>
        </a:p>
      </dgm:t>
    </dgm:pt>
  </dgm:ptLst>
  <dgm:cxnLst>
    <dgm:cxn modelId="{AE570829-373F-4320-8E8B-034000ECBBF7}" type="presOf" srcId="{F48C80D0-4F55-4975-82B3-EB0BD9D427B0}" destId="{8756668E-2B69-4F7B-889A-895F552BC644}" srcOrd="0" destOrd="0" presId="urn:microsoft.com/office/officeart/2005/8/layout/lProcess1"/>
    <dgm:cxn modelId="{D1484F46-840B-4BFF-B147-09E09B797D32}" type="presOf" srcId="{FAAFFBCF-7021-4A13-8D60-F911580CCD8A}" destId="{6EB13E30-C16C-4AFC-BBD0-0C0A637A8987}" srcOrd="0" destOrd="0" presId="urn:microsoft.com/office/officeart/2005/8/layout/lProcess1"/>
    <dgm:cxn modelId="{C3860411-F6BF-427A-93EB-AF86CF6250AB}" type="presOf" srcId="{027A42E3-AA0F-4D69-9A45-EF9AEC7DAD64}" destId="{52BA0B74-0314-461A-B07E-ECE970A9309A}" srcOrd="0" destOrd="0" presId="urn:microsoft.com/office/officeart/2005/8/layout/lProcess1"/>
    <dgm:cxn modelId="{EA153634-019C-4159-9605-436F7AEE6C56}" type="presOf" srcId="{A1D38732-59EE-4F09-AE95-0EA828A9CAB1}" destId="{504C8364-6DD9-413E-8114-7DDC786A77B9}" srcOrd="0" destOrd="0" presId="urn:microsoft.com/office/officeart/2005/8/layout/lProcess1"/>
    <dgm:cxn modelId="{DD731AFF-7B9A-4175-B1AA-EB8C7D0B05D1}" type="presOf" srcId="{9FBF1F98-25D8-49DC-8044-08B58E8182CE}" destId="{80C07553-D2FB-448C-9757-2801C92829A1}" srcOrd="0" destOrd="0" presId="urn:microsoft.com/office/officeart/2005/8/layout/lProcess1"/>
    <dgm:cxn modelId="{618D9127-9133-43CE-B3E8-B55ECCD127C6}" type="presOf" srcId="{D0CF0345-4AF6-436C-8EA3-69E53B73A5A6}" destId="{F7461F4C-7E1D-4B80-8EC2-8BE54063CF49}" srcOrd="0" destOrd="0" presId="urn:microsoft.com/office/officeart/2005/8/layout/lProcess1"/>
    <dgm:cxn modelId="{346B7852-2AB3-42F3-94B7-303495A50FA0}" type="presOf" srcId="{6C356C52-EDB5-44A1-8F89-900E433543C9}" destId="{EF80AEAA-339B-4579-894C-399A3E6041E1}" srcOrd="0" destOrd="0" presId="urn:microsoft.com/office/officeart/2005/8/layout/lProcess1"/>
    <dgm:cxn modelId="{07D425D6-6B20-4269-A08E-067978A4485D}" srcId="{562A980B-FF0F-462C-AC43-DE747222C655}" destId="{D0CF0345-4AF6-436C-8EA3-69E53B73A5A6}" srcOrd="1" destOrd="0" parTransId="{BF184DFC-5C51-4846-A357-52951DDCCB10}" sibTransId="{9FE8AC03-8584-4BBE-8B08-4F0865EDE13F}"/>
    <dgm:cxn modelId="{F2FAA182-76D5-48E3-9F40-BCD084273C12}" srcId="{D194AEF3-2AA6-44CB-B417-04AA50F3569B}" destId="{6C356C52-EDB5-44A1-8F89-900E433543C9}" srcOrd="1" destOrd="0" parTransId="{FAE8AEBC-F198-4783-B9F2-2670ADE8F00C}" sibTransId="{ADC28AD4-2C24-48FC-B986-98419E988801}"/>
    <dgm:cxn modelId="{5A67081C-82EF-4F80-B68F-D2222985835E}" type="presOf" srcId="{18152411-1763-468B-8061-0B658DE8F731}" destId="{E7BCE32C-88A1-44B5-A6A9-9EA0C1849019}" srcOrd="0" destOrd="0" presId="urn:microsoft.com/office/officeart/2005/8/layout/lProcess1"/>
    <dgm:cxn modelId="{CEE1E9CB-304A-484A-AAA1-880163100FFC}" type="presOf" srcId="{D194AEF3-2AA6-44CB-B417-04AA50F3569B}" destId="{296999C1-9A9F-43E4-B11A-1DCDFC4DDC94}" srcOrd="0" destOrd="0" presId="urn:microsoft.com/office/officeart/2005/8/layout/lProcess1"/>
    <dgm:cxn modelId="{5EBD79B3-6607-482C-8BF3-8D4BC7F54198}" srcId="{D194AEF3-2AA6-44CB-B417-04AA50F3569B}" destId="{18152411-1763-468B-8061-0B658DE8F731}" srcOrd="0" destOrd="0" parTransId="{F48C80D0-4F55-4975-82B3-EB0BD9D427B0}" sibTransId="{FAAFFBCF-7021-4A13-8D60-F911580CCD8A}"/>
    <dgm:cxn modelId="{09B48499-8168-4C18-ABB3-72BC761D2561}" srcId="{027A42E3-AA0F-4D69-9A45-EF9AEC7DAD64}" destId="{562A980B-FF0F-462C-AC43-DE747222C655}" srcOrd="0" destOrd="0" parTransId="{6BEA172A-1802-4752-A8DB-6320FC258CF0}" sibTransId="{11EC628E-BBF8-49FF-AFBD-D59D77D9120D}"/>
    <dgm:cxn modelId="{B51A3809-A9A4-417E-BCB4-B934BC814CA5}" srcId="{027A42E3-AA0F-4D69-9A45-EF9AEC7DAD64}" destId="{D194AEF3-2AA6-44CB-B417-04AA50F3569B}" srcOrd="1" destOrd="0" parTransId="{327D17A3-4075-46B6-A02B-1BB4BCFFB14B}" sibTransId="{32AD373C-339C-4A55-9C33-28F720C0DFBD}"/>
    <dgm:cxn modelId="{2B95E581-9E75-4CA3-927A-2C6D4BD4D647}" srcId="{562A980B-FF0F-462C-AC43-DE747222C655}" destId="{A1D38732-59EE-4F09-AE95-0EA828A9CAB1}" srcOrd="0" destOrd="0" parTransId="{9FBF1F98-25D8-49DC-8044-08B58E8182CE}" sibTransId="{92400F4A-5520-4E1F-8324-131652A53F38}"/>
    <dgm:cxn modelId="{C5593BF0-2F0A-402D-8D36-6894552046D6}" type="presOf" srcId="{562A980B-FF0F-462C-AC43-DE747222C655}" destId="{4D50B768-CE2B-4827-96B4-C9A92E202F20}" srcOrd="0" destOrd="0" presId="urn:microsoft.com/office/officeart/2005/8/layout/lProcess1"/>
    <dgm:cxn modelId="{C6B36E16-AB97-46B8-BEBA-95BBDAD7757D}" type="presOf" srcId="{92400F4A-5520-4E1F-8324-131652A53F38}" destId="{9FCEB402-AA15-422B-8CB9-2CC1E983C890}" srcOrd="0" destOrd="0" presId="urn:microsoft.com/office/officeart/2005/8/layout/lProcess1"/>
    <dgm:cxn modelId="{1AD5BF34-1F0E-475F-B7AA-AF084609D661}" type="presParOf" srcId="{52BA0B74-0314-461A-B07E-ECE970A9309A}" destId="{449F9C95-8B8B-4FE7-95AB-4140EAD00529}" srcOrd="0" destOrd="0" presId="urn:microsoft.com/office/officeart/2005/8/layout/lProcess1"/>
    <dgm:cxn modelId="{C7A73CAA-EA19-4BDE-BE24-66F6FF84D2A5}" type="presParOf" srcId="{449F9C95-8B8B-4FE7-95AB-4140EAD00529}" destId="{4D50B768-CE2B-4827-96B4-C9A92E202F20}" srcOrd="0" destOrd="0" presId="urn:microsoft.com/office/officeart/2005/8/layout/lProcess1"/>
    <dgm:cxn modelId="{7AFF1607-0D9D-4A7A-AE49-2BDC63AC97F6}" type="presParOf" srcId="{449F9C95-8B8B-4FE7-95AB-4140EAD00529}" destId="{80C07553-D2FB-448C-9757-2801C92829A1}" srcOrd="1" destOrd="0" presId="urn:microsoft.com/office/officeart/2005/8/layout/lProcess1"/>
    <dgm:cxn modelId="{87171DD3-16CA-4B99-8B87-4817E3E2F13C}" type="presParOf" srcId="{449F9C95-8B8B-4FE7-95AB-4140EAD00529}" destId="{504C8364-6DD9-413E-8114-7DDC786A77B9}" srcOrd="2" destOrd="0" presId="urn:microsoft.com/office/officeart/2005/8/layout/lProcess1"/>
    <dgm:cxn modelId="{88AAC75E-F0F9-4778-A3E1-38E3FD7201BB}" type="presParOf" srcId="{449F9C95-8B8B-4FE7-95AB-4140EAD00529}" destId="{9FCEB402-AA15-422B-8CB9-2CC1E983C890}" srcOrd="3" destOrd="0" presId="urn:microsoft.com/office/officeart/2005/8/layout/lProcess1"/>
    <dgm:cxn modelId="{E866D6D1-B6FA-4FA3-9237-063B9EA7F590}" type="presParOf" srcId="{449F9C95-8B8B-4FE7-95AB-4140EAD00529}" destId="{F7461F4C-7E1D-4B80-8EC2-8BE54063CF49}" srcOrd="4" destOrd="0" presId="urn:microsoft.com/office/officeart/2005/8/layout/lProcess1"/>
    <dgm:cxn modelId="{0752B2E8-8F5B-4905-99E0-113B4BD4B472}" type="presParOf" srcId="{52BA0B74-0314-461A-B07E-ECE970A9309A}" destId="{C1DAEB75-CB35-4F27-9758-F506AB4FF6E6}" srcOrd="1" destOrd="0" presId="urn:microsoft.com/office/officeart/2005/8/layout/lProcess1"/>
    <dgm:cxn modelId="{BA551BE8-3DDD-4612-923A-29CADE62C89F}" type="presParOf" srcId="{52BA0B74-0314-461A-B07E-ECE970A9309A}" destId="{0412C63A-D48F-47DE-AB2D-036B1B0D0A53}" srcOrd="2" destOrd="0" presId="urn:microsoft.com/office/officeart/2005/8/layout/lProcess1"/>
    <dgm:cxn modelId="{3F538551-75AE-44B6-A335-8842830734A1}" type="presParOf" srcId="{0412C63A-D48F-47DE-AB2D-036B1B0D0A53}" destId="{296999C1-9A9F-43E4-B11A-1DCDFC4DDC94}" srcOrd="0" destOrd="0" presId="urn:microsoft.com/office/officeart/2005/8/layout/lProcess1"/>
    <dgm:cxn modelId="{E6E48BB0-C375-446F-AF9B-046447F93CEE}" type="presParOf" srcId="{0412C63A-D48F-47DE-AB2D-036B1B0D0A53}" destId="{8756668E-2B69-4F7B-889A-895F552BC644}" srcOrd="1" destOrd="0" presId="urn:microsoft.com/office/officeart/2005/8/layout/lProcess1"/>
    <dgm:cxn modelId="{7456C8BD-F678-4168-BA3F-B2F7741B6016}" type="presParOf" srcId="{0412C63A-D48F-47DE-AB2D-036B1B0D0A53}" destId="{E7BCE32C-88A1-44B5-A6A9-9EA0C1849019}" srcOrd="2" destOrd="0" presId="urn:microsoft.com/office/officeart/2005/8/layout/lProcess1"/>
    <dgm:cxn modelId="{017089D2-A07E-43A8-9DAB-A124E0CD2A8B}" type="presParOf" srcId="{0412C63A-D48F-47DE-AB2D-036B1B0D0A53}" destId="{6EB13E30-C16C-4AFC-BBD0-0C0A637A8987}" srcOrd="3" destOrd="0" presId="urn:microsoft.com/office/officeart/2005/8/layout/lProcess1"/>
    <dgm:cxn modelId="{2502F846-1A8E-4321-86BC-B59B15154C40}" type="presParOf" srcId="{0412C63A-D48F-47DE-AB2D-036B1B0D0A53}" destId="{EF80AEAA-339B-4579-894C-399A3E6041E1}" srcOrd="4" destOrd="0" presId="urn:microsoft.com/office/officeart/2005/8/layout/l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AF50150-665E-434D-955F-EFB249B6CEEB}"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tr-TR"/>
        </a:p>
      </dgm:t>
    </dgm:pt>
    <dgm:pt modelId="{0EE7ED82-BC91-4E07-B0F6-0CA195F51364}">
      <dgm:prSet phldrT="[Metin]"/>
      <dgm:spPr/>
      <dgm:t>
        <a:bodyPr/>
        <a:lstStyle/>
        <a:p>
          <a:r>
            <a:rPr lang="tr-TR" b="1">
              <a:solidFill>
                <a:srgbClr val="C00000"/>
              </a:solidFill>
            </a:rPr>
            <a:t>MİLLİ ve YERLİ</a:t>
          </a:r>
        </a:p>
      </dgm:t>
    </dgm:pt>
    <dgm:pt modelId="{0A08EA4E-A65C-4175-84A8-66F6564C9C76}" type="parTrans" cxnId="{F87FAE03-D2DB-4F2B-929A-3FB95E5AD2A9}">
      <dgm:prSet/>
      <dgm:spPr/>
      <dgm:t>
        <a:bodyPr/>
        <a:lstStyle/>
        <a:p>
          <a:endParaRPr lang="tr-TR"/>
        </a:p>
      </dgm:t>
    </dgm:pt>
    <dgm:pt modelId="{4F2B29B7-24D7-4F4F-A89E-4299F2A9C436}" type="sibTrans" cxnId="{F87FAE03-D2DB-4F2B-929A-3FB95E5AD2A9}">
      <dgm:prSet/>
      <dgm:spPr/>
      <dgm:t>
        <a:bodyPr/>
        <a:lstStyle/>
        <a:p>
          <a:endParaRPr lang="tr-TR"/>
        </a:p>
      </dgm:t>
    </dgm:pt>
    <dgm:pt modelId="{86A0E533-5B3D-4350-ADAF-3E0A6B516498}">
      <dgm:prSet phldrT="[Metin]" custT="1"/>
      <dgm:spPr>
        <a:solidFill>
          <a:schemeClr val="bg1">
            <a:lumMod val="95000"/>
          </a:schemeClr>
        </a:solidFill>
      </dgm:spPr>
      <dgm:t>
        <a:bodyPr/>
        <a:lstStyle/>
        <a:p>
          <a:r>
            <a:rPr lang="tr-TR" sz="1100" b="1">
              <a:solidFill>
                <a:srgbClr val="002060"/>
              </a:solidFill>
            </a:rPr>
            <a:t>Bilim, Sanat ve Medeniyet Farkındalık Etkinlikleri</a:t>
          </a:r>
        </a:p>
      </dgm:t>
    </dgm:pt>
    <dgm:pt modelId="{5A55E7F2-B222-402D-9FF2-3B013F66E25F}" type="parTrans" cxnId="{7ED14926-02EA-406F-BB2C-16EE138C2399}">
      <dgm:prSet/>
      <dgm:spPr/>
      <dgm:t>
        <a:bodyPr/>
        <a:lstStyle/>
        <a:p>
          <a:endParaRPr lang="tr-TR"/>
        </a:p>
      </dgm:t>
    </dgm:pt>
    <dgm:pt modelId="{59C9DD70-AAD6-4A33-AC1A-5DC261A5AAEF}" type="sibTrans" cxnId="{7ED14926-02EA-406F-BB2C-16EE138C2399}">
      <dgm:prSet/>
      <dgm:spPr/>
      <dgm:t>
        <a:bodyPr/>
        <a:lstStyle/>
        <a:p>
          <a:endParaRPr lang="tr-TR"/>
        </a:p>
      </dgm:t>
    </dgm:pt>
    <dgm:pt modelId="{93322B71-8292-4795-B77E-3A0BDB5D0726}">
      <dgm:prSet phldrT="[Metin]" custT="1"/>
      <dgm:spPr>
        <a:solidFill>
          <a:schemeClr val="bg1">
            <a:lumMod val="95000"/>
          </a:schemeClr>
        </a:solidFill>
      </dgm:spPr>
      <dgm:t>
        <a:bodyPr/>
        <a:lstStyle/>
        <a:p>
          <a:r>
            <a:rPr lang="tr-TR" sz="1100" b="1">
              <a:solidFill>
                <a:srgbClr val="002060"/>
              </a:solidFill>
            </a:rPr>
            <a:t>İyi Planlanan Çalışmalar ve Geliştirilen Eğitim Stratejileri</a:t>
          </a:r>
        </a:p>
      </dgm:t>
    </dgm:pt>
    <dgm:pt modelId="{57AB7CEC-446D-4079-9D7D-3B3B42A8B42A}" type="parTrans" cxnId="{839C16F7-5581-42B0-AB65-35C7AB433994}">
      <dgm:prSet/>
      <dgm:spPr/>
      <dgm:t>
        <a:bodyPr/>
        <a:lstStyle/>
        <a:p>
          <a:endParaRPr lang="tr-TR"/>
        </a:p>
      </dgm:t>
    </dgm:pt>
    <dgm:pt modelId="{D1BE8499-7F90-49D7-AB2A-23FADD0C5BAF}" type="sibTrans" cxnId="{839C16F7-5581-42B0-AB65-35C7AB433994}">
      <dgm:prSet/>
      <dgm:spPr/>
      <dgm:t>
        <a:bodyPr/>
        <a:lstStyle/>
        <a:p>
          <a:endParaRPr lang="tr-TR"/>
        </a:p>
      </dgm:t>
    </dgm:pt>
    <dgm:pt modelId="{F39F6B0B-C284-4872-ADB5-2127C420155E}">
      <dgm:prSet phldrT="[Metin]"/>
      <dgm:spPr/>
      <dgm:t>
        <a:bodyPr/>
        <a:lstStyle/>
        <a:p>
          <a:r>
            <a:rPr lang="tr-TR" b="1">
              <a:solidFill>
                <a:srgbClr val="C00000"/>
              </a:solidFill>
            </a:rPr>
            <a:t>BİLİMSEL ve KALİTELİ</a:t>
          </a:r>
        </a:p>
      </dgm:t>
    </dgm:pt>
    <dgm:pt modelId="{8ABFFD36-91B2-4CAF-B3BC-734637D39657}" type="parTrans" cxnId="{B4831DF2-37CB-4DDE-9EEA-8D14EBA607EC}">
      <dgm:prSet/>
      <dgm:spPr/>
      <dgm:t>
        <a:bodyPr/>
        <a:lstStyle/>
        <a:p>
          <a:endParaRPr lang="tr-TR"/>
        </a:p>
      </dgm:t>
    </dgm:pt>
    <dgm:pt modelId="{0D81E35C-4596-460D-9D52-19A3101C42AB}" type="sibTrans" cxnId="{B4831DF2-37CB-4DDE-9EEA-8D14EBA607EC}">
      <dgm:prSet/>
      <dgm:spPr/>
      <dgm:t>
        <a:bodyPr/>
        <a:lstStyle/>
        <a:p>
          <a:endParaRPr lang="tr-TR"/>
        </a:p>
      </dgm:t>
    </dgm:pt>
    <dgm:pt modelId="{F61D5DEB-05BD-4ACE-BB7A-275EA1556FF4}">
      <dgm:prSet phldrT="[Metin]" custT="1"/>
      <dgm:spPr>
        <a:solidFill>
          <a:schemeClr val="bg1">
            <a:lumMod val="95000"/>
          </a:schemeClr>
        </a:solidFill>
      </dgm:spPr>
      <dgm:t>
        <a:bodyPr/>
        <a:lstStyle/>
        <a:p>
          <a:r>
            <a:rPr lang="tr-TR" sz="1100" b="1">
              <a:solidFill>
                <a:srgbClr val="002060"/>
              </a:solidFill>
            </a:rPr>
            <a:t>Güzel Bir Başlangıç ve Başarılı Bir Sonuç</a:t>
          </a:r>
        </a:p>
      </dgm:t>
    </dgm:pt>
    <dgm:pt modelId="{B383F813-2818-4883-9676-115569CE1320}" type="parTrans" cxnId="{A93944F7-6839-488F-A5B2-B9FEE6FBAD20}">
      <dgm:prSet/>
      <dgm:spPr/>
      <dgm:t>
        <a:bodyPr/>
        <a:lstStyle/>
        <a:p>
          <a:endParaRPr lang="tr-TR"/>
        </a:p>
      </dgm:t>
    </dgm:pt>
    <dgm:pt modelId="{9B6431B9-6179-41AB-A150-A273799C0859}" type="sibTrans" cxnId="{A93944F7-6839-488F-A5B2-B9FEE6FBAD20}">
      <dgm:prSet/>
      <dgm:spPr/>
      <dgm:t>
        <a:bodyPr/>
        <a:lstStyle/>
        <a:p>
          <a:endParaRPr lang="tr-TR"/>
        </a:p>
      </dgm:t>
    </dgm:pt>
    <dgm:pt modelId="{2E1499C0-7689-448B-9AEB-65A40E9F283A}">
      <dgm:prSet phldrT="[Metin]" custT="1"/>
      <dgm:spPr>
        <a:solidFill>
          <a:schemeClr val="bg1">
            <a:lumMod val="95000"/>
          </a:schemeClr>
        </a:solidFill>
      </dgm:spPr>
      <dgm:t>
        <a:bodyPr/>
        <a:lstStyle/>
        <a:p>
          <a:r>
            <a:rPr lang="tr-TR" sz="1100" b="1">
              <a:solidFill>
                <a:srgbClr val="002060"/>
              </a:solidFill>
            </a:rPr>
            <a:t>Etkin Öğrenme ve Sürekli Rehberlik</a:t>
          </a:r>
          <a:r>
            <a:rPr lang="tr-TR" sz="1100"/>
            <a:t>k</a:t>
          </a:r>
        </a:p>
      </dgm:t>
    </dgm:pt>
    <dgm:pt modelId="{90032758-9C50-4F19-8F20-2F0EA8C4C9AE}" type="parTrans" cxnId="{08424B23-B1B6-45EF-AC72-379177CA113D}">
      <dgm:prSet/>
      <dgm:spPr/>
      <dgm:t>
        <a:bodyPr/>
        <a:lstStyle/>
        <a:p>
          <a:endParaRPr lang="tr-TR"/>
        </a:p>
      </dgm:t>
    </dgm:pt>
    <dgm:pt modelId="{444C30B0-7C50-4286-9163-CAD2E62AEBF0}" type="sibTrans" cxnId="{08424B23-B1B6-45EF-AC72-379177CA113D}">
      <dgm:prSet/>
      <dgm:spPr/>
      <dgm:t>
        <a:bodyPr/>
        <a:lstStyle/>
        <a:p>
          <a:endParaRPr lang="tr-TR"/>
        </a:p>
      </dgm:t>
    </dgm:pt>
    <dgm:pt modelId="{373AC8F1-71BE-44C2-83CA-EFF3BB7B1155}">
      <dgm:prSet phldrT="[Metin]"/>
      <dgm:spPr/>
      <dgm:t>
        <a:bodyPr/>
        <a:lstStyle/>
        <a:p>
          <a:r>
            <a:rPr lang="tr-TR" b="1">
              <a:solidFill>
                <a:srgbClr val="C00000"/>
              </a:solidFill>
            </a:rPr>
            <a:t>TEORİK VE UYGULAMALI</a:t>
          </a:r>
        </a:p>
      </dgm:t>
    </dgm:pt>
    <dgm:pt modelId="{0EB7D6F8-486C-4B73-8331-4F1EC47DD27B}" type="parTrans" cxnId="{BBFBE620-7423-4324-9AF6-BC65F26A04ED}">
      <dgm:prSet/>
      <dgm:spPr/>
      <dgm:t>
        <a:bodyPr/>
        <a:lstStyle/>
        <a:p>
          <a:endParaRPr lang="tr-TR"/>
        </a:p>
      </dgm:t>
    </dgm:pt>
    <dgm:pt modelId="{7E7F78BA-806C-4921-8615-891C188C31B8}" type="sibTrans" cxnId="{BBFBE620-7423-4324-9AF6-BC65F26A04ED}">
      <dgm:prSet/>
      <dgm:spPr/>
      <dgm:t>
        <a:bodyPr/>
        <a:lstStyle/>
        <a:p>
          <a:endParaRPr lang="tr-TR"/>
        </a:p>
      </dgm:t>
    </dgm:pt>
    <dgm:pt modelId="{70D0EE6A-9F94-4D03-AD72-CA665A32AF4D}">
      <dgm:prSet phldrT="[Metin]" custT="1"/>
      <dgm:spPr>
        <a:solidFill>
          <a:schemeClr val="bg1">
            <a:lumMod val="95000"/>
          </a:schemeClr>
        </a:solidFill>
      </dgm:spPr>
      <dgm:t>
        <a:bodyPr/>
        <a:lstStyle/>
        <a:p>
          <a:r>
            <a:rPr lang="tr-TR" sz="1100" b="1">
              <a:solidFill>
                <a:srgbClr val="002060"/>
              </a:solidFill>
            </a:rPr>
            <a:t>Farklı Öğretme/</a:t>
          </a:r>
        </a:p>
      </dgm:t>
    </dgm:pt>
    <dgm:pt modelId="{4C1754CE-D49A-410C-9F26-70721D55D9AE}" type="parTrans" cxnId="{90FE0C48-9AE0-4A7B-B3F9-7555855D9C48}">
      <dgm:prSet/>
      <dgm:spPr/>
      <dgm:t>
        <a:bodyPr/>
        <a:lstStyle/>
        <a:p>
          <a:endParaRPr lang="tr-TR"/>
        </a:p>
      </dgm:t>
    </dgm:pt>
    <dgm:pt modelId="{CDDD6667-C92A-48CC-96E4-50B56CC1659A}" type="sibTrans" cxnId="{90FE0C48-9AE0-4A7B-B3F9-7555855D9C48}">
      <dgm:prSet/>
      <dgm:spPr/>
      <dgm:t>
        <a:bodyPr/>
        <a:lstStyle/>
        <a:p>
          <a:endParaRPr lang="tr-TR"/>
        </a:p>
      </dgm:t>
    </dgm:pt>
    <dgm:pt modelId="{DA06E9AA-7DD8-41CC-8A64-99E09CB5D6AE}">
      <dgm:prSet phldrT="[Metin]" custT="1"/>
      <dgm:spPr>
        <a:solidFill>
          <a:schemeClr val="bg1">
            <a:lumMod val="95000"/>
          </a:schemeClr>
        </a:solidFill>
      </dgm:spPr>
      <dgm:t>
        <a:bodyPr/>
        <a:lstStyle/>
        <a:p>
          <a:r>
            <a:rPr lang="tr-TR" sz="1100" b="1">
              <a:solidFill>
                <a:srgbClr val="002060"/>
              </a:solidFill>
            </a:rPr>
            <a:t>Yabancı Dil Eğitiminde "Aracı Dilsiz Eğitim"</a:t>
          </a:r>
        </a:p>
      </dgm:t>
    </dgm:pt>
    <dgm:pt modelId="{BD6354F6-7C1F-439E-8098-46C908B9BDCD}" type="parTrans" cxnId="{9A6D767D-4036-4566-BAD9-7A6E522EE045}">
      <dgm:prSet/>
      <dgm:spPr/>
      <dgm:t>
        <a:bodyPr/>
        <a:lstStyle/>
        <a:p>
          <a:endParaRPr lang="tr-TR"/>
        </a:p>
      </dgm:t>
    </dgm:pt>
    <dgm:pt modelId="{3EBEC4D8-A291-41B8-AA17-4576562BDBCD}" type="sibTrans" cxnId="{9A6D767D-4036-4566-BAD9-7A6E522EE045}">
      <dgm:prSet/>
      <dgm:spPr/>
      <dgm:t>
        <a:bodyPr/>
        <a:lstStyle/>
        <a:p>
          <a:endParaRPr lang="tr-TR"/>
        </a:p>
      </dgm:t>
    </dgm:pt>
    <dgm:pt modelId="{79276467-4DDA-434D-8541-2C823D8C0118}">
      <dgm:prSet phldrT="[Metin]"/>
      <dgm:spPr>
        <a:solidFill>
          <a:schemeClr val="bg1">
            <a:lumMod val="95000"/>
          </a:schemeClr>
        </a:solidFill>
      </dgm:spPr>
      <dgm:t>
        <a:bodyPr/>
        <a:lstStyle/>
        <a:p>
          <a:endParaRPr lang="tr-TR" sz="900"/>
        </a:p>
      </dgm:t>
    </dgm:pt>
    <dgm:pt modelId="{3A651AEC-76E5-45A9-9E0E-7E830C4A8DA5}" type="parTrans" cxnId="{E7E62F8C-257B-4D55-B8DB-F241DB62DF5A}">
      <dgm:prSet/>
      <dgm:spPr/>
      <dgm:t>
        <a:bodyPr/>
        <a:lstStyle/>
        <a:p>
          <a:endParaRPr lang="tr-TR"/>
        </a:p>
      </dgm:t>
    </dgm:pt>
    <dgm:pt modelId="{1E2E2D6E-3E1B-4167-8C7B-1DDD97F95C74}" type="sibTrans" cxnId="{E7E62F8C-257B-4D55-B8DB-F241DB62DF5A}">
      <dgm:prSet/>
      <dgm:spPr/>
      <dgm:t>
        <a:bodyPr/>
        <a:lstStyle/>
        <a:p>
          <a:endParaRPr lang="tr-TR"/>
        </a:p>
      </dgm:t>
    </dgm:pt>
    <dgm:pt modelId="{12FA213A-842E-4937-AA5B-D4B5F352B0F2}">
      <dgm:prSet phldrT="[Metin]" custT="1"/>
      <dgm:spPr>
        <a:solidFill>
          <a:schemeClr val="bg1">
            <a:lumMod val="95000"/>
          </a:schemeClr>
        </a:solidFill>
      </dgm:spPr>
      <dgm:t>
        <a:bodyPr/>
        <a:lstStyle/>
        <a:p>
          <a:endParaRPr lang="tr-TR" sz="1100" b="1">
            <a:solidFill>
              <a:srgbClr val="002060"/>
            </a:solidFill>
          </a:endParaRPr>
        </a:p>
      </dgm:t>
    </dgm:pt>
    <dgm:pt modelId="{E90A0D7B-E48F-424E-9895-ECA1BC950960}" type="parTrans" cxnId="{AEC5C79C-4231-4D62-9F7D-37758B5F8A13}">
      <dgm:prSet/>
      <dgm:spPr/>
      <dgm:t>
        <a:bodyPr/>
        <a:lstStyle/>
        <a:p>
          <a:endParaRPr lang="tr-TR"/>
        </a:p>
      </dgm:t>
    </dgm:pt>
    <dgm:pt modelId="{6F41FE44-0F5C-4293-8B03-DAB3AE7465CE}" type="sibTrans" cxnId="{AEC5C79C-4231-4D62-9F7D-37758B5F8A13}">
      <dgm:prSet/>
      <dgm:spPr/>
      <dgm:t>
        <a:bodyPr/>
        <a:lstStyle/>
        <a:p>
          <a:endParaRPr lang="tr-TR"/>
        </a:p>
      </dgm:t>
    </dgm:pt>
    <dgm:pt modelId="{13E8B555-82FC-4BDD-B9FB-C222B4E0A1A4}">
      <dgm:prSet phldrT="[Metin]" custT="1"/>
      <dgm:spPr>
        <a:solidFill>
          <a:schemeClr val="bg1">
            <a:lumMod val="95000"/>
          </a:schemeClr>
        </a:solidFill>
      </dgm:spPr>
      <dgm:t>
        <a:bodyPr/>
        <a:lstStyle/>
        <a:p>
          <a:endParaRPr lang="tr-TR" sz="1100" b="1">
            <a:solidFill>
              <a:srgbClr val="002060"/>
            </a:solidFill>
          </a:endParaRPr>
        </a:p>
      </dgm:t>
    </dgm:pt>
    <dgm:pt modelId="{47C5931B-44AA-444F-8F23-BD6652696E13}" type="parTrans" cxnId="{5C62D255-9B65-4982-9B4F-987FADC0E90C}">
      <dgm:prSet/>
      <dgm:spPr/>
      <dgm:t>
        <a:bodyPr/>
        <a:lstStyle/>
        <a:p>
          <a:endParaRPr lang="tr-TR"/>
        </a:p>
      </dgm:t>
    </dgm:pt>
    <dgm:pt modelId="{899DD785-4A96-4114-9500-000CE44DA080}" type="sibTrans" cxnId="{5C62D255-9B65-4982-9B4F-987FADC0E90C}">
      <dgm:prSet/>
      <dgm:spPr/>
      <dgm:t>
        <a:bodyPr/>
        <a:lstStyle/>
        <a:p>
          <a:endParaRPr lang="tr-TR"/>
        </a:p>
      </dgm:t>
    </dgm:pt>
    <dgm:pt modelId="{F90A2EFC-DFBD-4852-9D05-35388FB1547A}">
      <dgm:prSet phldrT="[Metin]" custT="1"/>
      <dgm:spPr>
        <a:solidFill>
          <a:schemeClr val="bg1">
            <a:lumMod val="95000"/>
          </a:schemeClr>
        </a:solidFill>
      </dgm:spPr>
      <dgm:t>
        <a:bodyPr/>
        <a:lstStyle/>
        <a:p>
          <a:endParaRPr lang="tr-TR" sz="1100" b="1">
            <a:solidFill>
              <a:srgbClr val="002060"/>
            </a:solidFill>
          </a:endParaRPr>
        </a:p>
      </dgm:t>
    </dgm:pt>
    <dgm:pt modelId="{42579F41-71FD-44F2-BF54-76C7B7BFFDEE}" type="parTrans" cxnId="{12C5351C-A1E6-4842-B550-77C57C3BDC1F}">
      <dgm:prSet/>
      <dgm:spPr/>
      <dgm:t>
        <a:bodyPr/>
        <a:lstStyle/>
        <a:p>
          <a:endParaRPr lang="tr-TR"/>
        </a:p>
      </dgm:t>
    </dgm:pt>
    <dgm:pt modelId="{298C3288-9784-429D-844D-530015FD502D}" type="sibTrans" cxnId="{12C5351C-A1E6-4842-B550-77C57C3BDC1F}">
      <dgm:prSet/>
      <dgm:spPr/>
      <dgm:t>
        <a:bodyPr/>
        <a:lstStyle/>
        <a:p>
          <a:endParaRPr lang="tr-TR"/>
        </a:p>
      </dgm:t>
    </dgm:pt>
    <dgm:pt modelId="{758F0EAD-0345-4895-A2D9-70B02509BEC1}">
      <dgm:prSet phldrT="[Metin]" custT="1"/>
      <dgm:spPr>
        <a:solidFill>
          <a:schemeClr val="bg1">
            <a:lumMod val="95000"/>
          </a:schemeClr>
        </a:solidFill>
      </dgm:spPr>
      <dgm:t>
        <a:bodyPr/>
        <a:lstStyle/>
        <a:p>
          <a:r>
            <a:rPr lang="tr-TR" sz="1100" b="1">
              <a:solidFill>
                <a:srgbClr val="002060"/>
              </a:solidFill>
            </a:rPr>
            <a:t>Öğrenme Stratejileri</a:t>
          </a:r>
        </a:p>
      </dgm:t>
    </dgm:pt>
    <dgm:pt modelId="{0D7A11A0-7A10-46DC-8948-08FDC5A51F62}" type="parTrans" cxnId="{5249ED52-83F2-4EC9-9C76-96F7762468E8}">
      <dgm:prSet/>
      <dgm:spPr/>
    </dgm:pt>
    <dgm:pt modelId="{7AB836CB-C6E4-448D-91E6-09E5CED07E39}" type="sibTrans" cxnId="{5249ED52-83F2-4EC9-9C76-96F7762468E8}">
      <dgm:prSet/>
      <dgm:spPr/>
    </dgm:pt>
    <dgm:pt modelId="{87B396D2-EF35-4E76-9B4A-E272E604FD29}" type="pres">
      <dgm:prSet presAssocID="{6AF50150-665E-434D-955F-EFB249B6CEEB}" presName="linearFlow" presStyleCnt="0">
        <dgm:presLayoutVars>
          <dgm:dir/>
          <dgm:animLvl val="lvl"/>
          <dgm:resizeHandles/>
        </dgm:presLayoutVars>
      </dgm:prSet>
      <dgm:spPr/>
      <dgm:t>
        <a:bodyPr/>
        <a:lstStyle/>
        <a:p>
          <a:endParaRPr lang="tr-TR"/>
        </a:p>
      </dgm:t>
    </dgm:pt>
    <dgm:pt modelId="{BBB829B5-DF77-409D-8C57-5AEFF1648F75}" type="pres">
      <dgm:prSet presAssocID="{0EE7ED82-BC91-4E07-B0F6-0CA195F51364}" presName="compositeNode" presStyleCnt="0">
        <dgm:presLayoutVars>
          <dgm:bulletEnabled val="1"/>
        </dgm:presLayoutVars>
      </dgm:prSet>
      <dgm:spPr/>
    </dgm:pt>
    <dgm:pt modelId="{1C609376-B467-4E60-94C9-8C72813E6166}" type="pres">
      <dgm:prSet presAssocID="{0EE7ED82-BC91-4E07-B0F6-0CA195F51364}" presName="image" presStyleLbl="fgImgPlace1" presStyleIdx="0" presStyleCnt="3"/>
      <dgm:spPr>
        <a:blipFill rotWithShape="1">
          <a:blip xmlns:r="http://schemas.openxmlformats.org/officeDocument/2006/relationships" r:embed="rId1"/>
          <a:stretch>
            <a:fillRect/>
          </a:stretch>
        </a:blipFill>
      </dgm:spPr>
    </dgm:pt>
    <dgm:pt modelId="{4A2EC4F8-BA90-48AD-98BC-05B478DDA46B}" type="pres">
      <dgm:prSet presAssocID="{0EE7ED82-BC91-4E07-B0F6-0CA195F51364}" presName="childNode" presStyleLbl="node1" presStyleIdx="0" presStyleCnt="3">
        <dgm:presLayoutVars>
          <dgm:bulletEnabled val="1"/>
        </dgm:presLayoutVars>
      </dgm:prSet>
      <dgm:spPr/>
      <dgm:t>
        <a:bodyPr/>
        <a:lstStyle/>
        <a:p>
          <a:endParaRPr lang="tr-TR"/>
        </a:p>
      </dgm:t>
    </dgm:pt>
    <dgm:pt modelId="{4170878A-358D-4EB2-BBA0-59D594A3983B}" type="pres">
      <dgm:prSet presAssocID="{0EE7ED82-BC91-4E07-B0F6-0CA195F51364}" presName="parentNode" presStyleLbl="revTx" presStyleIdx="0" presStyleCnt="3">
        <dgm:presLayoutVars>
          <dgm:chMax val="0"/>
          <dgm:bulletEnabled val="1"/>
        </dgm:presLayoutVars>
      </dgm:prSet>
      <dgm:spPr/>
      <dgm:t>
        <a:bodyPr/>
        <a:lstStyle/>
        <a:p>
          <a:endParaRPr lang="tr-TR"/>
        </a:p>
      </dgm:t>
    </dgm:pt>
    <dgm:pt modelId="{A87D05EF-4B82-4320-A715-D019B828A1E7}" type="pres">
      <dgm:prSet presAssocID="{4F2B29B7-24D7-4F4F-A89E-4299F2A9C436}" presName="sibTrans" presStyleCnt="0"/>
      <dgm:spPr/>
    </dgm:pt>
    <dgm:pt modelId="{1F349566-C33E-49D2-A686-75CFE544C3F3}" type="pres">
      <dgm:prSet presAssocID="{F39F6B0B-C284-4872-ADB5-2127C420155E}" presName="compositeNode" presStyleCnt="0">
        <dgm:presLayoutVars>
          <dgm:bulletEnabled val="1"/>
        </dgm:presLayoutVars>
      </dgm:prSet>
      <dgm:spPr/>
    </dgm:pt>
    <dgm:pt modelId="{DF9D14AD-55E0-4C8C-B643-3961CD07BE90}" type="pres">
      <dgm:prSet presAssocID="{F39F6B0B-C284-4872-ADB5-2127C420155E}" presName="image" presStyleLbl="fgImgPlace1" presStyleIdx="1" presStyleCnt="3"/>
      <dgm:spPr>
        <a:blipFill rotWithShape="1">
          <a:blip xmlns:r="http://schemas.openxmlformats.org/officeDocument/2006/relationships" r:embed="rId2"/>
          <a:stretch>
            <a:fillRect/>
          </a:stretch>
        </a:blipFill>
      </dgm:spPr>
    </dgm:pt>
    <dgm:pt modelId="{49AC7654-52D5-4481-98D7-82A122CE585C}" type="pres">
      <dgm:prSet presAssocID="{F39F6B0B-C284-4872-ADB5-2127C420155E}" presName="childNode" presStyleLbl="node1" presStyleIdx="1" presStyleCnt="3">
        <dgm:presLayoutVars>
          <dgm:bulletEnabled val="1"/>
        </dgm:presLayoutVars>
      </dgm:prSet>
      <dgm:spPr/>
      <dgm:t>
        <a:bodyPr/>
        <a:lstStyle/>
        <a:p>
          <a:endParaRPr lang="tr-TR"/>
        </a:p>
      </dgm:t>
    </dgm:pt>
    <dgm:pt modelId="{F09EA007-E258-4EB7-BAF9-BDE646C28707}" type="pres">
      <dgm:prSet presAssocID="{F39F6B0B-C284-4872-ADB5-2127C420155E}" presName="parentNode" presStyleLbl="revTx" presStyleIdx="1" presStyleCnt="3">
        <dgm:presLayoutVars>
          <dgm:chMax val="0"/>
          <dgm:bulletEnabled val="1"/>
        </dgm:presLayoutVars>
      </dgm:prSet>
      <dgm:spPr/>
      <dgm:t>
        <a:bodyPr/>
        <a:lstStyle/>
        <a:p>
          <a:endParaRPr lang="tr-TR"/>
        </a:p>
      </dgm:t>
    </dgm:pt>
    <dgm:pt modelId="{F13BB9F4-D7B3-4939-9C6C-A0A51E79A5EE}" type="pres">
      <dgm:prSet presAssocID="{0D81E35C-4596-460D-9D52-19A3101C42AB}" presName="sibTrans" presStyleCnt="0"/>
      <dgm:spPr/>
    </dgm:pt>
    <dgm:pt modelId="{DC5F0E73-89DD-4294-8910-622CE3A60D21}" type="pres">
      <dgm:prSet presAssocID="{373AC8F1-71BE-44C2-83CA-EFF3BB7B1155}" presName="compositeNode" presStyleCnt="0">
        <dgm:presLayoutVars>
          <dgm:bulletEnabled val="1"/>
        </dgm:presLayoutVars>
      </dgm:prSet>
      <dgm:spPr/>
    </dgm:pt>
    <dgm:pt modelId="{7BB9B290-AE26-4A01-840D-CCBE56CC0DED}" type="pres">
      <dgm:prSet presAssocID="{373AC8F1-71BE-44C2-83CA-EFF3BB7B1155}" presName="image" presStyleLbl="fgImgPlace1" presStyleIdx="2" presStyleCnt="3"/>
      <dgm:spPr>
        <a:blipFill rotWithShape="1">
          <a:blip xmlns:r="http://schemas.openxmlformats.org/officeDocument/2006/relationships" r:embed="rId3"/>
          <a:stretch>
            <a:fillRect/>
          </a:stretch>
        </a:blipFill>
      </dgm:spPr>
    </dgm:pt>
    <dgm:pt modelId="{13486A9B-655D-4DCD-9B5A-C7AF872976A4}" type="pres">
      <dgm:prSet presAssocID="{373AC8F1-71BE-44C2-83CA-EFF3BB7B1155}" presName="childNode" presStyleLbl="node1" presStyleIdx="2" presStyleCnt="3">
        <dgm:presLayoutVars>
          <dgm:bulletEnabled val="1"/>
        </dgm:presLayoutVars>
      </dgm:prSet>
      <dgm:spPr/>
      <dgm:t>
        <a:bodyPr/>
        <a:lstStyle/>
        <a:p>
          <a:endParaRPr lang="tr-TR"/>
        </a:p>
      </dgm:t>
    </dgm:pt>
    <dgm:pt modelId="{2C73E12C-8DA4-4A71-BF34-4DD8C90E6CF4}" type="pres">
      <dgm:prSet presAssocID="{373AC8F1-71BE-44C2-83CA-EFF3BB7B1155}" presName="parentNode" presStyleLbl="revTx" presStyleIdx="2" presStyleCnt="3">
        <dgm:presLayoutVars>
          <dgm:chMax val="0"/>
          <dgm:bulletEnabled val="1"/>
        </dgm:presLayoutVars>
      </dgm:prSet>
      <dgm:spPr/>
      <dgm:t>
        <a:bodyPr/>
        <a:lstStyle/>
        <a:p>
          <a:endParaRPr lang="tr-TR"/>
        </a:p>
      </dgm:t>
    </dgm:pt>
  </dgm:ptLst>
  <dgm:cxnLst>
    <dgm:cxn modelId="{B13DFDAD-65BA-427D-AFCE-C6683A1C0E59}" type="presOf" srcId="{F90A2EFC-DFBD-4852-9D05-35388FB1547A}" destId="{13486A9B-655D-4DCD-9B5A-C7AF872976A4}" srcOrd="0" destOrd="2" presId="urn:microsoft.com/office/officeart/2005/8/layout/hList2"/>
    <dgm:cxn modelId="{E1C131B8-057D-4B6F-8EAA-F4D9B5A776B6}" type="presOf" srcId="{79276467-4DDA-434D-8541-2C823D8C0118}" destId="{13486A9B-655D-4DCD-9B5A-C7AF872976A4}" srcOrd="0" destOrd="4" presId="urn:microsoft.com/office/officeart/2005/8/layout/hList2"/>
    <dgm:cxn modelId="{C4547891-C784-4E92-A8EB-CE24E1088296}" type="presOf" srcId="{DA06E9AA-7DD8-41CC-8A64-99E09CB5D6AE}" destId="{13486A9B-655D-4DCD-9B5A-C7AF872976A4}" srcOrd="0" destOrd="3" presId="urn:microsoft.com/office/officeart/2005/8/layout/hList2"/>
    <dgm:cxn modelId="{12C5351C-A1E6-4842-B550-77C57C3BDC1F}" srcId="{373AC8F1-71BE-44C2-83CA-EFF3BB7B1155}" destId="{F90A2EFC-DFBD-4852-9D05-35388FB1547A}" srcOrd="2" destOrd="0" parTransId="{42579F41-71FD-44F2-BF54-76C7B7BFFDEE}" sibTransId="{298C3288-9784-429D-844D-530015FD502D}"/>
    <dgm:cxn modelId="{5C62D255-9B65-4982-9B4F-987FADC0E90C}" srcId="{F39F6B0B-C284-4872-ADB5-2127C420155E}" destId="{13E8B555-82FC-4BDD-B9FB-C222B4E0A1A4}" srcOrd="1" destOrd="0" parTransId="{47C5931B-44AA-444F-8F23-BD6652696E13}" sibTransId="{899DD785-4A96-4114-9500-000CE44DA080}"/>
    <dgm:cxn modelId="{682CCDAF-E4C6-48C3-9072-8814F4F8D11C}" type="presOf" srcId="{373AC8F1-71BE-44C2-83CA-EFF3BB7B1155}" destId="{2C73E12C-8DA4-4A71-BF34-4DD8C90E6CF4}" srcOrd="0" destOrd="0" presId="urn:microsoft.com/office/officeart/2005/8/layout/hList2"/>
    <dgm:cxn modelId="{AEC5C79C-4231-4D62-9F7D-37758B5F8A13}" srcId="{0EE7ED82-BC91-4E07-B0F6-0CA195F51364}" destId="{12FA213A-842E-4937-AA5B-D4B5F352B0F2}" srcOrd="1" destOrd="0" parTransId="{E90A0D7B-E48F-424E-9895-ECA1BC950960}" sibTransId="{6F41FE44-0F5C-4293-8B03-DAB3AE7465CE}"/>
    <dgm:cxn modelId="{890287D4-E625-4608-B74E-B5370DA5BA2F}" type="presOf" srcId="{93322B71-8292-4795-B77E-3A0BDB5D0726}" destId="{4A2EC4F8-BA90-48AD-98BC-05B478DDA46B}" srcOrd="0" destOrd="2" presId="urn:microsoft.com/office/officeart/2005/8/layout/hList2"/>
    <dgm:cxn modelId="{5DE37D91-5CE3-4DE0-8E66-40A506CAC6D1}" type="presOf" srcId="{2E1499C0-7689-448B-9AEB-65A40E9F283A}" destId="{49AC7654-52D5-4481-98D7-82A122CE585C}" srcOrd="0" destOrd="2" presId="urn:microsoft.com/office/officeart/2005/8/layout/hList2"/>
    <dgm:cxn modelId="{D019AF27-DEFC-455D-8425-3025A4BE83F6}" type="presOf" srcId="{0EE7ED82-BC91-4E07-B0F6-0CA195F51364}" destId="{4170878A-358D-4EB2-BBA0-59D594A3983B}" srcOrd="0" destOrd="0" presId="urn:microsoft.com/office/officeart/2005/8/layout/hList2"/>
    <dgm:cxn modelId="{5249ED52-83F2-4EC9-9C76-96F7762468E8}" srcId="{373AC8F1-71BE-44C2-83CA-EFF3BB7B1155}" destId="{758F0EAD-0345-4895-A2D9-70B02509BEC1}" srcOrd="1" destOrd="0" parTransId="{0D7A11A0-7A10-46DC-8948-08FDC5A51F62}" sibTransId="{7AB836CB-C6E4-448D-91E6-09E5CED07E39}"/>
    <dgm:cxn modelId="{FB3E3523-C7A8-4162-9FB1-5EED4989FDDB}" type="presOf" srcId="{6AF50150-665E-434D-955F-EFB249B6CEEB}" destId="{87B396D2-EF35-4E76-9B4A-E272E604FD29}" srcOrd="0" destOrd="0" presId="urn:microsoft.com/office/officeart/2005/8/layout/hList2"/>
    <dgm:cxn modelId="{A93944F7-6839-488F-A5B2-B9FEE6FBAD20}" srcId="{F39F6B0B-C284-4872-ADB5-2127C420155E}" destId="{F61D5DEB-05BD-4ACE-BB7A-275EA1556FF4}" srcOrd="0" destOrd="0" parTransId="{B383F813-2818-4883-9676-115569CE1320}" sibTransId="{9B6431B9-6179-41AB-A150-A273799C0859}"/>
    <dgm:cxn modelId="{8AE6E714-5EDD-47D0-9E06-952A9B5ECCB3}" type="presOf" srcId="{86A0E533-5B3D-4350-ADAF-3E0A6B516498}" destId="{4A2EC4F8-BA90-48AD-98BC-05B478DDA46B}" srcOrd="0" destOrd="0" presId="urn:microsoft.com/office/officeart/2005/8/layout/hList2"/>
    <dgm:cxn modelId="{E7E62F8C-257B-4D55-B8DB-F241DB62DF5A}" srcId="{373AC8F1-71BE-44C2-83CA-EFF3BB7B1155}" destId="{79276467-4DDA-434D-8541-2C823D8C0118}" srcOrd="4" destOrd="0" parTransId="{3A651AEC-76E5-45A9-9E0E-7E830C4A8DA5}" sibTransId="{1E2E2D6E-3E1B-4167-8C7B-1DDD97F95C74}"/>
    <dgm:cxn modelId="{7ED14926-02EA-406F-BB2C-16EE138C2399}" srcId="{0EE7ED82-BC91-4E07-B0F6-0CA195F51364}" destId="{86A0E533-5B3D-4350-ADAF-3E0A6B516498}" srcOrd="0" destOrd="0" parTransId="{5A55E7F2-B222-402D-9FF2-3B013F66E25F}" sibTransId="{59C9DD70-AAD6-4A33-AC1A-5DC261A5AAEF}"/>
    <dgm:cxn modelId="{E8D03170-88AB-48BF-A919-B780EA9A78AD}" type="presOf" srcId="{13E8B555-82FC-4BDD-B9FB-C222B4E0A1A4}" destId="{49AC7654-52D5-4481-98D7-82A122CE585C}" srcOrd="0" destOrd="1" presId="urn:microsoft.com/office/officeart/2005/8/layout/hList2"/>
    <dgm:cxn modelId="{BBFBE620-7423-4324-9AF6-BC65F26A04ED}" srcId="{6AF50150-665E-434D-955F-EFB249B6CEEB}" destId="{373AC8F1-71BE-44C2-83CA-EFF3BB7B1155}" srcOrd="2" destOrd="0" parTransId="{0EB7D6F8-486C-4B73-8331-4F1EC47DD27B}" sibTransId="{7E7F78BA-806C-4921-8615-891C188C31B8}"/>
    <dgm:cxn modelId="{CBCD4A21-5BFF-459F-AE24-A27E0741A19B}" type="presOf" srcId="{12FA213A-842E-4937-AA5B-D4B5F352B0F2}" destId="{4A2EC4F8-BA90-48AD-98BC-05B478DDA46B}" srcOrd="0" destOrd="1" presId="urn:microsoft.com/office/officeart/2005/8/layout/hList2"/>
    <dgm:cxn modelId="{F87FAE03-D2DB-4F2B-929A-3FB95E5AD2A9}" srcId="{6AF50150-665E-434D-955F-EFB249B6CEEB}" destId="{0EE7ED82-BC91-4E07-B0F6-0CA195F51364}" srcOrd="0" destOrd="0" parTransId="{0A08EA4E-A65C-4175-84A8-66F6564C9C76}" sibTransId="{4F2B29B7-24D7-4F4F-A89E-4299F2A9C436}"/>
    <dgm:cxn modelId="{5C76A540-8110-4AB2-8CB4-D4FC328D2BE3}" type="presOf" srcId="{F61D5DEB-05BD-4ACE-BB7A-275EA1556FF4}" destId="{49AC7654-52D5-4481-98D7-82A122CE585C}" srcOrd="0" destOrd="0" presId="urn:microsoft.com/office/officeart/2005/8/layout/hList2"/>
    <dgm:cxn modelId="{CF943C0B-5118-439D-9735-869394FDA754}" type="presOf" srcId="{758F0EAD-0345-4895-A2D9-70B02509BEC1}" destId="{13486A9B-655D-4DCD-9B5A-C7AF872976A4}" srcOrd="0" destOrd="1" presId="urn:microsoft.com/office/officeart/2005/8/layout/hList2"/>
    <dgm:cxn modelId="{9D649D81-8CE8-486D-9443-49A05B3F631C}" type="presOf" srcId="{F39F6B0B-C284-4872-ADB5-2127C420155E}" destId="{F09EA007-E258-4EB7-BAF9-BDE646C28707}" srcOrd="0" destOrd="0" presId="urn:microsoft.com/office/officeart/2005/8/layout/hList2"/>
    <dgm:cxn modelId="{839C16F7-5581-42B0-AB65-35C7AB433994}" srcId="{0EE7ED82-BC91-4E07-B0F6-0CA195F51364}" destId="{93322B71-8292-4795-B77E-3A0BDB5D0726}" srcOrd="2" destOrd="0" parTransId="{57AB7CEC-446D-4079-9D7D-3B3B42A8B42A}" sibTransId="{D1BE8499-7F90-49D7-AB2A-23FADD0C5BAF}"/>
    <dgm:cxn modelId="{1EFABAFC-6746-4EE6-8CC9-AC00B8E6818C}" type="presOf" srcId="{70D0EE6A-9F94-4D03-AD72-CA665A32AF4D}" destId="{13486A9B-655D-4DCD-9B5A-C7AF872976A4}" srcOrd="0" destOrd="0" presId="urn:microsoft.com/office/officeart/2005/8/layout/hList2"/>
    <dgm:cxn modelId="{9A6D767D-4036-4566-BAD9-7A6E522EE045}" srcId="{373AC8F1-71BE-44C2-83CA-EFF3BB7B1155}" destId="{DA06E9AA-7DD8-41CC-8A64-99E09CB5D6AE}" srcOrd="3" destOrd="0" parTransId="{BD6354F6-7C1F-439E-8098-46C908B9BDCD}" sibTransId="{3EBEC4D8-A291-41B8-AA17-4576562BDBCD}"/>
    <dgm:cxn modelId="{90FE0C48-9AE0-4A7B-B3F9-7555855D9C48}" srcId="{373AC8F1-71BE-44C2-83CA-EFF3BB7B1155}" destId="{70D0EE6A-9F94-4D03-AD72-CA665A32AF4D}" srcOrd="0" destOrd="0" parTransId="{4C1754CE-D49A-410C-9F26-70721D55D9AE}" sibTransId="{CDDD6667-C92A-48CC-96E4-50B56CC1659A}"/>
    <dgm:cxn modelId="{B4831DF2-37CB-4DDE-9EEA-8D14EBA607EC}" srcId="{6AF50150-665E-434D-955F-EFB249B6CEEB}" destId="{F39F6B0B-C284-4872-ADB5-2127C420155E}" srcOrd="1" destOrd="0" parTransId="{8ABFFD36-91B2-4CAF-B3BC-734637D39657}" sibTransId="{0D81E35C-4596-460D-9D52-19A3101C42AB}"/>
    <dgm:cxn modelId="{08424B23-B1B6-45EF-AC72-379177CA113D}" srcId="{F39F6B0B-C284-4872-ADB5-2127C420155E}" destId="{2E1499C0-7689-448B-9AEB-65A40E9F283A}" srcOrd="2" destOrd="0" parTransId="{90032758-9C50-4F19-8F20-2F0EA8C4C9AE}" sibTransId="{444C30B0-7C50-4286-9163-CAD2E62AEBF0}"/>
    <dgm:cxn modelId="{B2BB13A8-4CD4-492E-A944-6412AD29E58F}" type="presParOf" srcId="{87B396D2-EF35-4E76-9B4A-E272E604FD29}" destId="{BBB829B5-DF77-409D-8C57-5AEFF1648F75}" srcOrd="0" destOrd="0" presId="urn:microsoft.com/office/officeart/2005/8/layout/hList2"/>
    <dgm:cxn modelId="{D51EA149-D09A-484D-8EC1-546E48FA2BA4}" type="presParOf" srcId="{BBB829B5-DF77-409D-8C57-5AEFF1648F75}" destId="{1C609376-B467-4E60-94C9-8C72813E6166}" srcOrd="0" destOrd="0" presId="urn:microsoft.com/office/officeart/2005/8/layout/hList2"/>
    <dgm:cxn modelId="{7632C075-7DE4-4B8F-B808-DE4A85234073}" type="presParOf" srcId="{BBB829B5-DF77-409D-8C57-5AEFF1648F75}" destId="{4A2EC4F8-BA90-48AD-98BC-05B478DDA46B}" srcOrd="1" destOrd="0" presId="urn:microsoft.com/office/officeart/2005/8/layout/hList2"/>
    <dgm:cxn modelId="{D917AB09-94B7-4435-B190-6CED2D2C70A6}" type="presParOf" srcId="{BBB829B5-DF77-409D-8C57-5AEFF1648F75}" destId="{4170878A-358D-4EB2-BBA0-59D594A3983B}" srcOrd="2" destOrd="0" presId="urn:microsoft.com/office/officeart/2005/8/layout/hList2"/>
    <dgm:cxn modelId="{56891C95-08DF-42FB-B8D9-B608E1E7E463}" type="presParOf" srcId="{87B396D2-EF35-4E76-9B4A-E272E604FD29}" destId="{A87D05EF-4B82-4320-A715-D019B828A1E7}" srcOrd="1" destOrd="0" presId="urn:microsoft.com/office/officeart/2005/8/layout/hList2"/>
    <dgm:cxn modelId="{76318B64-4BE1-4830-B805-8B2AF396A1C8}" type="presParOf" srcId="{87B396D2-EF35-4E76-9B4A-E272E604FD29}" destId="{1F349566-C33E-49D2-A686-75CFE544C3F3}" srcOrd="2" destOrd="0" presId="urn:microsoft.com/office/officeart/2005/8/layout/hList2"/>
    <dgm:cxn modelId="{B61E5D96-57B0-462C-9556-44EE16479BFA}" type="presParOf" srcId="{1F349566-C33E-49D2-A686-75CFE544C3F3}" destId="{DF9D14AD-55E0-4C8C-B643-3961CD07BE90}" srcOrd="0" destOrd="0" presId="urn:microsoft.com/office/officeart/2005/8/layout/hList2"/>
    <dgm:cxn modelId="{AB28C06E-AC4F-4060-9BB4-88A61C5834AD}" type="presParOf" srcId="{1F349566-C33E-49D2-A686-75CFE544C3F3}" destId="{49AC7654-52D5-4481-98D7-82A122CE585C}" srcOrd="1" destOrd="0" presId="urn:microsoft.com/office/officeart/2005/8/layout/hList2"/>
    <dgm:cxn modelId="{18DCDDE0-017F-4290-BE95-409160ADB342}" type="presParOf" srcId="{1F349566-C33E-49D2-A686-75CFE544C3F3}" destId="{F09EA007-E258-4EB7-BAF9-BDE646C28707}" srcOrd="2" destOrd="0" presId="urn:microsoft.com/office/officeart/2005/8/layout/hList2"/>
    <dgm:cxn modelId="{00ACF14A-8DC1-4896-B8F1-CFCBD558BF7E}" type="presParOf" srcId="{87B396D2-EF35-4E76-9B4A-E272E604FD29}" destId="{F13BB9F4-D7B3-4939-9C6C-A0A51E79A5EE}" srcOrd="3" destOrd="0" presId="urn:microsoft.com/office/officeart/2005/8/layout/hList2"/>
    <dgm:cxn modelId="{3C6F60BA-3282-4CC6-B5B6-C278FE6485EC}" type="presParOf" srcId="{87B396D2-EF35-4E76-9B4A-E272E604FD29}" destId="{DC5F0E73-89DD-4294-8910-622CE3A60D21}" srcOrd="4" destOrd="0" presId="urn:microsoft.com/office/officeart/2005/8/layout/hList2"/>
    <dgm:cxn modelId="{F1509961-A6AD-4E3C-85FF-3081A5A88715}" type="presParOf" srcId="{DC5F0E73-89DD-4294-8910-622CE3A60D21}" destId="{7BB9B290-AE26-4A01-840D-CCBE56CC0DED}" srcOrd="0" destOrd="0" presId="urn:microsoft.com/office/officeart/2005/8/layout/hList2"/>
    <dgm:cxn modelId="{6B8B3F30-6144-425D-9DEF-3B5F1220CC68}" type="presParOf" srcId="{DC5F0E73-89DD-4294-8910-622CE3A60D21}" destId="{13486A9B-655D-4DCD-9B5A-C7AF872976A4}" srcOrd="1" destOrd="0" presId="urn:microsoft.com/office/officeart/2005/8/layout/hList2"/>
    <dgm:cxn modelId="{5A2D8A68-0D75-4F1E-B8F9-FFB89F8C4284}" type="presParOf" srcId="{DC5F0E73-89DD-4294-8910-622CE3A60D21}" destId="{2C73E12C-8DA4-4A71-BF34-4DD8C90E6CF4}" srcOrd="2" destOrd="0" presId="urn:microsoft.com/office/officeart/2005/8/layout/h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AF50150-665E-434D-955F-EFB249B6CEEB}"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tr-TR"/>
        </a:p>
      </dgm:t>
    </dgm:pt>
    <dgm:pt modelId="{0EE7ED82-BC91-4E07-B0F6-0CA195F51364}">
      <dgm:prSet phldrT="[Metin]"/>
      <dgm:spPr>
        <a:xfrm rot="16200000">
          <a:off x="-1082958" y="1642494"/>
          <a:ext cx="2496312" cy="26434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0A08EA4E-A65C-4175-84A8-66F6564C9C76}" type="parTrans" cxnId="{F87FAE03-D2DB-4F2B-929A-3FB95E5AD2A9}">
      <dgm:prSet/>
      <dgm:spPr/>
      <dgm:t>
        <a:bodyPr/>
        <a:lstStyle/>
        <a:p>
          <a:endParaRPr lang="tr-TR"/>
        </a:p>
      </dgm:t>
    </dgm:pt>
    <dgm:pt modelId="{4F2B29B7-24D7-4F4F-A89E-4299F2A9C436}" type="sibTrans" cxnId="{F87FAE03-D2DB-4F2B-929A-3FB95E5AD2A9}">
      <dgm:prSet/>
      <dgm:spPr/>
      <dgm:t>
        <a:bodyPr/>
        <a:lstStyle/>
        <a:p>
          <a:endParaRPr lang="tr-TR"/>
        </a:p>
      </dgm:t>
    </dgm:pt>
    <dgm:pt modelId="{86A0E533-5B3D-4350-ADAF-3E0A6B516498}">
      <dgm:prSet phldrT="[Metin]" custT="1"/>
      <dgm:spPr>
        <a:xfrm>
          <a:off x="297368"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Sürekli Eğitim</a:t>
          </a:r>
        </a:p>
      </dgm:t>
    </dgm:pt>
    <dgm:pt modelId="{5A55E7F2-B222-402D-9FF2-3B013F66E25F}" type="parTrans" cxnId="{7ED14926-02EA-406F-BB2C-16EE138C2399}">
      <dgm:prSet/>
      <dgm:spPr/>
      <dgm:t>
        <a:bodyPr/>
        <a:lstStyle/>
        <a:p>
          <a:endParaRPr lang="tr-TR"/>
        </a:p>
      </dgm:t>
    </dgm:pt>
    <dgm:pt modelId="{59C9DD70-AAD6-4A33-AC1A-5DC261A5AAEF}" type="sibTrans" cxnId="{7ED14926-02EA-406F-BB2C-16EE138C2399}">
      <dgm:prSet/>
      <dgm:spPr/>
      <dgm:t>
        <a:bodyPr/>
        <a:lstStyle/>
        <a:p>
          <a:endParaRPr lang="tr-TR"/>
        </a:p>
      </dgm:t>
    </dgm:pt>
    <dgm:pt modelId="{93322B71-8292-4795-B77E-3A0BDB5D0726}">
      <dgm:prSet phldrT="[Metin]" custT="1"/>
      <dgm:spPr>
        <a:xfrm>
          <a:off x="297368"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Okul Yönetiminde ve Eğitim Hedeflerinde Söz Sahibi Öğrenciler</a:t>
          </a:r>
        </a:p>
      </dgm:t>
    </dgm:pt>
    <dgm:pt modelId="{57AB7CEC-446D-4079-9D7D-3B3B42A8B42A}" type="parTrans" cxnId="{839C16F7-5581-42B0-AB65-35C7AB433994}">
      <dgm:prSet/>
      <dgm:spPr/>
      <dgm:t>
        <a:bodyPr/>
        <a:lstStyle/>
        <a:p>
          <a:endParaRPr lang="tr-TR"/>
        </a:p>
      </dgm:t>
    </dgm:pt>
    <dgm:pt modelId="{D1BE8499-7F90-49D7-AB2A-23FADD0C5BAF}" type="sibTrans" cxnId="{839C16F7-5581-42B0-AB65-35C7AB433994}">
      <dgm:prSet/>
      <dgm:spPr/>
      <dgm:t>
        <a:bodyPr/>
        <a:lstStyle/>
        <a:p>
          <a:endParaRPr lang="tr-TR"/>
        </a:p>
      </dgm:t>
    </dgm:pt>
    <dgm:pt modelId="{F39F6B0B-C284-4872-ADB5-2127C420155E}">
      <dgm:prSet phldrT="[Metin]"/>
      <dgm:spPr>
        <a:xfrm rot="16200000">
          <a:off x="836694" y="1642494"/>
          <a:ext cx="2496312" cy="26434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8ABFFD36-91B2-4CAF-B3BC-734637D39657}" type="parTrans" cxnId="{B4831DF2-37CB-4DDE-9EEA-8D14EBA607EC}">
      <dgm:prSet/>
      <dgm:spPr/>
      <dgm:t>
        <a:bodyPr/>
        <a:lstStyle/>
        <a:p>
          <a:endParaRPr lang="tr-TR"/>
        </a:p>
      </dgm:t>
    </dgm:pt>
    <dgm:pt modelId="{0D81E35C-4596-460D-9D52-19A3101C42AB}" type="sibTrans" cxnId="{B4831DF2-37CB-4DDE-9EEA-8D14EBA607EC}">
      <dgm:prSet/>
      <dgm:spPr/>
      <dgm:t>
        <a:bodyPr/>
        <a:lstStyle/>
        <a:p>
          <a:endParaRPr lang="tr-TR"/>
        </a:p>
      </dgm:t>
    </dgm:pt>
    <dgm:pt modelId="{F61D5DEB-05BD-4ACE-BB7A-275EA1556FF4}">
      <dgm:prSet phldrT="[Metin]" custT="1"/>
      <dgm:spPr>
        <a:xfrm>
          <a:off x="2217021"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Mesleki Bilgi ve Becerilerde Teori-Uygulama Birlikteliği</a:t>
          </a:r>
        </a:p>
      </dgm:t>
    </dgm:pt>
    <dgm:pt modelId="{B383F813-2818-4883-9676-115569CE1320}" type="parTrans" cxnId="{A93944F7-6839-488F-A5B2-B9FEE6FBAD20}">
      <dgm:prSet/>
      <dgm:spPr/>
      <dgm:t>
        <a:bodyPr/>
        <a:lstStyle/>
        <a:p>
          <a:endParaRPr lang="tr-TR"/>
        </a:p>
      </dgm:t>
    </dgm:pt>
    <dgm:pt modelId="{9B6431B9-6179-41AB-A150-A273799C0859}" type="sibTrans" cxnId="{A93944F7-6839-488F-A5B2-B9FEE6FBAD20}">
      <dgm:prSet/>
      <dgm:spPr/>
      <dgm:t>
        <a:bodyPr/>
        <a:lstStyle/>
        <a:p>
          <a:endParaRPr lang="tr-TR"/>
        </a:p>
      </dgm:t>
    </dgm:pt>
    <dgm:pt modelId="{2E1499C0-7689-448B-9AEB-65A40E9F283A}">
      <dgm:prSet phldrT="[Metin]" custT="1"/>
      <dgm:spPr>
        <a:xfrm>
          <a:off x="2217021"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Mesleki Tatbikat Kulübü</a:t>
          </a:r>
          <a:endParaRPr lang="tr-TR" sz="1100">
            <a:solidFill>
              <a:sysClr val="window" lastClr="FFFFFF"/>
            </a:solidFill>
            <a:latin typeface="Century Gothic"/>
            <a:ea typeface="+mn-ea"/>
            <a:cs typeface="+mn-cs"/>
          </a:endParaRPr>
        </a:p>
      </dgm:t>
    </dgm:pt>
    <dgm:pt modelId="{90032758-9C50-4F19-8F20-2F0EA8C4C9AE}" type="parTrans" cxnId="{08424B23-B1B6-45EF-AC72-379177CA113D}">
      <dgm:prSet/>
      <dgm:spPr/>
      <dgm:t>
        <a:bodyPr/>
        <a:lstStyle/>
        <a:p>
          <a:endParaRPr lang="tr-TR"/>
        </a:p>
      </dgm:t>
    </dgm:pt>
    <dgm:pt modelId="{444C30B0-7C50-4286-9163-CAD2E62AEBF0}" type="sibTrans" cxnId="{08424B23-B1B6-45EF-AC72-379177CA113D}">
      <dgm:prSet/>
      <dgm:spPr/>
      <dgm:t>
        <a:bodyPr/>
        <a:lstStyle/>
        <a:p>
          <a:endParaRPr lang="tr-TR"/>
        </a:p>
      </dgm:t>
    </dgm:pt>
    <dgm:pt modelId="{373AC8F1-71BE-44C2-83CA-EFF3BB7B1155}">
      <dgm:prSet phldrT="[Metin]"/>
      <dgm:spPr>
        <a:xfrm rot="16200000">
          <a:off x="2756347" y="1642494"/>
          <a:ext cx="2496312" cy="26434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0EB7D6F8-486C-4B73-8331-4F1EC47DD27B}" type="parTrans" cxnId="{BBFBE620-7423-4324-9AF6-BC65F26A04ED}">
      <dgm:prSet/>
      <dgm:spPr/>
      <dgm:t>
        <a:bodyPr/>
        <a:lstStyle/>
        <a:p>
          <a:endParaRPr lang="tr-TR"/>
        </a:p>
      </dgm:t>
    </dgm:pt>
    <dgm:pt modelId="{7E7F78BA-806C-4921-8615-891C188C31B8}" type="sibTrans" cxnId="{BBFBE620-7423-4324-9AF6-BC65F26A04ED}">
      <dgm:prSet/>
      <dgm:spPr/>
      <dgm:t>
        <a:bodyPr/>
        <a:lstStyle/>
        <a:p>
          <a:endParaRPr lang="tr-TR"/>
        </a:p>
      </dgm:t>
    </dgm:pt>
    <dgm:pt modelId="{70D0EE6A-9F94-4D03-AD72-CA665A32AF4D}">
      <dgm:prSet phldrT="[Metin]" custT="1"/>
      <dgm:spPr>
        <a:xfrm>
          <a:off x="4136674"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Geleneksel Sanatlarımızın Öğretimi, Kurslar ve Sergiler</a:t>
          </a:r>
        </a:p>
      </dgm:t>
    </dgm:pt>
    <dgm:pt modelId="{4C1754CE-D49A-410C-9F26-70721D55D9AE}" type="parTrans" cxnId="{90FE0C48-9AE0-4A7B-B3F9-7555855D9C48}">
      <dgm:prSet/>
      <dgm:spPr/>
      <dgm:t>
        <a:bodyPr/>
        <a:lstStyle/>
        <a:p>
          <a:endParaRPr lang="tr-TR"/>
        </a:p>
      </dgm:t>
    </dgm:pt>
    <dgm:pt modelId="{CDDD6667-C92A-48CC-96E4-50B56CC1659A}" type="sibTrans" cxnId="{90FE0C48-9AE0-4A7B-B3F9-7555855D9C48}">
      <dgm:prSet/>
      <dgm:spPr/>
      <dgm:t>
        <a:bodyPr/>
        <a:lstStyle/>
        <a:p>
          <a:endParaRPr lang="tr-TR"/>
        </a:p>
      </dgm:t>
    </dgm:pt>
    <dgm:pt modelId="{DA06E9AA-7DD8-41CC-8A64-99E09CB5D6AE}">
      <dgm:prSet phldrT="[Metin]" custT="1"/>
      <dgm:spPr>
        <a:xfrm>
          <a:off x="4136674"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Fen ve Sosyal Bilimlerde Araştırma Çalışmaları</a:t>
          </a:r>
        </a:p>
      </dgm:t>
    </dgm:pt>
    <dgm:pt modelId="{BD6354F6-7C1F-439E-8098-46C908B9BDCD}" type="parTrans" cxnId="{9A6D767D-4036-4566-BAD9-7A6E522EE045}">
      <dgm:prSet/>
      <dgm:spPr/>
      <dgm:t>
        <a:bodyPr/>
        <a:lstStyle/>
        <a:p>
          <a:endParaRPr lang="tr-TR"/>
        </a:p>
      </dgm:t>
    </dgm:pt>
    <dgm:pt modelId="{3EBEC4D8-A291-41B8-AA17-4576562BDBCD}" type="sibTrans" cxnId="{9A6D767D-4036-4566-BAD9-7A6E522EE045}">
      <dgm:prSet/>
      <dgm:spPr/>
      <dgm:t>
        <a:bodyPr/>
        <a:lstStyle/>
        <a:p>
          <a:endParaRPr lang="tr-TR"/>
        </a:p>
      </dgm:t>
    </dgm:pt>
    <dgm:pt modelId="{79276467-4DDA-434D-8541-2C823D8C0118}">
      <dgm:prSet phldrT="[Metin]"/>
      <dgm:spPr>
        <a:xfrm>
          <a:off x="4136674"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900">
            <a:solidFill>
              <a:sysClr val="window" lastClr="FFFFFF"/>
            </a:solidFill>
            <a:latin typeface="Century Gothic"/>
            <a:ea typeface="+mn-ea"/>
            <a:cs typeface="+mn-cs"/>
          </a:endParaRPr>
        </a:p>
      </dgm:t>
    </dgm:pt>
    <dgm:pt modelId="{3A651AEC-76E5-45A9-9E0E-7E830C4A8DA5}" type="parTrans" cxnId="{E7E62F8C-257B-4D55-B8DB-F241DB62DF5A}">
      <dgm:prSet/>
      <dgm:spPr/>
      <dgm:t>
        <a:bodyPr/>
        <a:lstStyle/>
        <a:p>
          <a:endParaRPr lang="tr-TR"/>
        </a:p>
      </dgm:t>
    </dgm:pt>
    <dgm:pt modelId="{1E2E2D6E-3E1B-4167-8C7B-1DDD97F95C74}" type="sibTrans" cxnId="{E7E62F8C-257B-4D55-B8DB-F241DB62DF5A}">
      <dgm:prSet/>
      <dgm:spPr/>
      <dgm:t>
        <a:bodyPr/>
        <a:lstStyle/>
        <a:p>
          <a:endParaRPr lang="tr-TR"/>
        </a:p>
      </dgm:t>
    </dgm:pt>
    <dgm:pt modelId="{12FA213A-842E-4937-AA5B-D4B5F352B0F2}">
      <dgm:prSet phldrT="[Metin]" custT="1"/>
      <dgm:spPr>
        <a:xfrm>
          <a:off x="297368"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E90A0D7B-E48F-424E-9895-ECA1BC950960}" type="parTrans" cxnId="{AEC5C79C-4231-4D62-9F7D-37758B5F8A13}">
      <dgm:prSet/>
      <dgm:spPr/>
      <dgm:t>
        <a:bodyPr/>
        <a:lstStyle/>
        <a:p>
          <a:endParaRPr lang="tr-TR"/>
        </a:p>
      </dgm:t>
    </dgm:pt>
    <dgm:pt modelId="{6F41FE44-0F5C-4293-8B03-DAB3AE7465CE}" type="sibTrans" cxnId="{AEC5C79C-4231-4D62-9F7D-37758B5F8A13}">
      <dgm:prSet/>
      <dgm:spPr/>
      <dgm:t>
        <a:bodyPr/>
        <a:lstStyle/>
        <a:p>
          <a:endParaRPr lang="tr-TR"/>
        </a:p>
      </dgm:t>
    </dgm:pt>
    <dgm:pt modelId="{13E8B555-82FC-4BDD-B9FB-C222B4E0A1A4}">
      <dgm:prSet phldrT="[Metin]" custT="1"/>
      <dgm:spPr>
        <a:xfrm>
          <a:off x="2217021"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47C5931B-44AA-444F-8F23-BD6652696E13}" type="parTrans" cxnId="{5C62D255-9B65-4982-9B4F-987FADC0E90C}">
      <dgm:prSet/>
      <dgm:spPr/>
      <dgm:t>
        <a:bodyPr/>
        <a:lstStyle/>
        <a:p>
          <a:endParaRPr lang="tr-TR"/>
        </a:p>
      </dgm:t>
    </dgm:pt>
    <dgm:pt modelId="{899DD785-4A96-4114-9500-000CE44DA080}" type="sibTrans" cxnId="{5C62D255-9B65-4982-9B4F-987FADC0E90C}">
      <dgm:prSet/>
      <dgm:spPr/>
      <dgm:t>
        <a:bodyPr/>
        <a:lstStyle/>
        <a:p>
          <a:endParaRPr lang="tr-TR"/>
        </a:p>
      </dgm:t>
    </dgm:pt>
    <dgm:pt modelId="{F90A2EFC-DFBD-4852-9D05-35388FB1547A}">
      <dgm:prSet phldrT="[Metin]" custT="1"/>
      <dgm:spPr>
        <a:xfrm>
          <a:off x="4136674" y="526509"/>
          <a:ext cx="1316698" cy="2496312"/>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42579F41-71FD-44F2-BF54-76C7B7BFFDEE}" type="parTrans" cxnId="{12C5351C-A1E6-4842-B550-77C57C3BDC1F}">
      <dgm:prSet/>
      <dgm:spPr/>
      <dgm:t>
        <a:bodyPr/>
        <a:lstStyle/>
        <a:p>
          <a:endParaRPr lang="tr-TR"/>
        </a:p>
      </dgm:t>
    </dgm:pt>
    <dgm:pt modelId="{298C3288-9784-429D-844D-530015FD502D}" type="sibTrans" cxnId="{12C5351C-A1E6-4842-B550-77C57C3BDC1F}">
      <dgm:prSet/>
      <dgm:spPr/>
      <dgm:t>
        <a:bodyPr/>
        <a:lstStyle/>
        <a:p>
          <a:endParaRPr lang="tr-TR"/>
        </a:p>
      </dgm:t>
    </dgm:pt>
    <dgm:pt modelId="{87B396D2-EF35-4E76-9B4A-E272E604FD29}" type="pres">
      <dgm:prSet presAssocID="{6AF50150-665E-434D-955F-EFB249B6CEEB}" presName="linearFlow" presStyleCnt="0">
        <dgm:presLayoutVars>
          <dgm:dir/>
          <dgm:animLvl val="lvl"/>
          <dgm:resizeHandles/>
        </dgm:presLayoutVars>
      </dgm:prSet>
      <dgm:spPr/>
      <dgm:t>
        <a:bodyPr/>
        <a:lstStyle/>
        <a:p>
          <a:endParaRPr lang="tr-TR"/>
        </a:p>
      </dgm:t>
    </dgm:pt>
    <dgm:pt modelId="{BBB829B5-DF77-409D-8C57-5AEFF1648F75}" type="pres">
      <dgm:prSet presAssocID="{0EE7ED82-BC91-4E07-B0F6-0CA195F51364}" presName="compositeNode" presStyleCnt="0">
        <dgm:presLayoutVars>
          <dgm:bulletEnabled val="1"/>
        </dgm:presLayoutVars>
      </dgm:prSet>
      <dgm:spPr/>
    </dgm:pt>
    <dgm:pt modelId="{1C609376-B467-4E60-94C9-8C72813E6166}" type="pres">
      <dgm:prSet presAssocID="{0EE7ED82-BC91-4E07-B0F6-0CA195F51364}" presName="image" presStyleLbl="fgImgPlace1" presStyleIdx="0" presStyleCnt="3"/>
      <dgm:spPr>
        <a:xfrm>
          <a:off x="33027" y="177578"/>
          <a:ext cx="528681" cy="528681"/>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A2EC4F8-BA90-48AD-98BC-05B478DDA46B}" type="pres">
      <dgm:prSet presAssocID="{0EE7ED82-BC91-4E07-B0F6-0CA195F51364}" presName="childNode" presStyleLbl="node1" presStyleIdx="0" presStyleCnt="3">
        <dgm:presLayoutVars>
          <dgm:bulletEnabled val="1"/>
        </dgm:presLayoutVars>
      </dgm:prSet>
      <dgm:spPr>
        <a:prstGeom prst="rect">
          <a:avLst/>
        </a:prstGeom>
      </dgm:spPr>
      <dgm:t>
        <a:bodyPr/>
        <a:lstStyle/>
        <a:p>
          <a:endParaRPr lang="tr-TR"/>
        </a:p>
      </dgm:t>
    </dgm:pt>
    <dgm:pt modelId="{4170878A-358D-4EB2-BBA0-59D594A3983B}" type="pres">
      <dgm:prSet presAssocID="{0EE7ED82-BC91-4E07-B0F6-0CA195F51364}" presName="parentNode" presStyleLbl="revTx" presStyleIdx="0" presStyleCnt="3">
        <dgm:presLayoutVars>
          <dgm:chMax val="0"/>
          <dgm:bulletEnabled val="1"/>
        </dgm:presLayoutVars>
      </dgm:prSet>
      <dgm:spPr>
        <a:prstGeom prst="rect">
          <a:avLst/>
        </a:prstGeom>
      </dgm:spPr>
      <dgm:t>
        <a:bodyPr/>
        <a:lstStyle/>
        <a:p>
          <a:endParaRPr lang="tr-TR"/>
        </a:p>
      </dgm:t>
    </dgm:pt>
    <dgm:pt modelId="{A87D05EF-4B82-4320-A715-D019B828A1E7}" type="pres">
      <dgm:prSet presAssocID="{4F2B29B7-24D7-4F4F-A89E-4299F2A9C436}" presName="sibTrans" presStyleCnt="0"/>
      <dgm:spPr/>
    </dgm:pt>
    <dgm:pt modelId="{1F349566-C33E-49D2-A686-75CFE544C3F3}" type="pres">
      <dgm:prSet presAssocID="{F39F6B0B-C284-4872-ADB5-2127C420155E}" presName="compositeNode" presStyleCnt="0">
        <dgm:presLayoutVars>
          <dgm:bulletEnabled val="1"/>
        </dgm:presLayoutVars>
      </dgm:prSet>
      <dgm:spPr/>
    </dgm:pt>
    <dgm:pt modelId="{DF9D14AD-55E0-4C8C-B643-3961CD07BE90}" type="pres">
      <dgm:prSet presAssocID="{F39F6B0B-C284-4872-ADB5-2127C420155E}" presName="image" presStyleLbl="fgImgPlace1" presStyleIdx="1" presStyleCnt="3"/>
      <dgm:spPr>
        <a:xfrm>
          <a:off x="1952680" y="177578"/>
          <a:ext cx="528681" cy="528681"/>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pt>
    <dgm:pt modelId="{49AC7654-52D5-4481-98D7-82A122CE585C}" type="pres">
      <dgm:prSet presAssocID="{F39F6B0B-C284-4872-ADB5-2127C420155E}" presName="childNode" presStyleLbl="node1" presStyleIdx="1" presStyleCnt="3">
        <dgm:presLayoutVars>
          <dgm:bulletEnabled val="1"/>
        </dgm:presLayoutVars>
      </dgm:prSet>
      <dgm:spPr>
        <a:prstGeom prst="rect">
          <a:avLst/>
        </a:prstGeom>
      </dgm:spPr>
      <dgm:t>
        <a:bodyPr/>
        <a:lstStyle/>
        <a:p>
          <a:endParaRPr lang="tr-TR"/>
        </a:p>
      </dgm:t>
    </dgm:pt>
    <dgm:pt modelId="{F09EA007-E258-4EB7-BAF9-BDE646C28707}" type="pres">
      <dgm:prSet presAssocID="{F39F6B0B-C284-4872-ADB5-2127C420155E}" presName="parentNode" presStyleLbl="revTx" presStyleIdx="1" presStyleCnt="3">
        <dgm:presLayoutVars>
          <dgm:chMax val="0"/>
          <dgm:bulletEnabled val="1"/>
        </dgm:presLayoutVars>
      </dgm:prSet>
      <dgm:spPr>
        <a:prstGeom prst="rect">
          <a:avLst/>
        </a:prstGeom>
      </dgm:spPr>
      <dgm:t>
        <a:bodyPr/>
        <a:lstStyle/>
        <a:p>
          <a:endParaRPr lang="tr-TR"/>
        </a:p>
      </dgm:t>
    </dgm:pt>
    <dgm:pt modelId="{F13BB9F4-D7B3-4939-9C6C-A0A51E79A5EE}" type="pres">
      <dgm:prSet presAssocID="{0D81E35C-4596-460D-9D52-19A3101C42AB}" presName="sibTrans" presStyleCnt="0"/>
      <dgm:spPr/>
    </dgm:pt>
    <dgm:pt modelId="{DC5F0E73-89DD-4294-8910-622CE3A60D21}" type="pres">
      <dgm:prSet presAssocID="{373AC8F1-71BE-44C2-83CA-EFF3BB7B1155}" presName="compositeNode" presStyleCnt="0">
        <dgm:presLayoutVars>
          <dgm:bulletEnabled val="1"/>
        </dgm:presLayoutVars>
      </dgm:prSet>
      <dgm:spPr/>
    </dgm:pt>
    <dgm:pt modelId="{7BB9B290-AE26-4A01-840D-CCBE56CC0DED}" type="pres">
      <dgm:prSet presAssocID="{373AC8F1-71BE-44C2-83CA-EFF3BB7B1155}" presName="image" presStyleLbl="fgImgPlace1" presStyleIdx="2" presStyleCnt="3"/>
      <dgm:spPr>
        <a:xfrm>
          <a:off x="3872333" y="177578"/>
          <a:ext cx="528681" cy="528681"/>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pt>
    <dgm:pt modelId="{13486A9B-655D-4DCD-9B5A-C7AF872976A4}" type="pres">
      <dgm:prSet presAssocID="{373AC8F1-71BE-44C2-83CA-EFF3BB7B1155}" presName="childNode" presStyleLbl="node1" presStyleIdx="2" presStyleCnt="3">
        <dgm:presLayoutVars>
          <dgm:bulletEnabled val="1"/>
        </dgm:presLayoutVars>
      </dgm:prSet>
      <dgm:spPr>
        <a:prstGeom prst="rect">
          <a:avLst/>
        </a:prstGeom>
      </dgm:spPr>
      <dgm:t>
        <a:bodyPr/>
        <a:lstStyle/>
        <a:p>
          <a:endParaRPr lang="tr-TR"/>
        </a:p>
      </dgm:t>
    </dgm:pt>
    <dgm:pt modelId="{2C73E12C-8DA4-4A71-BF34-4DD8C90E6CF4}" type="pres">
      <dgm:prSet presAssocID="{373AC8F1-71BE-44C2-83CA-EFF3BB7B1155}" presName="parentNode" presStyleLbl="revTx" presStyleIdx="2" presStyleCnt="3">
        <dgm:presLayoutVars>
          <dgm:chMax val="0"/>
          <dgm:bulletEnabled val="1"/>
        </dgm:presLayoutVars>
      </dgm:prSet>
      <dgm:spPr>
        <a:prstGeom prst="rect">
          <a:avLst/>
        </a:prstGeom>
      </dgm:spPr>
      <dgm:t>
        <a:bodyPr/>
        <a:lstStyle/>
        <a:p>
          <a:endParaRPr lang="tr-TR"/>
        </a:p>
      </dgm:t>
    </dgm:pt>
  </dgm:ptLst>
  <dgm:cxnLst>
    <dgm:cxn modelId="{BCA3A79B-4F70-4FE8-9ACF-29F951D803CE}" type="presOf" srcId="{F90A2EFC-DFBD-4852-9D05-35388FB1547A}" destId="{13486A9B-655D-4DCD-9B5A-C7AF872976A4}" srcOrd="0" destOrd="1" presId="urn:microsoft.com/office/officeart/2005/8/layout/hList2"/>
    <dgm:cxn modelId="{12C5351C-A1E6-4842-B550-77C57C3BDC1F}" srcId="{373AC8F1-71BE-44C2-83CA-EFF3BB7B1155}" destId="{F90A2EFC-DFBD-4852-9D05-35388FB1547A}" srcOrd="1" destOrd="0" parTransId="{42579F41-71FD-44F2-BF54-76C7B7BFFDEE}" sibTransId="{298C3288-9784-429D-844D-530015FD502D}"/>
    <dgm:cxn modelId="{CA1DEEB2-3310-4351-AA0C-A1E6545AC6B8}" type="presOf" srcId="{F61D5DEB-05BD-4ACE-BB7A-275EA1556FF4}" destId="{49AC7654-52D5-4481-98D7-82A122CE585C}" srcOrd="0" destOrd="0" presId="urn:microsoft.com/office/officeart/2005/8/layout/hList2"/>
    <dgm:cxn modelId="{5C62D255-9B65-4982-9B4F-987FADC0E90C}" srcId="{F39F6B0B-C284-4872-ADB5-2127C420155E}" destId="{13E8B555-82FC-4BDD-B9FB-C222B4E0A1A4}" srcOrd="1" destOrd="0" parTransId="{47C5931B-44AA-444F-8F23-BD6652696E13}" sibTransId="{899DD785-4A96-4114-9500-000CE44DA080}"/>
    <dgm:cxn modelId="{F6D80C95-A05F-4166-8011-35A74D8E5B54}" type="presOf" srcId="{373AC8F1-71BE-44C2-83CA-EFF3BB7B1155}" destId="{2C73E12C-8DA4-4A71-BF34-4DD8C90E6CF4}" srcOrd="0" destOrd="0" presId="urn:microsoft.com/office/officeart/2005/8/layout/hList2"/>
    <dgm:cxn modelId="{C896EABE-7FE0-4298-9248-F2F57ED1898B}" type="presOf" srcId="{70D0EE6A-9F94-4D03-AD72-CA665A32AF4D}" destId="{13486A9B-655D-4DCD-9B5A-C7AF872976A4}" srcOrd="0" destOrd="0" presId="urn:microsoft.com/office/officeart/2005/8/layout/hList2"/>
    <dgm:cxn modelId="{F538CCDE-AC2B-48F8-A1A1-CA052524B021}" type="presOf" srcId="{93322B71-8292-4795-B77E-3A0BDB5D0726}" destId="{4A2EC4F8-BA90-48AD-98BC-05B478DDA46B}" srcOrd="0" destOrd="2" presId="urn:microsoft.com/office/officeart/2005/8/layout/hList2"/>
    <dgm:cxn modelId="{AEC5C79C-4231-4D62-9F7D-37758B5F8A13}" srcId="{0EE7ED82-BC91-4E07-B0F6-0CA195F51364}" destId="{12FA213A-842E-4937-AA5B-D4B5F352B0F2}" srcOrd="1" destOrd="0" parTransId="{E90A0D7B-E48F-424E-9895-ECA1BC950960}" sibTransId="{6F41FE44-0F5C-4293-8B03-DAB3AE7465CE}"/>
    <dgm:cxn modelId="{A93944F7-6839-488F-A5B2-B9FEE6FBAD20}" srcId="{F39F6B0B-C284-4872-ADB5-2127C420155E}" destId="{F61D5DEB-05BD-4ACE-BB7A-275EA1556FF4}" srcOrd="0" destOrd="0" parTransId="{B383F813-2818-4883-9676-115569CE1320}" sibTransId="{9B6431B9-6179-41AB-A150-A273799C0859}"/>
    <dgm:cxn modelId="{877F541C-A9F1-4A2A-9869-B8372B975C9A}" type="presOf" srcId="{F39F6B0B-C284-4872-ADB5-2127C420155E}" destId="{F09EA007-E258-4EB7-BAF9-BDE646C28707}" srcOrd="0" destOrd="0" presId="urn:microsoft.com/office/officeart/2005/8/layout/hList2"/>
    <dgm:cxn modelId="{9035036A-9B42-448F-8B7F-41E0F28BAC5D}" type="presOf" srcId="{6AF50150-665E-434D-955F-EFB249B6CEEB}" destId="{87B396D2-EF35-4E76-9B4A-E272E604FD29}" srcOrd="0" destOrd="0" presId="urn:microsoft.com/office/officeart/2005/8/layout/hList2"/>
    <dgm:cxn modelId="{E7E62F8C-257B-4D55-B8DB-F241DB62DF5A}" srcId="{373AC8F1-71BE-44C2-83CA-EFF3BB7B1155}" destId="{79276467-4DDA-434D-8541-2C823D8C0118}" srcOrd="3" destOrd="0" parTransId="{3A651AEC-76E5-45A9-9E0E-7E830C4A8DA5}" sibTransId="{1E2E2D6E-3E1B-4167-8C7B-1DDD97F95C74}"/>
    <dgm:cxn modelId="{7ED14926-02EA-406F-BB2C-16EE138C2399}" srcId="{0EE7ED82-BC91-4E07-B0F6-0CA195F51364}" destId="{86A0E533-5B3D-4350-ADAF-3E0A6B516498}" srcOrd="0" destOrd="0" parTransId="{5A55E7F2-B222-402D-9FF2-3B013F66E25F}" sibTransId="{59C9DD70-AAD6-4A33-AC1A-5DC261A5AAEF}"/>
    <dgm:cxn modelId="{CA18386A-0112-4B76-B1C2-91EB16FA4347}" type="presOf" srcId="{2E1499C0-7689-448B-9AEB-65A40E9F283A}" destId="{49AC7654-52D5-4481-98D7-82A122CE585C}" srcOrd="0" destOrd="2" presId="urn:microsoft.com/office/officeart/2005/8/layout/hList2"/>
    <dgm:cxn modelId="{BBFBE620-7423-4324-9AF6-BC65F26A04ED}" srcId="{6AF50150-665E-434D-955F-EFB249B6CEEB}" destId="{373AC8F1-71BE-44C2-83CA-EFF3BB7B1155}" srcOrd="2" destOrd="0" parTransId="{0EB7D6F8-486C-4B73-8331-4F1EC47DD27B}" sibTransId="{7E7F78BA-806C-4921-8615-891C188C31B8}"/>
    <dgm:cxn modelId="{1C686753-F033-4FD1-BD87-7E5884A8EA7A}" type="presOf" srcId="{13E8B555-82FC-4BDD-B9FB-C222B4E0A1A4}" destId="{49AC7654-52D5-4481-98D7-82A122CE585C}" srcOrd="0" destOrd="1" presId="urn:microsoft.com/office/officeart/2005/8/layout/hList2"/>
    <dgm:cxn modelId="{F87FAE03-D2DB-4F2B-929A-3FB95E5AD2A9}" srcId="{6AF50150-665E-434D-955F-EFB249B6CEEB}" destId="{0EE7ED82-BC91-4E07-B0F6-0CA195F51364}" srcOrd="0" destOrd="0" parTransId="{0A08EA4E-A65C-4175-84A8-66F6564C9C76}" sibTransId="{4F2B29B7-24D7-4F4F-A89E-4299F2A9C436}"/>
    <dgm:cxn modelId="{24C9D3EE-351F-401D-9BB7-3E99B5638DFC}" type="presOf" srcId="{12FA213A-842E-4937-AA5B-D4B5F352B0F2}" destId="{4A2EC4F8-BA90-48AD-98BC-05B478DDA46B}" srcOrd="0" destOrd="1" presId="urn:microsoft.com/office/officeart/2005/8/layout/hList2"/>
    <dgm:cxn modelId="{721D150A-5116-4215-BE77-27B477D06102}" type="presOf" srcId="{79276467-4DDA-434D-8541-2C823D8C0118}" destId="{13486A9B-655D-4DCD-9B5A-C7AF872976A4}" srcOrd="0" destOrd="3" presId="urn:microsoft.com/office/officeart/2005/8/layout/hList2"/>
    <dgm:cxn modelId="{839C16F7-5581-42B0-AB65-35C7AB433994}" srcId="{0EE7ED82-BC91-4E07-B0F6-0CA195F51364}" destId="{93322B71-8292-4795-B77E-3A0BDB5D0726}" srcOrd="2" destOrd="0" parTransId="{57AB7CEC-446D-4079-9D7D-3B3B42A8B42A}" sibTransId="{D1BE8499-7F90-49D7-AB2A-23FADD0C5BAF}"/>
    <dgm:cxn modelId="{159528CE-FB1B-42B5-8866-A93A864E6637}" type="presOf" srcId="{0EE7ED82-BC91-4E07-B0F6-0CA195F51364}" destId="{4170878A-358D-4EB2-BBA0-59D594A3983B}" srcOrd="0" destOrd="0" presId="urn:microsoft.com/office/officeart/2005/8/layout/hList2"/>
    <dgm:cxn modelId="{9A6D767D-4036-4566-BAD9-7A6E522EE045}" srcId="{373AC8F1-71BE-44C2-83CA-EFF3BB7B1155}" destId="{DA06E9AA-7DD8-41CC-8A64-99E09CB5D6AE}" srcOrd="2" destOrd="0" parTransId="{BD6354F6-7C1F-439E-8098-46C908B9BDCD}" sibTransId="{3EBEC4D8-A291-41B8-AA17-4576562BDBCD}"/>
    <dgm:cxn modelId="{551538BD-2D54-47A0-BE50-5A335640D44D}" type="presOf" srcId="{86A0E533-5B3D-4350-ADAF-3E0A6B516498}" destId="{4A2EC4F8-BA90-48AD-98BC-05B478DDA46B}" srcOrd="0" destOrd="0" presId="urn:microsoft.com/office/officeart/2005/8/layout/hList2"/>
    <dgm:cxn modelId="{90FE0C48-9AE0-4A7B-B3F9-7555855D9C48}" srcId="{373AC8F1-71BE-44C2-83CA-EFF3BB7B1155}" destId="{70D0EE6A-9F94-4D03-AD72-CA665A32AF4D}" srcOrd="0" destOrd="0" parTransId="{4C1754CE-D49A-410C-9F26-70721D55D9AE}" sibTransId="{CDDD6667-C92A-48CC-96E4-50B56CC1659A}"/>
    <dgm:cxn modelId="{DF92D6FA-C22A-4B68-BBEF-6574C2E89C1A}" type="presOf" srcId="{DA06E9AA-7DD8-41CC-8A64-99E09CB5D6AE}" destId="{13486A9B-655D-4DCD-9B5A-C7AF872976A4}" srcOrd="0" destOrd="2" presId="urn:microsoft.com/office/officeart/2005/8/layout/hList2"/>
    <dgm:cxn modelId="{B4831DF2-37CB-4DDE-9EEA-8D14EBA607EC}" srcId="{6AF50150-665E-434D-955F-EFB249B6CEEB}" destId="{F39F6B0B-C284-4872-ADB5-2127C420155E}" srcOrd="1" destOrd="0" parTransId="{8ABFFD36-91B2-4CAF-B3BC-734637D39657}" sibTransId="{0D81E35C-4596-460D-9D52-19A3101C42AB}"/>
    <dgm:cxn modelId="{08424B23-B1B6-45EF-AC72-379177CA113D}" srcId="{F39F6B0B-C284-4872-ADB5-2127C420155E}" destId="{2E1499C0-7689-448B-9AEB-65A40E9F283A}" srcOrd="2" destOrd="0" parTransId="{90032758-9C50-4F19-8F20-2F0EA8C4C9AE}" sibTransId="{444C30B0-7C50-4286-9163-CAD2E62AEBF0}"/>
    <dgm:cxn modelId="{2F0C4DD7-7B74-4013-8846-56640DD51A49}" type="presParOf" srcId="{87B396D2-EF35-4E76-9B4A-E272E604FD29}" destId="{BBB829B5-DF77-409D-8C57-5AEFF1648F75}" srcOrd="0" destOrd="0" presId="urn:microsoft.com/office/officeart/2005/8/layout/hList2"/>
    <dgm:cxn modelId="{BAAC8906-1FC7-44EA-A52E-75D648B284EF}" type="presParOf" srcId="{BBB829B5-DF77-409D-8C57-5AEFF1648F75}" destId="{1C609376-B467-4E60-94C9-8C72813E6166}" srcOrd="0" destOrd="0" presId="urn:microsoft.com/office/officeart/2005/8/layout/hList2"/>
    <dgm:cxn modelId="{9D7DF2DA-C9F1-44E8-8B63-15BE7B485D38}" type="presParOf" srcId="{BBB829B5-DF77-409D-8C57-5AEFF1648F75}" destId="{4A2EC4F8-BA90-48AD-98BC-05B478DDA46B}" srcOrd="1" destOrd="0" presId="urn:microsoft.com/office/officeart/2005/8/layout/hList2"/>
    <dgm:cxn modelId="{AB038F42-8D4D-43AF-BE8D-6CED3C0A9312}" type="presParOf" srcId="{BBB829B5-DF77-409D-8C57-5AEFF1648F75}" destId="{4170878A-358D-4EB2-BBA0-59D594A3983B}" srcOrd="2" destOrd="0" presId="urn:microsoft.com/office/officeart/2005/8/layout/hList2"/>
    <dgm:cxn modelId="{589C0A9D-C3C8-48E3-A1AD-42F44F6423AF}" type="presParOf" srcId="{87B396D2-EF35-4E76-9B4A-E272E604FD29}" destId="{A87D05EF-4B82-4320-A715-D019B828A1E7}" srcOrd="1" destOrd="0" presId="urn:microsoft.com/office/officeart/2005/8/layout/hList2"/>
    <dgm:cxn modelId="{172F5EF5-CF54-495B-8B56-333C147E1839}" type="presParOf" srcId="{87B396D2-EF35-4E76-9B4A-E272E604FD29}" destId="{1F349566-C33E-49D2-A686-75CFE544C3F3}" srcOrd="2" destOrd="0" presId="urn:microsoft.com/office/officeart/2005/8/layout/hList2"/>
    <dgm:cxn modelId="{3CF10001-6ECA-4BF9-BFCE-07773A9DA839}" type="presParOf" srcId="{1F349566-C33E-49D2-A686-75CFE544C3F3}" destId="{DF9D14AD-55E0-4C8C-B643-3961CD07BE90}" srcOrd="0" destOrd="0" presId="urn:microsoft.com/office/officeart/2005/8/layout/hList2"/>
    <dgm:cxn modelId="{DC5D1B6E-2255-4063-9C4C-961E56F72C41}" type="presParOf" srcId="{1F349566-C33E-49D2-A686-75CFE544C3F3}" destId="{49AC7654-52D5-4481-98D7-82A122CE585C}" srcOrd="1" destOrd="0" presId="urn:microsoft.com/office/officeart/2005/8/layout/hList2"/>
    <dgm:cxn modelId="{02F06A12-70B0-422E-941D-CD643424FAE2}" type="presParOf" srcId="{1F349566-C33E-49D2-A686-75CFE544C3F3}" destId="{F09EA007-E258-4EB7-BAF9-BDE646C28707}" srcOrd="2" destOrd="0" presId="urn:microsoft.com/office/officeart/2005/8/layout/hList2"/>
    <dgm:cxn modelId="{A257979C-8A1D-410C-842F-150BDD3F6267}" type="presParOf" srcId="{87B396D2-EF35-4E76-9B4A-E272E604FD29}" destId="{F13BB9F4-D7B3-4939-9C6C-A0A51E79A5EE}" srcOrd="3" destOrd="0" presId="urn:microsoft.com/office/officeart/2005/8/layout/hList2"/>
    <dgm:cxn modelId="{C436759F-2C5D-4D47-8AFD-B91A9284629B}" type="presParOf" srcId="{87B396D2-EF35-4E76-9B4A-E272E604FD29}" destId="{DC5F0E73-89DD-4294-8910-622CE3A60D21}" srcOrd="4" destOrd="0" presId="urn:microsoft.com/office/officeart/2005/8/layout/hList2"/>
    <dgm:cxn modelId="{4374B418-F89F-4287-B47C-6FC427ACE4EB}" type="presParOf" srcId="{DC5F0E73-89DD-4294-8910-622CE3A60D21}" destId="{7BB9B290-AE26-4A01-840D-CCBE56CC0DED}" srcOrd="0" destOrd="0" presId="urn:microsoft.com/office/officeart/2005/8/layout/hList2"/>
    <dgm:cxn modelId="{DEB517D1-F534-423B-9EE0-C1C0524E60BC}" type="presParOf" srcId="{DC5F0E73-89DD-4294-8910-622CE3A60D21}" destId="{13486A9B-655D-4DCD-9B5A-C7AF872976A4}" srcOrd="1" destOrd="0" presId="urn:microsoft.com/office/officeart/2005/8/layout/hList2"/>
    <dgm:cxn modelId="{4AD23DB6-DFF8-4ED5-96AD-77E9A4524759}" type="presParOf" srcId="{DC5F0E73-89DD-4294-8910-622CE3A60D21}" destId="{2C73E12C-8DA4-4A71-BF34-4DD8C90E6CF4}" srcOrd="2" destOrd="0" presId="urn:microsoft.com/office/officeart/2005/8/layout/h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AF50150-665E-434D-955F-EFB249B6CEEB}"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tr-TR"/>
        </a:p>
      </dgm:t>
    </dgm:pt>
    <dgm:pt modelId="{0EE7ED82-BC91-4E07-B0F6-0CA195F51364}">
      <dgm:prSet phldrT="[Metin]"/>
      <dgm:spPr>
        <a:xfrm rot="16200000">
          <a:off x="-872755" y="1370959"/>
          <a:ext cx="2072830" cy="26389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0A08EA4E-A65C-4175-84A8-66F6564C9C76}" type="parTrans" cxnId="{F87FAE03-D2DB-4F2B-929A-3FB95E5AD2A9}">
      <dgm:prSet/>
      <dgm:spPr/>
      <dgm:t>
        <a:bodyPr/>
        <a:lstStyle/>
        <a:p>
          <a:endParaRPr lang="tr-TR"/>
        </a:p>
      </dgm:t>
    </dgm:pt>
    <dgm:pt modelId="{4F2B29B7-24D7-4F4F-A89E-4299F2A9C436}" type="sibTrans" cxnId="{F87FAE03-D2DB-4F2B-929A-3FB95E5AD2A9}">
      <dgm:prSet/>
      <dgm:spPr/>
      <dgm:t>
        <a:bodyPr/>
        <a:lstStyle/>
        <a:p>
          <a:endParaRPr lang="tr-TR"/>
        </a:p>
      </dgm:t>
    </dgm:pt>
    <dgm:pt modelId="{86A0E533-5B3D-4350-ADAF-3E0A6B516498}">
      <dgm:prSet phldrT="[Metin]" custT="1"/>
      <dgm:spPr>
        <a:xfrm>
          <a:off x="295605"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Bilim, Sanat Spor, Sosyal ve Kültürel Etkinlik Alanlarının Etkin Kullanımı</a:t>
          </a:r>
        </a:p>
      </dgm:t>
    </dgm:pt>
    <dgm:pt modelId="{5A55E7F2-B222-402D-9FF2-3B013F66E25F}" type="parTrans" cxnId="{7ED14926-02EA-406F-BB2C-16EE138C2399}">
      <dgm:prSet/>
      <dgm:spPr/>
      <dgm:t>
        <a:bodyPr/>
        <a:lstStyle/>
        <a:p>
          <a:endParaRPr lang="tr-TR"/>
        </a:p>
      </dgm:t>
    </dgm:pt>
    <dgm:pt modelId="{59C9DD70-AAD6-4A33-AC1A-5DC261A5AAEF}" type="sibTrans" cxnId="{7ED14926-02EA-406F-BB2C-16EE138C2399}">
      <dgm:prSet/>
      <dgm:spPr/>
      <dgm:t>
        <a:bodyPr/>
        <a:lstStyle/>
        <a:p>
          <a:endParaRPr lang="tr-TR"/>
        </a:p>
      </dgm:t>
    </dgm:pt>
    <dgm:pt modelId="{93322B71-8292-4795-B77E-3A0BDB5D0726}">
      <dgm:prSet phldrT="[Metin]" custT="1"/>
      <dgm:spPr>
        <a:xfrm>
          <a:off x="295605"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Etkin ve Özgün Öğrenci Kulüpleri</a:t>
          </a:r>
        </a:p>
      </dgm:t>
    </dgm:pt>
    <dgm:pt modelId="{57AB7CEC-446D-4079-9D7D-3B3B42A8B42A}" type="parTrans" cxnId="{839C16F7-5581-42B0-AB65-35C7AB433994}">
      <dgm:prSet/>
      <dgm:spPr/>
      <dgm:t>
        <a:bodyPr/>
        <a:lstStyle/>
        <a:p>
          <a:endParaRPr lang="tr-TR"/>
        </a:p>
      </dgm:t>
    </dgm:pt>
    <dgm:pt modelId="{D1BE8499-7F90-49D7-AB2A-23FADD0C5BAF}" type="sibTrans" cxnId="{839C16F7-5581-42B0-AB65-35C7AB433994}">
      <dgm:prSet/>
      <dgm:spPr/>
      <dgm:t>
        <a:bodyPr/>
        <a:lstStyle/>
        <a:p>
          <a:endParaRPr lang="tr-TR"/>
        </a:p>
      </dgm:t>
    </dgm:pt>
    <dgm:pt modelId="{F39F6B0B-C284-4872-ADB5-2127C420155E}">
      <dgm:prSet phldrT="[Metin]"/>
      <dgm:spPr>
        <a:xfrm rot="16200000">
          <a:off x="1049558" y="1370959"/>
          <a:ext cx="2072830" cy="26389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8ABFFD36-91B2-4CAF-B3BC-734637D39657}" type="parTrans" cxnId="{B4831DF2-37CB-4DDE-9EEA-8D14EBA607EC}">
      <dgm:prSet/>
      <dgm:spPr/>
      <dgm:t>
        <a:bodyPr/>
        <a:lstStyle/>
        <a:p>
          <a:endParaRPr lang="tr-TR"/>
        </a:p>
      </dgm:t>
    </dgm:pt>
    <dgm:pt modelId="{0D81E35C-4596-460D-9D52-19A3101C42AB}" type="sibTrans" cxnId="{B4831DF2-37CB-4DDE-9EEA-8D14EBA607EC}">
      <dgm:prSet/>
      <dgm:spPr/>
      <dgm:t>
        <a:bodyPr/>
        <a:lstStyle/>
        <a:p>
          <a:endParaRPr lang="tr-TR"/>
        </a:p>
      </dgm:t>
    </dgm:pt>
    <dgm:pt modelId="{F61D5DEB-05BD-4ACE-BB7A-275EA1556FF4}">
      <dgm:prSet phldrT="[Metin]" custT="1"/>
      <dgm:spPr>
        <a:xfrm>
          <a:off x="2217918"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Okumaya ve Düşündürmeye, Geliştirmeye, Buluşa,İcada Yöneltici ve Çözüm Odaklı Etkinlikler</a:t>
          </a:r>
        </a:p>
      </dgm:t>
    </dgm:pt>
    <dgm:pt modelId="{B383F813-2818-4883-9676-115569CE1320}" type="parTrans" cxnId="{A93944F7-6839-488F-A5B2-B9FEE6FBAD20}">
      <dgm:prSet/>
      <dgm:spPr/>
      <dgm:t>
        <a:bodyPr/>
        <a:lstStyle/>
        <a:p>
          <a:endParaRPr lang="tr-TR"/>
        </a:p>
      </dgm:t>
    </dgm:pt>
    <dgm:pt modelId="{9B6431B9-6179-41AB-A150-A273799C0859}" type="sibTrans" cxnId="{A93944F7-6839-488F-A5B2-B9FEE6FBAD20}">
      <dgm:prSet/>
      <dgm:spPr/>
      <dgm:t>
        <a:bodyPr/>
        <a:lstStyle/>
        <a:p>
          <a:endParaRPr lang="tr-TR"/>
        </a:p>
      </dgm:t>
    </dgm:pt>
    <dgm:pt modelId="{2E1499C0-7689-448B-9AEB-65A40E9F283A}">
      <dgm:prSet phldrT="[Metin]" custT="1"/>
      <dgm:spPr>
        <a:xfrm>
          <a:off x="2217918"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Eğitimde İş Birliği ve Kalite Dayanışması</a:t>
          </a:r>
          <a:endParaRPr lang="tr-TR" sz="1100">
            <a:solidFill>
              <a:sysClr val="window" lastClr="FFFFFF"/>
            </a:solidFill>
            <a:latin typeface="Century Gothic"/>
            <a:ea typeface="+mn-ea"/>
            <a:cs typeface="+mn-cs"/>
          </a:endParaRPr>
        </a:p>
      </dgm:t>
    </dgm:pt>
    <dgm:pt modelId="{90032758-9C50-4F19-8F20-2F0EA8C4C9AE}" type="parTrans" cxnId="{08424B23-B1B6-45EF-AC72-379177CA113D}">
      <dgm:prSet/>
      <dgm:spPr/>
      <dgm:t>
        <a:bodyPr/>
        <a:lstStyle/>
        <a:p>
          <a:endParaRPr lang="tr-TR"/>
        </a:p>
      </dgm:t>
    </dgm:pt>
    <dgm:pt modelId="{444C30B0-7C50-4286-9163-CAD2E62AEBF0}" type="sibTrans" cxnId="{08424B23-B1B6-45EF-AC72-379177CA113D}">
      <dgm:prSet/>
      <dgm:spPr/>
      <dgm:t>
        <a:bodyPr/>
        <a:lstStyle/>
        <a:p>
          <a:endParaRPr lang="tr-TR"/>
        </a:p>
      </dgm:t>
    </dgm:pt>
    <dgm:pt modelId="{373AC8F1-71BE-44C2-83CA-EFF3BB7B1155}">
      <dgm:prSet phldrT="[Metin]"/>
      <dgm:spPr>
        <a:xfrm rot="16200000">
          <a:off x="2971872" y="1370959"/>
          <a:ext cx="2072830" cy="263890"/>
        </a:xfrm>
        <a:noFill/>
        <a:ln>
          <a:noFill/>
        </a:ln>
        <a:effectLst/>
      </dgm:spPr>
      <dgm:t>
        <a:bodyPr/>
        <a:lstStyle/>
        <a:p>
          <a:endParaRPr lang="tr-TR">
            <a:solidFill>
              <a:sysClr val="windowText" lastClr="000000">
                <a:hueOff val="0"/>
                <a:satOff val="0"/>
                <a:lumOff val="0"/>
                <a:alphaOff val="0"/>
              </a:sysClr>
            </a:solidFill>
            <a:latin typeface="Century Gothic"/>
            <a:ea typeface="+mn-ea"/>
            <a:cs typeface="+mn-cs"/>
          </a:endParaRPr>
        </a:p>
      </dgm:t>
    </dgm:pt>
    <dgm:pt modelId="{0EB7D6F8-486C-4B73-8331-4F1EC47DD27B}" type="parTrans" cxnId="{BBFBE620-7423-4324-9AF6-BC65F26A04ED}">
      <dgm:prSet/>
      <dgm:spPr/>
      <dgm:t>
        <a:bodyPr/>
        <a:lstStyle/>
        <a:p>
          <a:endParaRPr lang="tr-TR"/>
        </a:p>
      </dgm:t>
    </dgm:pt>
    <dgm:pt modelId="{7E7F78BA-806C-4921-8615-891C188C31B8}" type="sibTrans" cxnId="{BBFBE620-7423-4324-9AF6-BC65F26A04ED}">
      <dgm:prSet/>
      <dgm:spPr/>
      <dgm:t>
        <a:bodyPr/>
        <a:lstStyle/>
        <a:p>
          <a:endParaRPr lang="tr-TR"/>
        </a:p>
      </dgm:t>
    </dgm:pt>
    <dgm:pt modelId="{70D0EE6A-9F94-4D03-AD72-CA665A32AF4D}">
      <dgm:prSet phldrT="[Metin]" custT="1"/>
      <dgm:spPr>
        <a:xfrm>
          <a:off x="4140232"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Etkin Okul Aile Birliği ve Ortak Çalışmalar</a:t>
          </a:r>
        </a:p>
      </dgm:t>
    </dgm:pt>
    <dgm:pt modelId="{4C1754CE-D49A-410C-9F26-70721D55D9AE}" type="parTrans" cxnId="{90FE0C48-9AE0-4A7B-B3F9-7555855D9C48}">
      <dgm:prSet/>
      <dgm:spPr/>
      <dgm:t>
        <a:bodyPr/>
        <a:lstStyle/>
        <a:p>
          <a:endParaRPr lang="tr-TR"/>
        </a:p>
      </dgm:t>
    </dgm:pt>
    <dgm:pt modelId="{CDDD6667-C92A-48CC-96E4-50B56CC1659A}" type="sibTrans" cxnId="{90FE0C48-9AE0-4A7B-B3F9-7555855D9C48}">
      <dgm:prSet/>
      <dgm:spPr/>
      <dgm:t>
        <a:bodyPr/>
        <a:lstStyle/>
        <a:p>
          <a:endParaRPr lang="tr-TR"/>
        </a:p>
      </dgm:t>
    </dgm:pt>
    <dgm:pt modelId="{79276467-4DDA-434D-8541-2C823D8C0118}">
      <dgm:prSet phldrT="[Metin]"/>
      <dgm:spPr>
        <a:xfrm>
          <a:off x="4140232"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900">
            <a:solidFill>
              <a:sysClr val="window" lastClr="FFFFFF"/>
            </a:solidFill>
            <a:latin typeface="Century Gothic"/>
            <a:ea typeface="+mn-ea"/>
            <a:cs typeface="+mn-cs"/>
          </a:endParaRPr>
        </a:p>
      </dgm:t>
    </dgm:pt>
    <dgm:pt modelId="{3A651AEC-76E5-45A9-9E0E-7E830C4A8DA5}" type="parTrans" cxnId="{E7E62F8C-257B-4D55-B8DB-F241DB62DF5A}">
      <dgm:prSet/>
      <dgm:spPr/>
      <dgm:t>
        <a:bodyPr/>
        <a:lstStyle/>
        <a:p>
          <a:endParaRPr lang="tr-TR"/>
        </a:p>
      </dgm:t>
    </dgm:pt>
    <dgm:pt modelId="{1E2E2D6E-3E1B-4167-8C7B-1DDD97F95C74}" type="sibTrans" cxnId="{E7E62F8C-257B-4D55-B8DB-F241DB62DF5A}">
      <dgm:prSet/>
      <dgm:spPr/>
      <dgm:t>
        <a:bodyPr/>
        <a:lstStyle/>
        <a:p>
          <a:endParaRPr lang="tr-TR"/>
        </a:p>
      </dgm:t>
    </dgm:pt>
    <dgm:pt modelId="{12FA213A-842E-4937-AA5B-D4B5F352B0F2}">
      <dgm:prSet phldrT="[Metin]" custT="1"/>
      <dgm:spPr>
        <a:xfrm>
          <a:off x="295605"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E90A0D7B-E48F-424E-9895-ECA1BC950960}" type="parTrans" cxnId="{AEC5C79C-4231-4D62-9F7D-37758B5F8A13}">
      <dgm:prSet/>
      <dgm:spPr/>
      <dgm:t>
        <a:bodyPr/>
        <a:lstStyle/>
        <a:p>
          <a:endParaRPr lang="tr-TR"/>
        </a:p>
      </dgm:t>
    </dgm:pt>
    <dgm:pt modelId="{6F41FE44-0F5C-4293-8B03-DAB3AE7465CE}" type="sibTrans" cxnId="{AEC5C79C-4231-4D62-9F7D-37758B5F8A13}">
      <dgm:prSet/>
      <dgm:spPr/>
      <dgm:t>
        <a:bodyPr/>
        <a:lstStyle/>
        <a:p>
          <a:endParaRPr lang="tr-TR"/>
        </a:p>
      </dgm:t>
    </dgm:pt>
    <dgm:pt modelId="{13E8B555-82FC-4BDD-B9FB-C222B4E0A1A4}">
      <dgm:prSet phldrT="[Metin]" custT="1"/>
      <dgm:spPr>
        <a:xfrm>
          <a:off x="2217918"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47C5931B-44AA-444F-8F23-BD6652696E13}" type="parTrans" cxnId="{5C62D255-9B65-4982-9B4F-987FADC0E90C}">
      <dgm:prSet/>
      <dgm:spPr/>
      <dgm:t>
        <a:bodyPr/>
        <a:lstStyle/>
        <a:p>
          <a:endParaRPr lang="tr-TR"/>
        </a:p>
      </dgm:t>
    </dgm:pt>
    <dgm:pt modelId="{899DD785-4A96-4114-9500-000CE44DA080}" type="sibTrans" cxnId="{5C62D255-9B65-4982-9B4F-987FADC0E90C}">
      <dgm:prSet/>
      <dgm:spPr/>
      <dgm:t>
        <a:bodyPr/>
        <a:lstStyle/>
        <a:p>
          <a:endParaRPr lang="tr-TR"/>
        </a:p>
      </dgm:t>
    </dgm:pt>
    <dgm:pt modelId="{F90A2EFC-DFBD-4852-9D05-35388FB1547A}">
      <dgm:prSet phldrT="[Metin]" custT="1"/>
      <dgm:spPr>
        <a:xfrm>
          <a:off x="4140232"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endParaRPr lang="tr-TR" sz="1100" b="1">
            <a:solidFill>
              <a:srgbClr val="002060"/>
            </a:solidFill>
            <a:latin typeface="Century Gothic"/>
            <a:ea typeface="+mn-ea"/>
            <a:cs typeface="+mn-cs"/>
          </a:endParaRPr>
        </a:p>
      </dgm:t>
    </dgm:pt>
    <dgm:pt modelId="{42579F41-71FD-44F2-BF54-76C7B7BFFDEE}" type="parTrans" cxnId="{12C5351C-A1E6-4842-B550-77C57C3BDC1F}">
      <dgm:prSet/>
      <dgm:spPr/>
      <dgm:t>
        <a:bodyPr/>
        <a:lstStyle/>
        <a:p>
          <a:endParaRPr lang="tr-TR"/>
        </a:p>
      </dgm:t>
    </dgm:pt>
    <dgm:pt modelId="{298C3288-9784-429D-844D-530015FD502D}" type="sibTrans" cxnId="{12C5351C-A1E6-4842-B550-77C57C3BDC1F}">
      <dgm:prSet/>
      <dgm:spPr/>
      <dgm:t>
        <a:bodyPr/>
        <a:lstStyle/>
        <a:p>
          <a:endParaRPr lang="tr-TR"/>
        </a:p>
      </dgm:t>
    </dgm:pt>
    <dgm:pt modelId="{DA06E9AA-7DD8-41CC-8A64-99E09CB5D6AE}">
      <dgm:prSet phldrT="[Metin]" custT="1"/>
      <dgm:spPr>
        <a:xfrm>
          <a:off x="4140232" y="466489"/>
          <a:ext cx="1314452" cy="2072830"/>
        </a:xfrm>
        <a:solidFill>
          <a:schemeClr val="bg1">
            <a:lumMod val="95000"/>
          </a:schemeClr>
        </a:solidFill>
        <a:ln w="25400" cap="flat" cmpd="sng" algn="ctr">
          <a:solidFill>
            <a:sysClr val="window" lastClr="FFFFFF">
              <a:hueOff val="0"/>
              <a:satOff val="0"/>
              <a:lumOff val="0"/>
              <a:alphaOff val="0"/>
            </a:sysClr>
          </a:solidFill>
          <a:prstDash val="solid"/>
        </a:ln>
        <a:effectLst/>
      </dgm:spPr>
      <dgm:t>
        <a:bodyPr/>
        <a:lstStyle/>
        <a:p>
          <a:r>
            <a:rPr lang="tr-TR" sz="1100" b="1">
              <a:solidFill>
                <a:srgbClr val="002060"/>
              </a:solidFill>
              <a:latin typeface="Century Gothic"/>
              <a:ea typeface="+mn-ea"/>
              <a:cs typeface="+mn-cs"/>
            </a:rPr>
            <a:t>İş Başında İzleme ve Değerlendirme</a:t>
          </a:r>
        </a:p>
      </dgm:t>
    </dgm:pt>
    <dgm:pt modelId="{3EBEC4D8-A291-41B8-AA17-4576562BDBCD}" type="sibTrans" cxnId="{9A6D767D-4036-4566-BAD9-7A6E522EE045}">
      <dgm:prSet/>
      <dgm:spPr/>
      <dgm:t>
        <a:bodyPr/>
        <a:lstStyle/>
        <a:p>
          <a:endParaRPr lang="tr-TR"/>
        </a:p>
      </dgm:t>
    </dgm:pt>
    <dgm:pt modelId="{BD6354F6-7C1F-439E-8098-46C908B9BDCD}" type="parTrans" cxnId="{9A6D767D-4036-4566-BAD9-7A6E522EE045}">
      <dgm:prSet/>
      <dgm:spPr/>
      <dgm:t>
        <a:bodyPr/>
        <a:lstStyle/>
        <a:p>
          <a:endParaRPr lang="tr-TR"/>
        </a:p>
      </dgm:t>
    </dgm:pt>
    <dgm:pt modelId="{87B396D2-EF35-4E76-9B4A-E272E604FD29}" type="pres">
      <dgm:prSet presAssocID="{6AF50150-665E-434D-955F-EFB249B6CEEB}" presName="linearFlow" presStyleCnt="0">
        <dgm:presLayoutVars>
          <dgm:dir/>
          <dgm:animLvl val="lvl"/>
          <dgm:resizeHandles/>
        </dgm:presLayoutVars>
      </dgm:prSet>
      <dgm:spPr/>
      <dgm:t>
        <a:bodyPr/>
        <a:lstStyle/>
        <a:p>
          <a:endParaRPr lang="tr-TR"/>
        </a:p>
      </dgm:t>
    </dgm:pt>
    <dgm:pt modelId="{BBB829B5-DF77-409D-8C57-5AEFF1648F75}" type="pres">
      <dgm:prSet presAssocID="{0EE7ED82-BC91-4E07-B0F6-0CA195F51364}" presName="compositeNode" presStyleCnt="0">
        <dgm:presLayoutVars>
          <dgm:bulletEnabled val="1"/>
        </dgm:presLayoutVars>
      </dgm:prSet>
      <dgm:spPr/>
    </dgm:pt>
    <dgm:pt modelId="{1C609376-B467-4E60-94C9-8C72813E6166}" type="pres">
      <dgm:prSet presAssocID="{0EE7ED82-BC91-4E07-B0F6-0CA195F51364}" presName="image" presStyleLbl="fgImgPlace1" presStyleIdx="0" presStyleCnt="3"/>
      <dgm:spPr>
        <a:xfrm>
          <a:off x="31715" y="118154"/>
          <a:ext cx="527780" cy="52778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A2EC4F8-BA90-48AD-98BC-05B478DDA46B}" type="pres">
      <dgm:prSet presAssocID="{0EE7ED82-BC91-4E07-B0F6-0CA195F51364}" presName="childNode" presStyleLbl="node1" presStyleIdx="0" presStyleCnt="3">
        <dgm:presLayoutVars>
          <dgm:bulletEnabled val="1"/>
        </dgm:presLayoutVars>
      </dgm:prSet>
      <dgm:spPr>
        <a:prstGeom prst="rect">
          <a:avLst/>
        </a:prstGeom>
      </dgm:spPr>
      <dgm:t>
        <a:bodyPr/>
        <a:lstStyle/>
        <a:p>
          <a:endParaRPr lang="tr-TR"/>
        </a:p>
      </dgm:t>
    </dgm:pt>
    <dgm:pt modelId="{4170878A-358D-4EB2-BBA0-59D594A3983B}" type="pres">
      <dgm:prSet presAssocID="{0EE7ED82-BC91-4E07-B0F6-0CA195F51364}" presName="parentNode" presStyleLbl="revTx" presStyleIdx="0" presStyleCnt="3">
        <dgm:presLayoutVars>
          <dgm:chMax val="0"/>
          <dgm:bulletEnabled val="1"/>
        </dgm:presLayoutVars>
      </dgm:prSet>
      <dgm:spPr>
        <a:prstGeom prst="rect">
          <a:avLst/>
        </a:prstGeom>
      </dgm:spPr>
      <dgm:t>
        <a:bodyPr/>
        <a:lstStyle/>
        <a:p>
          <a:endParaRPr lang="tr-TR"/>
        </a:p>
      </dgm:t>
    </dgm:pt>
    <dgm:pt modelId="{A87D05EF-4B82-4320-A715-D019B828A1E7}" type="pres">
      <dgm:prSet presAssocID="{4F2B29B7-24D7-4F4F-A89E-4299F2A9C436}" presName="sibTrans" presStyleCnt="0"/>
      <dgm:spPr/>
    </dgm:pt>
    <dgm:pt modelId="{1F349566-C33E-49D2-A686-75CFE544C3F3}" type="pres">
      <dgm:prSet presAssocID="{F39F6B0B-C284-4872-ADB5-2127C420155E}" presName="compositeNode" presStyleCnt="0">
        <dgm:presLayoutVars>
          <dgm:bulletEnabled val="1"/>
        </dgm:presLayoutVars>
      </dgm:prSet>
      <dgm:spPr/>
    </dgm:pt>
    <dgm:pt modelId="{DF9D14AD-55E0-4C8C-B643-3961CD07BE90}" type="pres">
      <dgm:prSet presAssocID="{F39F6B0B-C284-4872-ADB5-2127C420155E}" presName="image" presStyleLbl="fgImgPlace1" presStyleIdx="1" presStyleCnt="3"/>
      <dgm:spPr>
        <a:xfrm>
          <a:off x="1954028" y="118154"/>
          <a:ext cx="527780" cy="527780"/>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pt>
    <dgm:pt modelId="{49AC7654-52D5-4481-98D7-82A122CE585C}" type="pres">
      <dgm:prSet presAssocID="{F39F6B0B-C284-4872-ADB5-2127C420155E}" presName="childNode" presStyleLbl="node1" presStyleIdx="1" presStyleCnt="3">
        <dgm:presLayoutVars>
          <dgm:bulletEnabled val="1"/>
        </dgm:presLayoutVars>
      </dgm:prSet>
      <dgm:spPr>
        <a:prstGeom prst="rect">
          <a:avLst/>
        </a:prstGeom>
      </dgm:spPr>
      <dgm:t>
        <a:bodyPr/>
        <a:lstStyle/>
        <a:p>
          <a:endParaRPr lang="tr-TR"/>
        </a:p>
      </dgm:t>
    </dgm:pt>
    <dgm:pt modelId="{F09EA007-E258-4EB7-BAF9-BDE646C28707}" type="pres">
      <dgm:prSet presAssocID="{F39F6B0B-C284-4872-ADB5-2127C420155E}" presName="parentNode" presStyleLbl="revTx" presStyleIdx="1" presStyleCnt="3">
        <dgm:presLayoutVars>
          <dgm:chMax val="0"/>
          <dgm:bulletEnabled val="1"/>
        </dgm:presLayoutVars>
      </dgm:prSet>
      <dgm:spPr>
        <a:prstGeom prst="rect">
          <a:avLst/>
        </a:prstGeom>
      </dgm:spPr>
      <dgm:t>
        <a:bodyPr/>
        <a:lstStyle/>
        <a:p>
          <a:endParaRPr lang="tr-TR"/>
        </a:p>
      </dgm:t>
    </dgm:pt>
    <dgm:pt modelId="{F13BB9F4-D7B3-4939-9C6C-A0A51E79A5EE}" type="pres">
      <dgm:prSet presAssocID="{0D81E35C-4596-460D-9D52-19A3101C42AB}" presName="sibTrans" presStyleCnt="0"/>
      <dgm:spPr/>
    </dgm:pt>
    <dgm:pt modelId="{DC5F0E73-89DD-4294-8910-622CE3A60D21}" type="pres">
      <dgm:prSet presAssocID="{373AC8F1-71BE-44C2-83CA-EFF3BB7B1155}" presName="compositeNode" presStyleCnt="0">
        <dgm:presLayoutVars>
          <dgm:bulletEnabled val="1"/>
        </dgm:presLayoutVars>
      </dgm:prSet>
      <dgm:spPr/>
    </dgm:pt>
    <dgm:pt modelId="{7BB9B290-AE26-4A01-840D-CCBE56CC0DED}" type="pres">
      <dgm:prSet presAssocID="{373AC8F1-71BE-44C2-83CA-EFF3BB7B1155}" presName="image" presStyleLbl="fgImgPlace1" presStyleIdx="2" presStyleCnt="3"/>
      <dgm:spPr>
        <a:xfrm>
          <a:off x="3876342" y="118154"/>
          <a:ext cx="527780" cy="527780"/>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pt>
    <dgm:pt modelId="{13486A9B-655D-4DCD-9B5A-C7AF872976A4}" type="pres">
      <dgm:prSet presAssocID="{373AC8F1-71BE-44C2-83CA-EFF3BB7B1155}" presName="childNode" presStyleLbl="node1" presStyleIdx="2" presStyleCnt="3">
        <dgm:presLayoutVars>
          <dgm:bulletEnabled val="1"/>
        </dgm:presLayoutVars>
      </dgm:prSet>
      <dgm:spPr>
        <a:prstGeom prst="rect">
          <a:avLst/>
        </a:prstGeom>
      </dgm:spPr>
      <dgm:t>
        <a:bodyPr/>
        <a:lstStyle/>
        <a:p>
          <a:endParaRPr lang="tr-TR"/>
        </a:p>
      </dgm:t>
    </dgm:pt>
    <dgm:pt modelId="{2C73E12C-8DA4-4A71-BF34-4DD8C90E6CF4}" type="pres">
      <dgm:prSet presAssocID="{373AC8F1-71BE-44C2-83CA-EFF3BB7B1155}" presName="parentNode" presStyleLbl="revTx" presStyleIdx="2" presStyleCnt="3">
        <dgm:presLayoutVars>
          <dgm:chMax val="0"/>
          <dgm:bulletEnabled val="1"/>
        </dgm:presLayoutVars>
      </dgm:prSet>
      <dgm:spPr>
        <a:prstGeom prst="rect">
          <a:avLst/>
        </a:prstGeom>
      </dgm:spPr>
      <dgm:t>
        <a:bodyPr/>
        <a:lstStyle/>
        <a:p>
          <a:endParaRPr lang="tr-TR"/>
        </a:p>
      </dgm:t>
    </dgm:pt>
  </dgm:ptLst>
  <dgm:cxnLst>
    <dgm:cxn modelId="{4017DA80-409F-4068-9CFF-A59AB4F5B60A}" type="presOf" srcId="{373AC8F1-71BE-44C2-83CA-EFF3BB7B1155}" destId="{2C73E12C-8DA4-4A71-BF34-4DD8C90E6CF4}" srcOrd="0" destOrd="0" presId="urn:microsoft.com/office/officeart/2005/8/layout/hList2"/>
    <dgm:cxn modelId="{1C66E66E-742F-40A4-B4E5-6DBEE83E7AC1}" type="presOf" srcId="{0EE7ED82-BC91-4E07-B0F6-0CA195F51364}" destId="{4170878A-358D-4EB2-BBA0-59D594A3983B}" srcOrd="0" destOrd="0" presId="urn:microsoft.com/office/officeart/2005/8/layout/hList2"/>
    <dgm:cxn modelId="{12C5351C-A1E6-4842-B550-77C57C3BDC1F}" srcId="{373AC8F1-71BE-44C2-83CA-EFF3BB7B1155}" destId="{F90A2EFC-DFBD-4852-9D05-35388FB1547A}" srcOrd="1" destOrd="0" parTransId="{42579F41-71FD-44F2-BF54-76C7B7BFFDEE}" sibTransId="{298C3288-9784-429D-844D-530015FD502D}"/>
    <dgm:cxn modelId="{514D6DB2-A71E-4610-A239-AE54A8FFD368}" type="presOf" srcId="{F39F6B0B-C284-4872-ADB5-2127C420155E}" destId="{F09EA007-E258-4EB7-BAF9-BDE646C28707}" srcOrd="0" destOrd="0" presId="urn:microsoft.com/office/officeart/2005/8/layout/hList2"/>
    <dgm:cxn modelId="{E7C21C68-D572-4E5F-9625-D3440D811AB2}" type="presOf" srcId="{93322B71-8292-4795-B77E-3A0BDB5D0726}" destId="{4A2EC4F8-BA90-48AD-98BC-05B478DDA46B}" srcOrd="0" destOrd="2" presId="urn:microsoft.com/office/officeart/2005/8/layout/hList2"/>
    <dgm:cxn modelId="{5C62D255-9B65-4982-9B4F-987FADC0E90C}" srcId="{F39F6B0B-C284-4872-ADB5-2127C420155E}" destId="{13E8B555-82FC-4BDD-B9FB-C222B4E0A1A4}" srcOrd="1" destOrd="0" parTransId="{47C5931B-44AA-444F-8F23-BD6652696E13}" sibTransId="{899DD785-4A96-4114-9500-000CE44DA080}"/>
    <dgm:cxn modelId="{07BB7CD2-7DDD-4270-8A51-492365D6CA75}" type="presOf" srcId="{12FA213A-842E-4937-AA5B-D4B5F352B0F2}" destId="{4A2EC4F8-BA90-48AD-98BC-05B478DDA46B}" srcOrd="0" destOrd="1" presId="urn:microsoft.com/office/officeart/2005/8/layout/hList2"/>
    <dgm:cxn modelId="{CEFF982A-3EAF-426D-BAE1-BEF6A7A19716}" type="presOf" srcId="{13E8B555-82FC-4BDD-B9FB-C222B4E0A1A4}" destId="{49AC7654-52D5-4481-98D7-82A122CE585C}" srcOrd="0" destOrd="1" presId="urn:microsoft.com/office/officeart/2005/8/layout/hList2"/>
    <dgm:cxn modelId="{AEC5C79C-4231-4D62-9F7D-37758B5F8A13}" srcId="{0EE7ED82-BC91-4E07-B0F6-0CA195F51364}" destId="{12FA213A-842E-4937-AA5B-D4B5F352B0F2}" srcOrd="1" destOrd="0" parTransId="{E90A0D7B-E48F-424E-9895-ECA1BC950960}" sibTransId="{6F41FE44-0F5C-4293-8B03-DAB3AE7465CE}"/>
    <dgm:cxn modelId="{A93944F7-6839-488F-A5B2-B9FEE6FBAD20}" srcId="{F39F6B0B-C284-4872-ADB5-2127C420155E}" destId="{F61D5DEB-05BD-4ACE-BB7A-275EA1556FF4}" srcOrd="0" destOrd="0" parTransId="{B383F813-2818-4883-9676-115569CE1320}" sibTransId="{9B6431B9-6179-41AB-A150-A273799C0859}"/>
    <dgm:cxn modelId="{E7E62F8C-257B-4D55-B8DB-F241DB62DF5A}" srcId="{373AC8F1-71BE-44C2-83CA-EFF3BB7B1155}" destId="{79276467-4DDA-434D-8541-2C823D8C0118}" srcOrd="3" destOrd="0" parTransId="{3A651AEC-76E5-45A9-9E0E-7E830C4A8DA5}" sibTransId="{1E2E2D6E-3E1B-4167-8C7B-1DDD97F95C74}"/>
    <dgm:cxn modelId="{7ED14926-02EA-406F-BB2C-16EE138C2399}" srcId="{0EE7ED82-BC91-4E07-B0F6-0CA195F51364}" destId="{86A0E533-5B3D-4350-ADAF-3E0A6B516498}" srcOrd="0" destOrd="0" parTransId="{5A55E7F2-B222-402D-9FF2-3B013F66E25F}" sibTransId="{59C9DD70-AAD6-4A33-AC1A-5DC261A5AAEF}"/>
    <dgm:cxn modelId="{5FA2AF36-4819-495C-A9F2-4310593B2A0D}" type="presOf" srcId="{F90A2EFC-DFBD-4852-9D05-35388FB1547A}" destId="{13486A9B-655D-4DCD-9B5A-C7AF872976A4}" srcOrd="0" destOrd="1" presId="urn:microsoft.com/office/officeart/2005/8/layout/hList2"/>
    <dgm:cxn modelId="{BBFBE620-7423-4324-9AF6-BC65F26A04ED}" srcId="{6AF50150-665E-434D-955F-EFB249B6CEEB}" destId="{373AC8F1-71BE-44C2-83CA-EFF3BB7B1155}" srcOrd="2" destOrd="0" parTransId="{0EB7D6F8-486C-4B73-8331-4F1EC47DD27B}" sibTransId="{7E7F78BA-806C-4921-8615-891C188C31B8}"/>
    <dgm:cxn modelId="{359052A8-4AD5-483C-9BA9-C52690AA4DB7}" type="presOf" srcId="{DA06E9AA-7DD8-41CC-8A64-99E09CB5D6AE}" destId="{13486A9B-655D-4DCD-9B5A-C7AF872976A4}" srcOrd="0" destOrd="2" presId="urn:microsoft.com/office/officeart/2005/8/layout/hList2"/>
    <dgm:cxn modelId="{F87FAE03-D2DB-4F2B-929A-3FB95E5AD2A9}" srcId="{6AF50150-665E-434D-955F-EFB249B6CEEB}" destId="{0EE7ED82-BC91-4E07-B0F6-0CA195F51364}" srcOrd="0" destOrd="0" parTransId="{0A08EA4E-A65C-4175-84A8-66F6564C9C76}" sibTransId="{4F2B29B7-24D7-4F4F-A89E-4299F2A9C436}"/>
    <dgm:cxn modelId="{5180C128-E238-48DD-BE56-23763F41716B}" type="presOf" srcId="{F61D5DEB-05BD-4ACE-BB7A-275EA1556FF4}" destId="{49AC7654-52D5-4481-98D7-82A122CE585C}" srcOrd="0" destOrd="0" presId="urn:microsoft.com/office/officeart/2005/8/layout/hList2"/>
    <dgm:cxn modelId="{42045094-E91C-4E4A-BF20-B8EDF5D4A0F3}" type="presOf" srcId="{79276467-4DDA-434D-8541-2C823D8C0118}" destId="{13486A9B-655D-4DCD-9B5A-C7AF872976A4}" srcOrd="0" destOrd="3" presId="urn:microsoft.com/office/officeart/2005/8/layout/hList2"/>
    <dgm:cxn modelId="{1D6579EB-B8E3-4480-BB1F-A3AFE638CF85}" type="presOf" srcId="{70D0EE6A-9F94-4D03-AD72-CA665A32AF4D}" destId="{13486A9B-655D-4DCD-9B5A-C7AF872976A4}" srcOrd="0" destOrd="0" presId="urn:microsoft.com/office/officeart/2005/8/layout/hList2"/>
    <dgm:cxn modelId="{839C16F7-5581-42B0-AB65-35C7AB433994}" srcId="{0EE7ED82-BC91-4E07-B0F6-0CA195F51364}" destId="{93322B71-8292-4795-B77E-3A0BDB5D0726}" srcOrd="2" destOrd="0" parTransId="{57AB7CEC-446D-4079-9D7D-3B3B42A8B42A}" sibTransId="{D1BE8499-7F90-49D7-AB2A-23FADD0C5BAF}"/>
    <dgm:cxn modelId="{47393408-7BE5-4090-96C0-CB7AEB70F7AB}" type="presOf" srcId="{86A0E533-5B3D-4350-ADAF-3E0A6B516498}" destId="{4A2EC4F8-BA90-48AD-98BC-05B478DDA46B}" srcOrd="0" destOrd="0" presId="urn:microsoft.com/office/officeart/2005/8/layout/hList2"/>
    <dgm:cxn modelId="{BA199E97-9EE6-488A-9F8A-CED7552D0B68}" type="presOf" srcId="{2E1499C0-7689-448B-9AEB-65A40E9F283A}" destId="{49AC7654-52D5-4481-98D7-82A122CE585C}" srcOrd="0" destOrd="2" presId="urn:microsoft.com/office/officeart/2005/8/layout/hList2"/>
    <dgm:cxn modelId="{91B5845D-C9A6-4700-9785-D2A5625AFE77}" type="presOf" srcId="{6AF50150-665E-434D-955F-EFB249B6CEEB}" destId="{87B396D2-EF35-4E76-9B4A-E272E604FD29}" srcOrd="0" destOrd="0" presId="urn:microsoft.com/office/officeart/2005/8/layout/hList2"/>
    <dgm:cxn modelId="{9A6D767D-4036-4566-BAD9-7A6E522EE045}" srcId="{373AC8F1-71BE-44C2-83CA-EFF3BB7B1155}" destId="{DA06E9AA-7DD8-41CC-8A64-99E09CB5D6AE}" srcOrd="2" destOrd="0" parTransId="{BD6354F6-7C1F-439E-8098-46C908B9BDCD}" sibTransId="{3EBEC4D8-A291-41B8-AA17-4576562BDBCD}"/>
    <dgm:cxn modelId="{90FE0C48-9AE0-4A7B-B3F9-7555855D9C48}" srcId="{373AC8F1-71BE-44C2-83CA-EFF3BB7B1155}" destId="{70D0EE6A-9F94-4D03-AD72-CA665A32AF4D}" srcOrd="0" destOrd="0" parTransId="{4C1754CE-D49A-410C-9F26-70721D55D9AE}" sibTransId="{CDDD6667-C92A-48CC-96E4-50B56CC1659A}"/>
    <dgm:cxn modelId="{B4831DF2-37CB-4DDE-9EEA-8D14EBA607EC}" srcId="{6AF50150-665E-434D-955F-EFB249B6CEEB}" destId="{F39F6B0B-C284-4872-ADB5-2127C420155E}" srcOrd="1" destOrd="0" parTransId="{8ABFFD36-91B2-4CAF-B3BC-734637D39657}" sibTransId="{0D81E35C-4596-460D-9D52-19A3101C42AB}"/>
    <dgm:cxn modelId="{08424B23-B1B6-45EF-AC72-379177CA113D}" srcId="{F39F6B0B-C284-4872-ADB5-2127C420155E}" destId="{2E1499C0-7689-448B-9AEB-65A40E9F283A}" srcOrd="2" destOrd="0" parTransId="{90032758-9C50-4F19-8F20-2F0EA8C4C9AE}" sibTransId="{444C30B0-7C50-4286-9163-CAD2E62AEBF0}"/>
    <dgm:cxn modelId="{63BF463D-EABC-4FFD-92A7-A43880628A18}" type="presParOf" srcId="{87B396D2-EF35-4E76-9B4A-E272E604FD29}" destId="{BBB829B5-DF77-409D-8C57-5AEFF1648F75}" srcOrd="0" destOrd="0" presId="urn:microsoft.com/office/officeart/2005/8/layout/hList2"/>
    <dgm:cxn modelId="{2FF88253-3A38-47E8-8C86-D2F72BC26912}" type="presParOf" srcId="{BBB829B5-DF77-409D-8C57-5AEFF1648F75}" destId="{1C609376-B467-4E60-94C9-8C72813E6166}" srcOrd="0" destOrd="0" presId="urn:microsoft.com/office/officeart/2005/8/layout/hList2"/>
    <dgm:cxn modelId="{FE2BB740-51CB-4939-B413-9C8CC484D0B9}" type="presParOf" srcId="{BBB829B5-DF77-409D-8C57-5AEFF1648F75}" destId="{4A2EC4F8-BA90-48AD-98BC-05B478DDA46B}" srcOrd="1" destOrd="0" presId="urn:microsoft.com/office/officeart/2005/8/layout/hList2"/>
    <dgm:cxn modelId="{125648C4-A0C3-4002-BDC7-E3C20FC910B3}" type="presParOf" srcId="{BBB829B5-DF77-409D-8C57-5AEFF1648F75}" destId="{4170878A-358D-4EB2-BBA0-59D594A3983B}" srcOrd="2" destOrd="0" presId="urn:microsoft.com/office/officeart/2005/8/layout/hList2"/>
    <dgm:cxn modelId="{3ADD94EF-571F-41C6-A98A-67B26DE23003}" type="presParOf" srcId="{87B396D2-EF35-4E76-9B4A-E272E604FD29}" destId="{A87D05EF-4B82-4320-A715-D019B828A1E7}" srcOrd="1" destOrd="0" presId="urn:microsoft.com/office/officeart/2005/8/layout/hList2"/>
    <dgm:cxn modelId="{00CBE9E1-8E3B-4059-8B76-54E67ED7C12A}" type="presParOf" srcId="{87B396D2-EF35-4E76-9B4A-E272E604FD29}" destId="{1F349566-C33E-49D2-A686-75CFE544C3F3}" srcOrd="2" destOrd="0" presId="urn:microsoft.com/office/officeart/2005/8/layout/hList2"/>
    <dgm:cxn modelId="{4A863E72-3F50-46B2-B681-DED164D8A253}" type="presParOf" srcId="{1F349566-C33E-49D2-A686-75CFE544C3F3}" destId="{DF9D14AD-55E0-4C8C-B643-3961CD07BE90}" srcOrd="0" destOrd="0" presId="urn:microsoft.com/office/officeart/2005/8/layout/hList2"/>
    <dgm:cxn modelId="{EA01D522-9BB0-4EC4-B9CE-C24DD6D6E2D5}" type="presParOf" srcId="{1F349566-C33E-49D2-A686-75CFE544C3F3}" destId="{49AC7654-52D5-4481-98D7-82A122CE585C}" srcOrd="1" destOrd="0" presId="urn:microsoft.com/office/officeart/2005/8/layout/hList2"/>
    <dgm:cxn modelId="{23E55E35-5A25-45BF-8F62-382D3D19EEEB}" type="presParOf" srcId="{1F349566-C33E-49D2-A686-75CFE544C3F3}" destId="{F09EA007-E258-4EB7-BAF9-BDE646C28707}" srcOrd="2" destOrd="0" presId="urn:microsoft.com/office/officeart/2005/8/layout/hList2"/>
    <dgm:cxn modelId="{26AC0490-AA0C-4BB0-B5D8-B34313535B1E}" type="presParOf" srcId="{87B396D2-EF35-4E76-9B4A-E272E604FD29}" destId="{F13BB9F4-D7B3-4939-9C6C-A0A51E79A5EE}" srcOrd="3" destOrd="0" presId="urn:microsoft.com/office/officeart/2005/8/layout/hList2"/>
    <dgm:cxn modelId="{34ADF2EA-881E-4F71-A009-26CA1D6575F0}" type="presParOf" srcId="{87B396D2-EF35-4E76-9B4A-E272E604FD29}" destId="{DC5F0E73-89DD-4294-8910-622CE3A60D21}" srcOrd="4" destOrd="0" presId="urn:microsoft.com/office/officeart/2005/8/layout/hList2"/>
    <dgm:cxn modelId="{A95E59C6-0E04-4427-92EC-F8E8FFEF38EB}" type="presParOf" srcId="{DC5F0E73-89DD-4294-8910-622CE3A60D21}" destId="{7BB9B290-AE26-4A01-840D-CCBE56CC0DED}" srcOrd="0" destOrd="0" presId="urn:microsoft.com/office/officeart/2005/8/layout/hList2"/>
    <dgm:cxn modelId="{38601ABA-C816-442D-87A4-6E547B952468}" type="presParOf" srcId="{DC5F0E73-89DD-4294-8910-622CE3A60D21}" destId="{13486A9B-655D-4DCD-9B5A-C7AF872976A4}" srcOrd="1" destOrd="0" presId="urn:microsoft.com/office/officeart/2005/8/layout/hList2"/>
    <dgm:cxn modelId="{F0CA3262-18AE-435E-8B30-16FDEB39C9EB}" type="presParOf" srcId="{DC5F0E73-89DD-4294-8910-622CE3A60D21}" destId="{2C73E12C-8DA4-4A71-BF34-4DD8C90E6CF4}" srcOrd="2" destOrd="0" presId="urn:microsoft.com/office/officeart/2005/8/layout/h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F2CA0-8BE9-4784-8DD3-16E8EDC4AA36}">
      <dsp:nvSpPr>
        <dsp:cNvPr id="0" name=""/>
        <dsp:cNvSpPr/>
      </dsp:nvSpPr>
      <dsp:spPr>
        <a:xfrm rot="2279048">
          <a:off x="963071" y="2337385"/>
          <a:ext cx="489736" cy="64775"/>
        </a:xfrm>
        <a:custGeom>
          <a:avLst/>
          <a:gdLst/>
          <a:ahLst/>
          <a:cxnLst/>
          <a:rect l="0" t="0" r="0" b="0"/>
          <a:pathLst>
            <a:path>
              <a:moveTo>
                <a:pt x="0" y="32387"/>
              </a:moveTo>
              <a:lnTo>
                <a:pt x="489736" y="32387"/>
              </a:lnTo>
            </a:path>
          </a:pathLst>
        </a:cu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98E0EB-283E-499E-9668-CC82F0C2E17D}">
      <dsp:nvSpPr>
        <dsp:cNvPr id="0" name=""/>
        <dsp:cNvSpPr/>
      </dsp:nvSpPr>
      <dsp:spPr>
        <a:xfrm rot="135481">
          <a:off x="1014772" y="1885550"/>
          <a:ext cx="429491" cy="64775"/>
        </a:xfrm>
        <a:custGeom>
          <a:avLst/>
          <a:gdLst/>
          <a:ahLst/>
          <a:cxnLst/>
          <a:rect l="0" t="0" r="0" b="0"/>
          <a:pathLst>
            <a:path>
              <a:moveTo>
                <a:pt x="0" y="32387"/>
              </a:moveTo>
              <a:lnTo>
                <a:pt x="429491" y="32387"/>
              </a:lnTo>
            </a:path>
          </a:pathLst>
        </a:cu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A5E220-870A-47B3-B9A8-159BD4827338}">
      <dsp:nvSpPr>
        <dsp:cNvPr id="0" name=""/>
        <dsp:cNvSpPr/>
      </dsp:nvSpPr>
      <dsp:spPr>
        <a:xfrm rot="19229574">
          <a:off x="958365" y="1358775"/>
          <a:ext cx="495274" cy="64775"/>
        </a:xfrm>
        <a:custGeom>
          <a:avLst/>
          <a:gdLst/>
          <a:ahLst/>
          <a:cxnLst/>
          <a:rect l="0" t="0" r="0" b="0"/>
          <a:pathLst>
            <a:path>
              <a:moveTo>
                <a:pt x="0" y="32387"/>
              </a:moveTo>
              <a:lnTo>
                <a:pt x="495274" y="32387"/>
              </a:lnTo>
            </a:path>
          </a:pathLst>
        </a:cu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4BC8BC-75BE-4E42-8EDB-88288CDA8668}">
      <dsp:nvSpPr>
        <dsp:cNvPr id="0" name=""/>
        <dsp:cNvSpPr/>
      </dsp:nvSpPr>
      <dsp:spPr>
        <a:xfrm>
          <a:off x="109627" y="1276434"/>
          <a:ext cx="1193067" cy="1193067"/>
        </a:xfrm>
        <a:prstGeom prst="ellipse">
          <a:avLst/>
        </a:prstGeom>
        <a:blipFill rotWithShape="1">
          <a:blip xmlns:r="http://schemas.openxmlformats.org/officeDocument/2006/relationships" r:embed="rId1"/>
          <a:stretch>
            <a:fillRect/>
          </a:stretch>
        </a:blip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66E6E6B-45CD-4A41-9F35-24F3A8DB03CA}">
      <dsp:nvSpPr>
        <dsp:cNvPr id="0" name=""/>
        <dsp:cNvSpPr/>
      </dsp:nvSpPr>
      <dsp:spPr>
        <a:xfrm>
          <a:off x="1282213" y="665274"/>
          <a:ext cx="798273" cy="667888"/>
        </a:xfrm>
        <a:prstGeom prst="ellipse">
          <a:avLst/>
        </a:prstGeom>
        <a:solidFill>
          <a:srgbClr val="0070C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b="1" kern="1200"/>
        </a:p>
      </dsp:txBody>
      <dsp:txXfrm>
        <a:off x="1399117" y="763084"/>
        <a:ext cx="564465" cy="472268"/>
      </dsp:txXfrm>
    </dsp:sp>
    <dsp:sp modelId="{7A29969B-84E3-4F31-BA3A-4C1A6E85F594}">
      <dsp:nvSpPr>
        <dsp:cNvPr id="0" name=""/>
        <dsp:cNvSpPr/>
      </dsp:nvSpPr>
      <dsp:spPr>
        <a:xfrm>
          <a:off x="1984294" y="665274"/>
          <a:ext cx="1197409" cy="66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tr-TR" sz="1400" b="1" kern="1200">
              <a:solidFill>
                <a:schemeClr val="bg1"/>
              </a:solidFill>
            </a:rPr>
            <a:t>FİKİR</a:t>
          </a:r>
          <a:r>
            <a:rPr lang="tr-TR" sz="1400" kern="1200">
              <a:solidFill>
                <a:schemeClr val="bg1"/>
              </a:solidFill>
            </a:rPr>
            <a:t> </a:t>
          </a:r>
          <a:r>
            <a:rPr lang="tr-TR" sz="1400" b="1" kern="1200">
              <a:solidFill>
                <a:schemeClr val="bg1"/>
              </a:solidFill>
            </a:rPr>
            <a:t>GELİŞTİR</a:t>
          </a:r>
          <a:endParaRPr lang="tr-TR" sz="1400" kern="1200">
            <a:solidFill>
              <a:schemeClr val="bg1"/>
            </a:solidFill>
          </a:endParaRPr>
        </a:p>
      </dsp:txBody>
      <dsp:txXfrm>
        <a:off x="1984294" y="665274"/>
        <a:ext cx="1197409" cy="667888"/>
      </dsp:txXfrm>
    </dsp:sp>
    <dsp:sp modelId="{7FF1D63B-23E6-43B0-9377-9C53D7018CFC}">
      <dsp:nvSpPr>
        <dsp:cNvPr id="0" name=""/>
        <dsp:cNvSpPr/>
      </dsp:nvSpPr>
      <dsp:spPr>
        <a:xfrm>
          <a:off x="1443818" y="1582580"/>
          <a:ext cx="715840" cy="715840"/>
        </a:xfrm>
        <a:prstGeom prst="ellipse">
          <a:avLst/>
        </a:prstGeom>
        <a:solidFill>
          <a:srgbClr val="0070C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b="1" kern="1200"/>
        </a:p>
      </dsp:txBody>
      <dsp:txXfrm>
        <a:off x="1548650" y="1687412"/>
        <a:ext cx="506176" cy="506176"/>
      </dsp:txXfrm>
    </dsp:sp>
    <dsp:sp modelId="{C1F33A5C-F43C-41E7-A43E-9851FF89782D}">
      <dsp:nvSpPr>
        <dsp:cNvPr id="0" name=""/>
        <dsp:cNvSpPr/>
      </dsp:nvSpPr>
      <dsp:spPr>
        <a:xfrm>
          <a:off x="2231243" y="1582580"/>
          <a:ext cx="1073760" cy="715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tr-TR" sz="1400" b="1" kern="1200">
              <a:solidFill>
                <a:schemeClr val="bg1"/>
              </a:solidFill>
            </a:rPr>
            <a:t>PROJEYE</a:t>
          </a:r>
          <a:r>
            <a:rPr lang="tr-TR" sz="1400" kern="1200">
              <a:solidFill>
                <a:srgbClr val="002060"/>
              </a:solidFill>
            </a:rPr>
            <a:t> </a:t>
          </a:r>
          <a:r>
            <a:rPr lang="tr-TR" sz="1400" b="1" kern="1200">
              <a:solidFill>
                <a:schemeClr val="bg1"/>
              </a:solidFill>
            </a:rPr>
            <a:t>DÖNÜŞTÜR</a:t>
          </a:r>
        </a:p>
      </dsp:txBody>
      <dsp:txXfrm>
        <a:off x="2231243" y="1582580"/>
        <a:ext cx="1073760" cy="715840"/>
      </dsp:txXfrm>
    </dsp:sp>
    <dsp:sp modelId="{AE69FD46-D5A1-4B96-8480-E7EE09A9EAED}">
      <dsp:nvSpPr>
        <dsp:cNvPr id="0" name=""/>
        <dsp:cNvSpPr/>
      </dsp:nvSpPr>
      <dsp:spPr>
        <a:xfrm>
          <a:off x="1301996" y="2398077"/>
          <a:ext cx="801139" cy="715840"/>
        </a:xfrm>
        <a:prstGeom prst="ellipse">
          <a:avLst/>
        </a:prstGeom>
        <a:solidFill>
          <a:srgbClr val="0070C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tr-TR" sz="3300" b="1" kern="1200"/>
        </a:p>
      </dsp:txBody>
      <dsp:txXfrm>
        <a:off x="1419320" y="2502909"/>
        <a:ext cx="566491" cy="506176"/>
      </dsp:txXfrm>
    </dsp:sp>
    <dsp:sp modelId="{AC4ADACA-FE51-4524-981C-EBFD30FD9674}">
      <dsp:nvSpPr>
        <dsp:cNvPr id="0" name=""/>
        <dsp:cNvSpPr/>
      </dsp:nvSpPr>
      <dsp:spPr>
        <a:xfrm>
          <a:off x="2068096" y="2398077"/>
          <a:ext cx="1201709" cy="715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tr-TR" sz="1400" b="1" kern="1200">
              <a:solidFill>
                <a:schemeClr val="bg1"/>
              </a:solidFill>
            </a:rPr>
            <a:t>UYGULMA YAP</a:t>
          </a:r>
        </a:p>
      </dsp:txBody>
      <dsp:txXfrm>
        <a:off x="2068096" y="2398077"/>
        <a:ext cx="1201709" cy="71584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333F1-368B-4212-810E-B1F9650C5CD1}">
      <dsp:nvSpPr>
        <dsp:cNvPr id="0" name=""/>
        <dsp:cNvSpPr/>
      </dsp:nvSpPr>
      <dsp:spPr>
        <a:xfrm>
          <a:off x="1714" y="325875"/>
          <a:ext cx="1671637" cy="668655"/>
        </a:xfrm>
        <a:prstGeom prst="rect">
          <a:avLst/>
        </a:prstGeom>
        <a:solidFill>
          <a:srgbClr val="C00000"/>
        </a:solidFill>
        <a:ln w="25400" cap="flat" cmpd="sng" algn="ctr">
          <a:solidFill>
            <a:srgbClr val="93A29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entury Gothic"/>
              <a:ea typeface="+mn-ea"/>
              <a:cs typeface="+mn-cs"/>
            </a:rPr>
            <a:t>Yürütme Kurulu</a:t>
          </a:r>
        </a:p>
        <a:p>
          <a:pPr lvl="0" algn="ctr" defTabSz="488950">
            <a:lnSpc>
              <a:spcPct val="90000"/>
            </a:lnSpc>
            <a:spcBef>
              <a:spcPct val="0"/>
            </a:spcBef>
            <a:spcAft>
              <a:spcPct val="35000"/>
            </a:spcAft>
          </a:pPr>
          <a:endParaRPr lang="tr-TR" sz="1100" kern="1200">
            <a:solidFill>
              <a:sysClr val="window" lastClr="FFFFFF"/>
            </a:solidFill>
            <a:latin typeface="Century Gothic"/>
            <a:ea typeface="+mn-ea"/>
            <a:cs typeface="+mn-cs"/>
          </a:endParaRPr>
        </a:p>
      </dsp:txBody>
      <dsp:txXfrm>
        <a:off x="1714" y="325875"/>
        <a:ext cx="1671637" cy="668655"/>
      </dsp:txXfrm>
    </dsp:sp>
    <dsp:sp modelId="{0EB9E7E4-8C8A-4EB4-BDE3-6D1BFC0F9D91}">
      <dsp:nvSpPr>
        <dsp:cNvPr id="0" name=""/>
        <dsp:cNvSpPr/>
      </dsp:nvSpPr>
      <dsp:spPr>
        <a:xfrm>
          <a:off x="1714" y="1009141"/>
          <a:ext cx="1671637" cy="2227332"/>
        </a:xfrm>
        <a:prstGeom prst="rect">
          <a:avLst/>
        </a:prstGeo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b="1" kern="1200">
            <a:solidFill>
              <a:sysClr val="windowText" lastClr="000000">
                <a:hueOff val="0"/>
                <a:satOff val="0"/>
                <a:lumOff val="0"/>
                <a:alphaOff val="0"/>
              </a:sysClr>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 Yürütme Kurulunun Üyeleri</a:t>
          </a: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Bayram Ali ÇELİK- Okul Müdürü</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Mustafa YİĞİT-Müdür Başyardımcısı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Mehmet KAÇAROĞLU-Müdür Yardımcısı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Ömer TAŞCI- Müdür Yardımcısı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Nejla REÇBER- Müdür Yardımcısı</a:t>
          </a:r>
        </a:p>
        <a:p>
          <a:pPr marL="57150" lvl="1" indent="-57150" algn="l" defTabSz="355600">
            <a:lnSpc>
              <a:spcPct val="90000"/>
            </a:lnSpc>
            <a:spcBef>
              <a:spcPct val="0"/>
            </a:spcBef>
            <a:spcAft>
              <a:spcPct val="15000"/>
            </a:spcAft>
            <a:buChar char="••"/>
          </a:pPr>
          <a:endParaRPr lang="tr-TR" sz="800" kern="1200">
            <a:solidFill>
              <a:sysClr val="windowText" lastClr="000000">
                <a:hueOff val="0"/>
                <a:satOff val="0"/>
                <a:lumOff val="0"/>
                <a:alphaOff val="0"/>
              </a:sysClr>
            </a:solidFill>
            <a:latin typeface="Century Gothic"/>
            <a:ea typeface="+mn-ea"/>
            <a:cs typeface="+mn-cs"/>
          </a:endParaRPr>
        </a:p>
        <a:p>
          <a:pPr marL="57150" lvl="1" indent="-57150" algn="l" defTabSz="266700">
            <a:lnSpc>
              <a:spcPct val="90000"/>
            </a:lnSpc>
            <a:spcBef>
              <a:spcPct val="0"/>
            </a:spcBef>
            <a:spcAft>
              <a:spcPct val="15000"/>
            </a:spcAft>
            <a:buChar char="••"/>
          </a:pPr>
          <a:endParaRPr lang="tr-TR" sz="600" kern="1200">
            <a:solidFill>
              <a:sysClr val="windowText" lastClr="000000">
                <a:hueOff val="0"/>
                <a:satOff val="0"/>
                <a:lumOff val="0"/>
                <a:alphaOff val="0"/>
              </a:sysClr>
            </a:solidFill>
            <a:latin typeface="Century Gothic"/>
            <a:ea typeface="+mn-ea"/>
            <a:cs typeface="+mn-cs"/>
          </a:endParaRPr>
        </a:p>
        <a:p>
          <a:pPr marL="57150" lvl="1" indent="-57150" algn="l" defTabSz="266700">
            <a:lnSpc>
              <a:spcPct val="90000"/>
            </a:lnSpc>
            <a:spcBef>
              <a:spcPct val="0"/>
            </a:spcBef>
            <a:spcAft>
              <a:spcPct val="15000"/>
            </a:spcAft>
            <a:buChar char="••"/>
          </a:pPr>
          <a:endParaRPr lang="tr-TR" sz="600" kern="1200">
            <a:solidFill>
              <a:sysClr val="windowText" lastClr="000000">
                <a:hueOff val="0"/>
                <a:satOff val="0"/>
                <a:lumOff val="0"/>
                <a:alphaOff val="0"/>
              </a:sysClr>
            </a:solidFill>
            <a:latin typeface="Century Gothic"/>
            <a:ea typeface="+mn-ea"/>
            <a:cs typeface="+mn-cs"/>
          </a:endParaRPr>
        </a:p>
      </dsp:txBody>
      <dsp:txXfrm>
        <a:off x="1714" y="1009141"/>
        <a:ext cx="1671637" cy="2227332"/>
      </dsp:txXfrm>
    </dsp:sp>
    <dsp:sp modelId="{99EB3130-C926-4FA7-B152-ABCEEAF53A6D}">
      <dsp:nvSpPr>
        <dsp:cNvPr id="0" name=""/>
        <dsp:cNvSpPr/>
      </dsp:nvSpPr>
      <dsp:spPr>
        <a:xfrm>
          <a:off x="1907381" y="288770"/>
          <a:ext cx="1671637" cy="668655"/>
        </a:xfrm>
        <a:prstGeom prst="rect">
          <a:avLst/>
        </a:prstGeom>
        <a:solidFill>
          <a:srgbClr val="C00000"/>
        </a:solidFill>
        <a:ln w="25400" cap="flat" cmpd="sng" algn="ctr">
          <a:solidFill>
            <a:srgbClr val="93A29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entury Gothic"/>
              <a:ea typeface="+mn-ea"/>
              <a:cs typeface="+mn-cs"/>
            </a:rPr>
            <a:t> Değerlendirme Kurulu</a:t>
          </a:r>
        </a:p>
      </dsp:txBody>
      <dsp:txXfrm>
        <a:off x="1907381" y="288770"/>
        <a:ext cx="1671637" cy="668655"/>
      </dsp:txXfrm>
    </dsp:sp>
    <dsp:sp modelId="{C6D2FF17-F180-4202-A7D4-75C46D9AF446}">
      <dsp:nvSpPr>
        <dsp:cNvPr id="0" name=""/>
        <dsp:cNvSpPr/>
      </dsp:nvSpPr>
      <dsp:spPr>
        <a:xfrm>
          <a:off x="1907381" y="957425"/>
          <a:ext cx="1671637" cy="2316154"/>
        </a:xfrm>
        <a:prstGeom prst="rect">
          <a:avLst/>
        </a:prstGeo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kern="1200">
            <a:solidFill>
              <a:sysClr val="windowText" lastClr="000000">
                <a:hueOff val="0"/>
                <a:satOff val="0"/>
                <a:lumOff val="0"/>
                <a:alphaOff val="0"/>
              </a:sysClr>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 İzleme ve Değerlendirme Kurulunun Üyeleri</a:t>
          </a:r>
          <a:endParaRPr lang="tr-TR" sz="800"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Bayram Ali ÇELİK- Okul Müdürü</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Mustafa YİĞİT-Müüdür Başyardımcısı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Ali DEMİREL-İHL Meslek Dersleri Öğretmeni</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Ali MENEVİŞ-Okul Zümre Öğretmenler Başkanı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Gülgün AŞIROĞLU-Rehber Öğretmen</a:t>
          </a:r>
        </a:p>
      </dsp:txBody>
      <dsp:txXfrm>
        <a:off x="1907381" y="957425"/>
        <a:ext cx="1671637" cy="2316154"/>
      </dsp:txXfrm>
    </dsp:sp>
    <dsp:sp modelId="{BF5E57EB-9814-4C74-8047-4BBF8BE8CC96}">
      <dsp:nvSpPr>
        <dsp:cNvPr id="0" name=""/>
        <dsp:cNvSpPr/>
      </dsp:nvSpPr>
      <dsp:spPr>
        <a:xfrm>
          <a:off x="3813048" y="289239"/>
          <a:ext cx="1671637" cy="668655"/>
        </a:xfrm>
        <a:prstGeom prst="rect">
          <a:avLst/>
        </a:prstGeom>
        <a:solidFill>
          <a:srgbClr val="C00000"/>
        </a:solidFill>
        <a:ln w="25400" cap="flat" cmpd="sng" algn="ctr">
          <a:solidFill>
            <a:srgbClr val="93A29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entury Gothic"/>
              <a:ea typeface="+mn-ea"/>
              <a:cs typeface="+mn-cs"/>
            </a:rPr>
            <a:t>Paydaşlar</a:t>
          </a:r>
        </a:p>
      </dsp:txBody>
      <dsp:txXfrm>
        <a:off x="3813048" y="289239"/>
        <a:ext cx="1671637" cy="668655"/>
      </dsp:txXfrm>
    </dsp:sp>
    <dsp:sp modelId="{47F1FDF5-9E47-49C9-84B6-FD8FADBABA49}">
      <dsp:nvSpPr>
        <dsp:cNvPr id="0" name=""/>
        <dsp:cNvSpPr/>
      </dsp:nvSpPr>
      <dsp:spPr>
        <a:xfrm>
          <a:off x="3813048" y="958206"/>
          <a:ext cx="1671637" cy="2314904"/>
        </a:xfrm>
        <a:prstGeom prst="rect">
          <a:avLst/>
        </a:prstGeom>
        <a:solidFill>
          <a:sysClr val="window" lastClr="FFFFFF">
            <a:lumMod val="95000"/>
            <a:alpha val="90000"/>
          </a:sysClr>
        </a:solidFill>
        <a:ln w="25400" cap="flat" cmpd="sng" algn="ctr">
          <a:solidFill>
            <a:srgbClr val="93A29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b="1" kern="1200">
            <a:solidFill>
              <a:sysClr val="windowText" lastClr="000000">
                <a:hueOff val="0"/>
                <a:satOff val="0"/>
                <a:lumOff val="0"/>
                <a:alphaOff val="0"/>
              </a:sysClr>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Paydaşlar</a:t>
          </a: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endParaRPr lang="tr-TR" sz="800" b="1" kern="1200">
            <a:solidFill>
              <a:srgbClr val="0070C0"/>
            </a:solidFill>
            <a:latin typeface="Century Gothic"/>
            <a:ea typeface="+mn-ea"/>
            <a:cs typeface="+mn-cs"/>
          </a:endParaRP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Seydişehir Kaymakamlığı</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Seydişehir İlçe Milli Eğitim Müdürlüğü</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Seydişehir İlçe Müftülüğü</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Üniversiteler</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Dernekler</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Okul Aile Birliği</a:t>
          </a:r>
        </a:p>
        <a:p>
          <a:pPr marL="57150" lvl="1" indent="-57150" algn="l" defTabSz="355600">
            <a:lnSpc>
              <a:spcPct val="90000"/>
            </a:lnSpc>
            <a:spcBef>
              <a:spcPct val="0"/>
            </a:spcBef>
            <a:spcAft>
              <a:spcPct val="15000"/>
            </a:spcAft>
            <a:buChar char="••"/>
          </a:pPr>
          <a:r>
            <a:rPr lang="tr-TR" sz="800" b="1" kern="1200">
              <a:solidFill>
                <a:srgbClr val="0070C0"/>
              </a:solidFill>
              <a:latin typeface="Century Gothic"/>
              <a:ea typeface="+mn-ea"/>
              <a:cs typeface="+mn-cs"/>
            </a:rPr>
            <a:t>Zümre Başkanları</a:t>
          </a:r>
        </a:p>
      </dsp:txBody>
      <dsp:txXfrm>
        <a:off x="3813048" y="958206"/>
        <a:ext cx="1671637" cy="2314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A658D-B4C7-4764-9023-A828E2DAC743}">
      <dsp:nvSpPr>
        <dsp:cNvPr id="0" name=""/>
        <dsp:cNvSpPr/>
      </dsp:nvSpPr>
      <dsp:spPr>
        <a:xfrm>
          <a:off x="583088" y="646198"/>
          <a:ext cx="1690125" cy="1690089"/>
        </a:xfrm>
        <a:prstGeom prst="ellipse">
          <a:avLst/>
        </a:prstGeom>
        <a:solidFill>
          <a:srgbClr val="C000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OKUL GELİŞİMİ</a:t>
          </a:r>
        </a:p>
      </dsp:txBody>
      <dsp:txXfrm>
        <a:off x="830601" y="893706"/>
        <a:ext cx="1195099" cy="1195073"/>
      </dsp:txXfrm>
    </dsp:sp>
    <dsp:sp modelId="{BC74C306-E374-4DD6-AA99-734414498C3E}">
      <dsp:nvSpPr>
        <dsp:cNvPr id="0" name=""/>
        <dsp:cNvSpPr/>
      </dsp:nvSpPr>
      <dsp:spPr>
        <a:xfrm>
          <a:off x="1521679" y="560610"/>
          <a:ext cx="187966" cy="187963"/>
        </a:xfrm>
        <a:prstGeom prst="ellipse">
          <a:avLst/>
        </a:prstGeom>
        <a:gradFill rotWithShape="0">
          <a:gsLst>
            <a:gs pos="0">
              <a:schemeClr val="accent5">
                <a:hueOff val="0"/>
                <a:satOff val="0"/>
                <a:lumOff val="0"/>
                <a:alphaOff val="0"/>
                <a:shade val="15000"/>
                <a:satMod val="180000"/>
              </a:schemeClr>
            </a:gs>
            <a:gs pos="50000">
              <a:schemeClr val="accent5">
                <a:hueOff val="0"/>
                <a:satOff val="0"/>
                <a:lumOff val="0"/>
                <a:alphaOff val="0"/>
                <a:shade val="45000"/>
                <a:satMod val="170000"/>
              </a:schemeClr>
            </a:gs>
            <a:gs pos="70000">
              <a:schemeClr val="accent5">
                <a:hueOff val="0"/>
                <a:satOff val="0"/>
                <a:lumOff val="0"/>
                <a:alphaOff val="0"/>
                <a:tint val="99000"/>
                <a:shade val="65000"/>
                <a:satMod val="155000"/>
              </a:schemeClr>
            </a:gs>
            <a:gs pos="100000">
              <a:schemeClr val="accent5">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CDAC1E4-6034-4F40-8FCE-103274CB93F5}">
      <dsp:nvSpPr>
        <dsp:cNvPr id="0" name=""/>
        <dsp:cNvSpPr/>
      </dsp:nvSpPr>
      <dsp:spPr>
        <a:xfrm>
          <a:off x="1076595" y="2202129"/>
          <a:ext cx="136102" cy="136233"/>
        </a:xfrm>
        <a:prstGeom prst="ellipse">
          <a:avLst/>
        </a:prstGeom>
        <a:gradFill rotWithShape="0">
          <a:gsLst>
            <a:gs pos="0">
              <a:schemeClr val="accent5">
                <a:hueOff val="1473723"/>
                <a:satOff val="-5988"/>
                <a:lumOff val="-1324"/>
                <a:alphaOff val="0"/>
                <a:shade val="15000"/>
                <a:satMod val="180000"/>
              </a:schemeClr>
            </a:gs>
            <a:gs pos="50000">
              <a:schemeClr val="accent5">
                <a:hueOff val="1473723"/>
                <a:satOff val="-5988"/>
                <a:lumOff val="-1324"/>
                <a:alphaOff val="0"/>
                <a:shade val="45000"/>
                <a:satMod val="170000"/>
              </a:schemeClr>
            </a:gs>
            <a:gs pos="70000">
              <a:schemeClr val="accent5">
                <a:hueOff val="1473723"/>
                <a:satOff val="-5988"/>
                <a:lumOff val="-1324"/>
                <a:alphaOff val="0"/>
                <a:tint val="99000"/>
                <a:shade val="65000"/>
                <a:satMod val="155000"/>
              </a:schemeClr>
            </a:gs>
            <a:gs pos="100000">
              <a:schemeClr val="accent5">
                <a:hueOff val="1473723"/>
                <a:satOff val="-5988"/>
                <a:lumOff val="-1324"/>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07AC3E-343B-42C9-8093-2D303C7862A4}">
      <dsp:nvSpPr>
        <dsp:cNvPr id="0" name=""/>
        <dsp:cNvSpPr/>
      </dsp:nvSpPr>
      <dsp:spPr>
        <a:xfrm>
          <a:off x="2356212" y="1323520"/>
          <a:ext cx="136102" cy="136233"/>
        </a:xfrm>
        <a:prstGeom prst="ellipse">
          <a:avLst/>
        </a:prstGeom>
        <a:gradFill rotWithShape="0">
          <a:gsLst>
            <a:gs pos="0">
              <a:schemeClr val="accent5">
                <a:hueOff val="2947447"/>
                <a:satOff val="-11975"/>
                <a:lumOff val="-2647"/>
                <a:alphaOff val="0"/>
                <a:shade val="15000"/>
                <a:satMod val="180000"/>
              </a:schemeClr>
            </a:gs>
            <a:gs pos="50000">
              <a:schemeClr val="accent5">
                <a:hueOff val="2947447"/>
                <a:satOff val="-11975"/>
                <a:lumOff val="-2647"/>
                <a:alphaOff val="0"/>
                <a:shade val="45000"/>
                <a:satMod val="170000"/>
              </a:schemeClr>
            </a:gs>
            <a:gs pos="70000">
              <a:schemeClr val="accent5">
                <a:hueOff val="2947447"/>
                <a:satOff val="-11975"/>
                <a:lumOff val="-2647"/>
                <a:alphaOff val="0"/>
                <a:tint val="99000"/>
                <a:shade val="65000"/>
                <a:satMod val="155000"/>
              </a:schemeClr>
            </a:gs>
            <a:gs pos="100000">
              <a:schemeClr val="accent5">
                <a:hueOff val="2947447"/>
                <a:satOff val="-11975"/>
                <a:lumOff val="-2647"/>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F77AE94-67E6-4A04-A4AE-3C11ED4BBDE9}">
      <dsp:nvSpPr>
        <dsp:cNvPr id="0" name=""/>
        <dsp:cNvSpPr/>
      </dsp:nvSpPr>
      <dsp:spPr>
        <a:xfrm>
          <a:off x="1704931" y="2347050"/>
          <a:ext cx="187966" cy="187963"/>
        </a:xfrm>
        <a:prstGeom prst="ellipse">
          <a:avLst/>
        </a:prstGeom>
        <a:gradFill rotWithShape="0">
          <a:gsLst>
            <a:gs pos="0">
              <a:schemeClr val="accent5">
                <a:hueOff val="4421170"/>
                <a:satOff val="-17963"/>
                <a:lumOff val="-3971"/>
                <a:alphaOff val="0"/>
                <a:shade val="15000"/>
                <a:satMod val="180000"/>
              </a:schemeClr>
            </a:gs>
            <a:gs pos="50000">
              <a:schemeClr val="accent5">
                <a:hueOff val="4421170"/>
                <a:satOff val="-17963"/>
                <a:lumOff val="-3971"/>
                <a:alphaOff val="0"/>
                <a:shade val="45000"/>
                <a:satMod val="170000"/>
              </a:schemeClr>
            </a:gs>
            <a:gs pos="70000">
              <a:schemeClr val="accent5">
                <a:hueOff val="4421170"/>
                <a:satOff val="-17963"/>
                <a:lumOff val="-3971"/>
                <a:alphaOff val="0"/>
                <a:tint val="99000"/>
                <a:shade val="65000"/>
                <a:satMod val="155000"/>
              </a:schemeClr>
            </a:gs>
            <a:gs pos="100000">
              <a:schemeClr val="accent5">
                <a:hueOff val="4421170"/>
                <a:satOff val="-17963"/>
                <a:lumOff val="-3971"/>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191AC52-13B2-4342-9882-9E04680E96D8}">
      <dsp:nvSpPr>
        <dsp:cNvPr id="0" name=""/>
        <dsp:cNvSpPr/>
      </dsp:nvSpPr>
      <dsp:spPr>
        <a:xfrm>
          <a:off x="1115257" y="827747"/>
          <a:ext cx="136102" cy="136233"/>
        </a:xfrm>
        <a:prstGeom prst="ellipse">
          <a:avLst/>
        </a:prstGeom>
        <a:gradFill rotWithShape="0">
          <a:gsLst>
            <a:gs pos="0">
              <a:schemeClr val="accent5">
                <a:hueOff val="5894893"/>
                <a:satOff val="-23950"/>
                <a:lumOff val="-5294"/>
                <a:alphaOff val="0"/>
                <a:shade val="15000"/>
                <a:satMod val="180000"/>
              </a:schemeClr>
            </a:gs>
            <a:gs pos="50000">
              <a:schemeClr val="accent5">
                <a:hueOff val="5894893"/>
                <a:satOff val="-23950"/>
                <a:lumOff val="-5294"/>
                <a:alphaOff val="0"/>
                <a:shade val="45000"/>
                <a:satMod val="170000"/>
              </a:schemeClr>
            </a:gs>
            <a:gs pos="70000">
              <a:schemeClr val="accent5">
                <a:hueOff val="5894893"/>
                <a:satOff val="-23950"/>
                <a:lumOff val="-5294"/>
                <a:alphaOff val="0"/>
                <a:tint val="99000"/>
                <a:shade val="65000"/>
                <a:satMod val="155000"/>
              </a:schemeClr>
            </a:gs>
            <a:gs pos="100000">
              <a:schemeClr val="accent5">
                <a:hueOff val="5894893"/>
                <a:satOff val="-23950"/>
                <a:lumOff val="-5294"/>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46EEC27-5E90-4DE7-8409-1DD59E078A11}">
      <dsp:nvSpPr>
        <dsp:cNvPr id="0" name=""/>
        <dsp:cNvSpPr/>
      </dsp:nvSpPr>
      <dsp:spPr>
        <a:xfrm>
          <a:off x="686203" y="1607044"/>
          <a:ext cx="136102" cy="136233"/>
        </a:xfrm>
        <a:prstGeom prst="ellipse">
          <a:avLst/>
        </a:prstGeom>
        <a:gradFill rotWithShape="0">
          <a:gsLst>
            <a:gs pos="0">
              <a:schemeClr val="accent5">
                <a:hueOff val="7368616"/>
                <a:satOff val="-29938"/>
                <a:lumOff val="-6618"/>
                <a:alphaOff val="0"/>
                <a:shade val="15000"/>
                <a:satMod val="180000"/>
              </a:schemeClr>
            </a:gs>
            <a:gs pos="50000">
              <a:schemeClr val="accent5">
                <a:hueOff val="7368616"/>
                <a:satOff val="-29938"/>
                <a:lumOff val="-6618"/>
                <a:alphaOff val="0"/>
                <a:shade val="45000"/>
                <a:satMod val="170000"/>
              </a:schemeClr>
            </a:gs>
            <a:gs pos="70000">
              <a:schemeClr val="accent5">
                <a:hueOff val="7368616"/>
                <a:satOff val="-29938"/>
                <a:lumOff val="-6618"/>
                <a:alphaOff val="0"/>
                <a:tint val="99000"/>
                <a:shade val="65000"/>
                <a:satMod val="155000"/>
              </a:schemeClr>
            </a:gs>
            <a:gs pos="100000">
              <a:schemeClr val="accent5">
                <a:hueOff val="7368616"/>
                <a:satOff val="-29938"/>
                <a:lumOff val="-6618"/>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7175BBB-A440-4D5A-81FC-411F64E967EE}">
      <dsp:nvSpPr>
        <dsp:cNvPr id="0" name=""/>
        <dsp:cNvSpPr/>
      </dsp:nvSpPr>
      <dsp:spPr>
        <a:xfrm>
          <a:off x="3528" y="1947622"/>
          <a:ext cx="1116457" cy="858350"/>
        </a:xfrm>
        <a:prstGeom prst="ellipse">
          <a:avLst/>
        </a:prstGeom>
        <a:solidFill>
          <a:srgbClr val="92D05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Eğitim Ortamları ve Fiziki İmkânlar Alanında Gelişim</a:t>
          </a:r>
        </a:p>
      </dsp:txBody>
      <dsp:txXfrm>
        <a:off x="167029" y="2073324"/>
        <a:ext cx="789455" cy="606946"/>
      </dsp:txXfrm>
    </dsp:sp>
    <dsp:sp modelId="{8B27A3AF-4261-4C2D-B511-F0FB40D0C41D}">
      <dsp:nvSpPr>
        <dsp:cNvPr id="0" name=""/>
        <dsp:cNvSpPr/>
      </dsp:nvSpPr>
      <dsp:spPr>
        <a:xfrm>
          <a:off x="1331513" y="833670"/>
          <a:ext cx="187966" cy="187963"/>
        </a:xfrm>
        <a:prstGeom prst="ellipse">
          <a:avLst/>
        </a:prstGeom>
        <a:gradFill rotWithShape="0">
          <a:gsLst>
            <a:gs pos="0">
              <a:schemeClr val="accent5">
                <a:hueOff val="10316062"/>
                <a:satOff val="-41913"/>
                <a:lumOff val="-9265"/>
                <a:alphaOff val="0"/>
                <a:shade val="15000"/>
                <a:satMod val="180000"/>
              </a:schemeClr>
            </a:gs>
            <a:gs pos="50000">
              <a:schemeClr val="accent5">
                <a:hueOff val="10316062"/>
                <a:satOff val="-41913"/>
                <a:lumOff val="-9265"/>
                <a:alphaOff val="0"/>
                <a:shade val="45000"/>
                <a:satMod val="170000"/>
              </a:schemeClr>
            </a:gs>
            <a:gs pos="70000">
              <a:schemeClr val="accent5">
                <a:hueOff val="10316062"/>
                <a:satOff val="-41913"/>
                <a:lumOff val="-9265"/>
                <a:alphaOff val="0"/>
                <a:tint val="99000"/>
                <a:shade val="65000"/>
                <a:satMod val="155000"/>
              </a:schemeClr>
            </a:gs>
            <a:gs pos="100000">
              <a:schemeClr val="accent5">
                <a:hueOff val="10316062"/>
                <a:satOff val="-41913"/>
                <a:lumOff val="-9265"/>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1ED88AF-9A9A-49C4-9DB9-7CED40730FB6}">
      <dsp:nvSpPr>
        <dsp:cNvPr id="0" name=""/>
        <dsp:cNvSpPr/>
      </dsp:nvSpPr>
      <dsp:spPr>
        <a:xfrm>
          <a:off x="93701" y="1427299"/>
          <a:ext cx="339785" cy="339794"/>
        </a:xfrm>
        <a:prstGeom prst="ellipse">
          <a:avLst/>
        </a:prstGeom>
        <a:gradFill rotWithShape="0">
          <a:gsLst>
            <a:gs pos="0">
              <a:schemeClr val="accent5">
                <a:hueOff val="11789787"/>
                <a:satOff val="-47901"/>
                <a:lumOff val="-10588"/>
                <a:alphaOff val="0"/>
                <a:shade val="15000"/>
                <a:satMod val="180000"/>
              </a:schemeClr>
            </a:gs>
            <a:gs pos="50000">
              <a:schemeClr val="accent5">
                <a:hueOff val="11789787"/>
                <a:satOff val="-47901"/>
                <a:lumOff val="-10588"/>
                <a:alphaOff val="0"/>
                <a:shade val="45000"/>
                <a:satMod val="170000"/>
              </a:schemeClr>
            </a:gs>
            <a:gs pos="70000">
              <a:schemeClr val="accent5">
                <a:hueOff val="11789787"/>
                <a:satOff val="-47901"/>
                <a:lumOff val="-10588"/>
                <a:alphaOff val="0"/>
                <a:tint val="99000"/>
                <a:shade val="65000"/>
                <a:satMod val="155000"/>
              </a:schemeClr>
            </a:gs>
            <a:gs pos="100000">
              <a:schemeClr val="accent5">
                <a:hueOff val="11789787"/>
                <a:satOff val="-47901"/>
                <a:lumOff val="-10588"/>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8CD3C9B-2DB8-4E2F-A81A-3484BC61CE06}">
      <dsp:nvSpPr>
        <dsp:cNvPr id="0" name=""/>
        <dsp:cNvSpPr/>
      </dsp:nvSpPr>
      <dsp:spPr>
        <a:xfrm>
          <a:off x="1924937" y="224394"/>
          <a:ext cx="1128901" cy="686894"/>
        </a:xfrm>
        <a:prstGeom prst="ellipse">
          <a:avLst/>
        </a:prstGeom>
        <a:gradFill rotWithShape="0">
          <a:gsLst>
            <a:gs pos="0">
              <a:schemeClr val="accent5">
                <a:hueOff val="13263510"/>
                <a:satOff val="-53888"/>
                <a:lumOff val="-11912"/>
                <a:alphaOff val="0"/>
                <a:shade val="15000"/>
                <a:satMod val="180000"/>
              </a:schemeClr>
            </a:gs>
            <a:gs pos="50000">
              <a:schemeClr val="accent5">
                <a:hueOff val="13263510"/>
                <a:satOff val="-53888"/>
                <a:lumOff val="-11912"/>
                <a:alphaOff val="0"/>
                <a:shade val="45000"/>
                <a:satMod val="170000"/>
              </a:schemeClr>
            </a:gs>
            <a:gs pos="70000">
              <a:schemeClr val="accent5">
                <a:hueOff val="13263510"/>
                <a:satOff val="-53888"/>
                <a:lumOff val="-11912"/>
                <a:alphaOff val="0"/>
                <a:tint val="99000"/>
                <a:shade val="65000"/>
                <a:satMod val="155000"/>
              </a:schemeClr>
            </a:gs>
            <a:gs pos="100000">
              <a:schemeClr val="accent5">
                <a:hueOff val="13263510"/>
                <a:satOff val="-53888"/>
                <a:lumOff val="-1191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Akademik ve Mesleki Gelişim</a:t>
          </a:r>
        </a:p>
      </dsp:txBody>
      <dsp:txXfrm>
        <a:off x="2090261" y="324987"/>
        <a:ext cx="798253" cy="485708"/>
      </dsp:txXfrm>
    </dsp:sp>
    <dsp:sp modelId="{ED38163B-9325-4B42-BEF3-ECB458EF6609}">
      <dsp:nvSpPr>
        <dsp:cNvPr id="0" name=""/>
        <dsp:cNvSpPr/>
      </dsp:nvSpPr>
      <dsp:spPr>
        <a:xfrm>
          <a:off x="2114182" y="1093699"/>
          <a:ext cx="187966" cy="187963"/>
        </a:xfrm>
        <a:prstGeom prst="ellipse">
          <a:avLst/>
        </a:prstGeom>
        <a:gradFill rotWithShape="0">
          <a:gsLst>
            <a:gs pos="0">
              <a:schemeClr val="accent5">
                <a:hueOff val="14737233"/>
                <a:satOff val="-59876"/>
                <a:lumOff val="-13235"/>
                <a:alphaOff val="0"/>
                <a:shade val="15000"/>
                <a:satMod val="180000"/>
              </a:schemeClr>
            </a:gs>
            <a:gs pos="50000">
              <a:schemeClr val="accent5">
                <a:hueOff val="14737233"/>
                <a:satOff val="-59876"/>
                <a:lumOff val="-13235"/>
                <a:alphaOff val="0"/>
                <a:shade val="45000"/>
                <a:satMod val="170000"/>
              </a:schemeClr>
            </a:gs>
            <a:gs pos="70000">
              <a:schemeClr val="accent5">
                <a:hueOff val="14737233"/>
                <a:satOff val="-59876"/>
                <a:lumOff val="-13235"/>
                <a:alphaOff val="0"/>
                <a:tint val="99000"/>
                <a:shade val="65000"/>
                <a:satMod val="155000"/>
              </a:schemeClr>
            </a:gs>
            <a:gs pos="100000">
              <a:schemeClr val="accent5">
                <a:hueOff val="14737233"/>
                <a:satOff val="-59876"/>
                <a:lumOff val="-13235"/>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62FB1F3-E414-4B3D-90E8-F518EE9F30F6}">
      <dsp:nvSpPr>
        <dsp:cNvPr id="0" name=""/>
        <dsp:cNvSpPr/>
      </dsp:nvSpPr>
      <dsp:spPr>
        <a:xfrm>
          <a:off x="-35486" y="2235299"/>
          <a:ext cx="136102" cy="136233"/>
        </a:xfrm>
        <a:prstGeom prst="ellipse">
          <a:avLst/>
        </a:prstGeom>
        <a:gradFill rotWithShape="0">
          <a:gsLst>
            <a:gs pos="0">
              <a:schemeClr val="accent5">
                <a:hueOff val="16210957"/>
                <a:satOff val="-65863"/>
                <a:lumOff val="-14559"/>
                <a:alphaOff val="0"/>
                <a:shade val="15000"/>
                <a:satMod val="180000"/>
              </a:schemeClr>
            </a:gs>
            <a:gs pos="50000">
              <a:schemeClr val="accent5">
                <a:hueOff val="16210957"/>
                <a:satOff val="-65863"/>
                <a:lumOff val="-14559"/>
                <a:alphaOff val="0"/>
                <a:shade val="45000"/>
                <a:satMod val="170000"/>
              </a:schemeClr>
            </a:gs>
            <a:gs pos="70000">
              <a:schemeClr val="accent5">
                <a:hueOff val="16210957"/>
                <a:satOff val="-65863"/>
                <a:lumOff val="-14559"/>
                <a:alphaOff val="0"/>
                <a:tint val="99000"/>
                <a:shade val="65000"/>
                <a:satMod val="155000"/>
              </a:schemeClr>
            </a:gs>
            <a:gs pos="100000">
              <a:schemeClr val="accent5">
                <a:hueOff val="16210957"/>
                <a:satOff val="-65863"/>
                <a:lumOff val="-14559"/>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70FB67C-8E70-4477-9249-9DEC023755F9}">
      <dsp:nvSpPr>
        <dsp:cNvPr id="0" name=""/>
        <dsp:cNvSpPr/>
      </dsp:nvSpPr>
      <dsp:spPr>
        <a:xfrm>
          <a:off x="1321768" y="2041413"/>
          <a:ext cx="136102" cy="136233"/>
        </a:xfrm>
        <a:prstGeom prst="ellipse">
          <a:avLst/>
        </a:prstGeom>
        <a:gradFill rotWithShape="0">
          <a:gsLst>
            <a:gs pos="0">
              <a:schemeClr val="accent5">
                <a:hueOff val="17684680"/>
                <a:satOff val="-71851"/>
                <a:lumOff val="-15882"/>
                <a:alphaOff val="0"/>
                <a:shade val="15000"/>
                <a:satMod val="180000"/>
              </a:schemeClr>
            </a:gs>
            <a:gs pos="50000">
              <a:schemeClr val="accent5">
                <a:hueOff val="17684680"/>
                <a:satOff val="-71851"/>
                <a:lumOff val="-15882"/>
                <a:alphaOff val="0"/>
                <a:shade val="45000"/>
                <a:satMod val="170000"/>
              </a:schemeClr>
            </a:gs>
            <a:gs pos="70000">
              <a:schemeClr val="accent5">
                <a:hueOff val="17684680"/>
                <a:satOff val="-71851"/>
                <a:lumOff val="-15882"/>
                <a:alphaOff val="0"/>
                <a:tint val="99000"/>
                <a:shade val="65000"/>
                <a:satMod val="155000"/>
              </a:schemeClr>
            </a:gs>
            <a:gs pos="100000">
              <a:schemeClr val="accent5">
                <a:hueOff val="17684680"/>
                <a:satOff val="-71851"/>
                <a:lumOff val="-1588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F43EC-F868-45FC-8948-70AB9A02F27B}">
      <dsp:nvSpPr>
        <dsp:cNvPr id="0" name=""/>
        <dsp:cNvSpPr/>
      </dsp:nvSpPr>
      <dsp:spPr>
        <a:xfrm>
          <a:off x="810752" y="478020"/>
          <a:ext cx="1741341" cy="1741304"/>
        </a:xfrm>
        <a:prstGeom prst="ellipse">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entury Gothic"/>
              <a:ea typeface="+mn-ea"/>
              <a:cs typeface="+mn-cs"/>
            </a:rPr>
            <a:t>EĞİTİMDE</a:t>
          </a:r>
        </a:p>
        <a:p>
          <a:pPr lvl="0" algn="ctr" defTabSz="622300">
            <a:lnSpc>
              <a:spcPct val="90000"/>
            </a:lnSpc>
            <a:spcBef>
              <a:spcPct val="0"/>
            </a:spcBef>
            <a:spcAft>
              <a:spcPct val="35000"/>
            </a:spcAft>
          </a:pPr>
          <a:r>
            <a:rPr lang="tr-TR" sz="1400" kern="1200">
              <a:solidFill>
                <a:sysClr val="window" lastClr="FFFFFF"/>
              </a:solidFill>
              <a:latin typeface="Century Gothic"/>
              <a:ea typeface="+mn-ea"/>
              <a:cs typeface="+mn-cs"/>
            </a:rPr>
            <a:t> </a:t>
          </a:r>
          <a:r>
            <a:rPr lang="tr-TR" sz="1400" b="1" kern="1200">
              <a:solidFill>
                <a:sysClr val="window" lastClr="FFFFFF"/>
              </a:solidFill>
              <a:latin typeface="Century Gothic"/>
              <a:ea typeface="+mn-ea"/>
              <a:cs typeface="+mn-cs"/>
            </a:rPr>
            <a:t>İŞ BİRLİĞİ</a:t>
          </a:r>
        </a:p>
      </dsp:txBody>
      <dsp:txXfrm>
        <a:off x="1065765" y="733028"/>
        <a:ext cx="1231315" cy="1231288"/>
      </dsp:txXfrm>
    </dsp:sp>
    <dsp:sp modelId="{14126196-2798-4F45-BE02-4E090917CBAD}">
      <dsp:nvSpPr>
        <dsp:cNvPr id="0" name=""/>
        <dsp:cNvSpPr/>
      </dsp:nvSpPr>
      <dsp:spPr>
        <a:xfrm>
          <a:off x="1632871" y="92545"/>
          <a:ext cx="193662" cy="193659"/>
        </a:xfrm>
        <a:prstGeom prst="ellipse">
          <a:avLst/>
        </a:prstGeom>
        <a:gradFill rotWithShape="0">
          <a:gsLst>
            <a:gs pos="0">
              <a:srgbClr val="E8B54D">
                <a:hueOff val="0"/>
                <a:satOff val="0"/>
                <a:lumOff val="0"/>
                <a:alphaOff val="0"/>
                <a:tint val="73000"/>
                <a:shade val="100000"/>
                <a:satMod val="150000"/>
              </a:srgbClr>
            </a:gs>
            <a:gs pos="25000">
              <a:srgbClr val="E8B54D">
                <a:hueOff val="0"/>
                <a:satOff val="0"/>
                <a:lumOff val="0"/>
                <a:alphaOff val="0"/>
                <a:tint val="96000"/>
                <a:shade val="80000"/>
                <a:satMod val="105000"/>
              </a:srgbClr>
            </a:gs>
            <a:gs pos="38000">
              <a:srgbClr val="E8B54D">
                <a:hueOff val="0"/>
                <a:satOff val="0"/>
                <a:lumOff val="0"/>
                <a:alphaOff val="0"/>
                <a:tint val="96000"/>
                <a:shade val="59000"/>
                <a:satMod val="120000"/>
              </a:srgbClr>
            </a:gs>
            <a:gs pos="55000">
              <a:srgbClr val="E8B54D">
                <a:hueOff val="0"/>
                <a:satOff val="0"/>
                <a:lumOff val="0"/>
                <a:alphaOff val="0"/>
                <a:tint val="100000"/>
                <a:shade val="57000"/>
                <a:satMod val="120000"/>
              </a:srgbClr>
            </a:gs>
            <a:gs pos="80000">
              <a:srgbClr val="E8B54D">
                <a:hueOff val="0"/>
                <a:satOff val="0"/>
                <a:lumOff val="0"/>
                <a:alphaOff val="0"/>
                <a:tint val="100000"/>
                <a:shade val="56000"/>
                <a:satMod val="145000"/>
              </a:srgbClr>
            </a:gs>
            <a:gs pos="88000">
              <a:srgbClr val="E8B54D">
                <a:hueOff val="0"/>
                <a:satOff val="0"/>
                <a:lumOff val="0"/>
                <a:alphaOff val="0"/>
                <a:tint val="100000"/>
                <a:shade val="63000"/>
                <a:satMod val="160000"/>
              </a:srgbClr>
            </a:gs>
            <a:gs pos="100000">
              <a:srgbClr val="E8B54D">
                <a:hueOff val="0"/>
                <a:satOff val="0"/>
                <a:lumOff val="0"/>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822B637-1DC6-4372-A9B8-E1E9F7031BA8}">
      <dsp:nvSpPr>
        <dsp:cNvPr id="0" name=""/>
        <dsp:cNvSpPr/>
      </dsp:nvSpPr>
      <dsp:spPr>
        <a:xfrm>
          <a:off x="1174300" y="1783807"/>
          <a:ext cx="140227" cy="140362"/>
        </a:xfrm>
        <a:prstGeom prst="ellipse">
          <a:avLst/>
        </a:prstGeom>
        <a:gradFill rotWithShape="0">
          <a:gsLst>
            <a:gs pos="0">
              <a:srgbClr val="E8B54D">
                <a:hueOff val="1473723"/>
                <a:satOff val="-5988"/>
                <a:lumOff val="-1324"/>
                <a:alphaOff val="0"/>
                <a:tint val="73000"/>
                <a:shade val="100000"/>
                <a:satMod val="150000"/>
              </a:srgbClr>
            </a:gs>
            <a:gs pos="25000">
              <a:srgbClr val="E8B54D">
                <a:hueOff val="1473723"/>
                <a:satOff val="-5988"/>
                <a:lumOff val="-1324"/>
                <a:alphaOff val="0"/>
                <a:tint val="96000"/>
                <a:shade val="80000"/>
                <a:satMod val="105000"/>
              </a:srgbClr>
            </a:gs>
            <a:gs pos="38000">
              <a:srgbClr val="E8B54D">
                <a:hueOff val="1473723"/>
                <a:satOff val="-5988"/>
                <a:lumOff val="-1324"/>
                <a:alphaOff val="0"/>
                <a:tint val="96000"/>
                <a:shade val="59000"/>
                <a:satMod val="120000"/>
              </a:srgbClr>
            </a:gs>
            <a:gs pos="55000">
              <a:srgbClr val="E8B54D">
                <a:hueOff val="1473723"/>
                <a:satOff val="-5988"/>
                <a:lumOff val="-1324"/>
                <a:alphaOff val="0"/>
                <a:tint val="100000"/>
                <a:shade val="57000"/>
                <a:satMod val="120000"/>
              </a:srgbClr>
            </a:gs>
            <a:gs pos="80000">
              <a:srgbClr val="E8B54D">
                <a:hueOff val="1473723"/>
                <a:satOff val="-5988"/>
                <a:lumOff val="-1324"/>
                <a:alphaOff val="0"/>
                <a:tint val="100000"/>
                <a:shade val="56000"/>
                <a:satMod val="145000"/>
              </a:srgbClr>
            </a:gs>
            <a:gs pos="88000">
              <a:srgbClr val="E8B54D">
                <a:hueOff val="1473723"/>
                <a:satOff val="-5988"/>
                <a:lumOff val="-1324"/>
                <a:alphaOff val="0"/>
                <a:tint val="100000"/>
                <a:shade val="63000"/>
                <a:satMod val="160000"/>
              </a:srgbClr>
            </a:gs>
            <a:gs pos="100000">
              <a:srgbClr val="E8B54D">
                <a:hueOff val="1473723"/>
                <a:satOff val="-5988"/>
                <a:lumOff val="-1324"/>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85C024C-8269-42CE-896B-2062053C7F2D}">
      <dsp:nvSpPr>
        <dsp:cNvPr id="0" name=""/>
        <dsp:cNvSpPr/>
      </dsp:nvSpPr>
      <dsp:spPr>
        <a:xfrm>
          <a:off x="2492693" y="878573"/>
          <a:ext cx="140227" cy="140362"/>
        </a:xfrm>
        <a:prstGeom prst="ellipse">
          <a:avLst/>
        </a:prstGeom>
        <a:gradFill rotWithShape="0">
          <a:gsLst>
            <a:gs pos="0">
              <a:srgbClr val="E8B54D">
                <a:hueOff val="2947447"/>
                <a:satOff val="-11975"/>
                <a:lumOff val="-2647"/>
                <a:alphaOff val="0"/>
                <a:tint val="73000"/>
                <a:shade val="100000"/>
                <a:satMod val="150000"/>
              </a:srgbClr>
            </a:gs>
            <a:gs pos="25000">
              <a:srgbClr val="E8B54D">
                <a:hueOff val="2947447"/>
                <a:satOff val="-11975"/>
                <a:lumOff val="-2647"/>
                <a:alphaOff val="0"/>
                <a:tint val="96000"/>
                <a:shade val="80000"/>
                <a:satMod val="105000"/>
              </a:srgbClr>
            </a:gs>
            <a:gs pos="38000">
              <a:srgbClr val="E8B54D">
                <a:hueOff val="2947447"/>
                <a:satOff val="-11975"/>
                <a:lumOff val="-2647"/>
                <a:alphaOff val="0"/>
                <a:tint val="96000"/>
                <a:shade val="59000"/>
                <a:satMod val="120000"/>
              </a:srgbClr>
            </a:gs>
            <a:gs pos="55000">
              <a:srgbClr val="E8B54D">
                <a:hueOff val="2947447"/>
                <a:satOff val="-11975"/>
                <a:lumOff val="-2647"/>
                <a:alphaOff val="0"/>
                <a:tint val="100000"/>
                <a:shade val="57000"/>
                <a:satMod val="120000"/>
              </a:srgbClr>
            </a:gs>
            <a:gs pos="80000">
              <a:srgbClr val="E8B54D">
                <a:hueOff val="2947447"/>
                <a:satOff val="-11975"/>
                <a:lumOff val="-2647"/>
                <a:alphaOff val="0"/>
                <a:tint val="100000"/>
                <a:shade val="56000"/>
                <a:satMod val="145000"/>
              </a:srgbClr>
            </a:gs>
            <a:gs pos="88000">
              <a:srgbClr val="E8B54D">
                <a:hueOff val="2947447"/>
                <a:satOff val="-11975"/>
                <a:lumOff val="-2647"/>
                <a:alphaOff val="0"/>
                <a:tint val="100000"/>
                <a:shade val="63000"/>
                <a:satMod val="160000"/>
              </a:srgbClr>
            </a:gs>
            <a:gs pos="100000">
              <a:srgbClr val="E8B54D">
                <a:hueOff val="2947447"/>
                <a:satOff val="-11975"/>
                <a:lumOff val="-2647"/>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F8B5923-67AE-4DEC-B5C0-B70DAE6C0BC6}">
      <dsp:nvSpPr>
        <dsp:cNvPr id="0" name=""/>
        <dsp:cNvSpPr/>
      </dsp:nvSpPr>
      <dsp:spPr>
        <a:xfrm>
          <a:off x="1821676" y="1933120"/>
          <a:ext cx="193662" cy="193659"/>
        </a:xfrm>
        <a:prstGeom prst="ellipse">
          <a:avLst/>
        </a:prstGeom>
        <a:gradFill rotWithShape="0">
          <a:gsLst>
            <a:gs pos="0">
              <a:srgbClr val="E8B54D">
                <a:hueOff val="4421170"/>
                <a:satOff val="-17963"/>
                <a:lumOff val="-3971"/>
                <a:alphaOff val="0"/>
                <a:tint val="73000"/>
                <a:shade val="100000"/>
                <a:satMod val="150000"/>
              </a:srgbClr>
            </a:gs>
            <a:gs pos="25000">
              <a:srgbClr val="E8B54D">
                <a:hueOff val="4421170"/>
                <a:satOff val="-17963"/>
                <a:lumOff val="-3971"/>
                <a:alphaOff val="0"/>
                <a:tint val="96000"/>
                <a:shade val="80000"/>
                <a:satMod val="105000"/>
              </a:srgbClr>
            </a:gs>
            <a:gs pos="38000">
              <a:srgbClr val="E8B54D">
                <a:hueOff val="4421170"/>
                <a:satOff val="-17963"/>
                <a:lumOff val="-3971"/>
                <a:alphaOff val="0"/>
                <a:tint val="96000"/>
                <a:shade val="59000"/>
                <a:satMod val="120000"/>
              </a:srgbClr>
            </a:gs>
            <a:gs pos="55000">
              <a:srgbClr val="E8B54D">
                <a:hueOff val="4421170"/>
                <a:satOff val="-17963"/>
                <a:lumOff val="-3971"/>
                <a:alphaOff val="0"/>
                <a:tint val="100000"/>
                <a:shade val="57000"/>
                <a:satMod val="120000"/>
              </a:srgbClr>
            </a:gs>
            <a:gs pos="80000">
              <a:srgbClr val="E8B54D">
                <a:hueOff val="4421170"/>
                <a:satOff val="-17963"/>
                <a:lumOff val="-3971"/>
                <a:alphaOff val="0"/>
                <a:tint val="100000"/>
                <a:shade val="56000"/>
                <a:satMod val="145000"/>
              </a:srgbClr>
            </a:gs>
            <a:gs pos="88000">
              <a:srgbClr val="E8B54D">
                <a:hueOff val="4421170"/>
                <a:satOff val="-17963"/>
                <a:lumOff val="-3971"/>
                <a:alphaOff val="0"/>
                <a:tint val="100000"/>
                <a:shade val="63000"/>
                <a:satMod val="160000"/>
              </a:srgbClr>
            </a:gs>
            <a:gs pos="100000">
              <a:srgbClr val="E8B54D">
                <a:hueOff val="4421170"/>
                <a:satOff val="-17963"/>
                <a:lumOff val="-3971"/>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D57C4E6-C6B6-448C-9873-94D0259B3C66}">
      <dsp:nvSpPr>
        <dsp:cNvPr id="0" name=""/>
        <dsp:cNvSpPr/>
      </dsp:nvSpPr>
      <dsp:spPr>
        <a:xfrm>
          <a:off x="1121273" y="0"/>
          <a:ext cx="140227" cy="140362"/>
        </a:xfrm>
        <a:prstGeom prst="ellipse">
          <a:avLst/>
        </a:prstGeom>
        <a:gradFill rotWithShape="0">
          <a:gsLst>
            <a:gs pos="0">
              <a:srgbClr val="E8B54D">
                <a:hueOff val="5894893"/>
                <a:satOff val="-23950"/>
                <a:lumOff val="-5294"/>
                <a:alphaOff val="0"/>
                <a:tint val="73000"/>
                <a:shade val="100000"/>
                <a:satMod val="150000"/>
              </a:srgbClr>
            </a:gs>
            <a:gs pos="25000">
              <a:srgbClr val="E8B54D">
                <a:hueOff val="5894893"/>
                <a:satOff val="-23950"/>
                <a:lumOff val="-5294"/>
                <a:alphaOff val="0"/>
                <a:tint val="96000"/>
                <a:shade val="80000"/>
                <a:satMod val="105000"/>
              </a:srgbClr>
            </a:gs>
            <a:gs pos="38000">
              <a:srgbClr val="E8B54D">
                <a:hueOff val="5894893"/>
                <a:satOff val="-23950"/>
                <a:lumOff val="-5294"/>
                <a:alphaOff val="0"/>
                <a:tint val="96000"/>
                <a:shade val="59000"/>
                <a:satMod val="120000"/>
              </a:srgbClr>
            </a:gs>
            <a:gs pos="55000">
              <a:srgbClr val="E8B54D">
                <a:hueOff val="5894893"/>
                <a:satOff val="-23950"/>
                <a:lumOff val="-5294"/>
                <a:alphaOff val="0"/>
                <a:tint val="100000"/>
                <a:shade val="57000"/>
                <a:satMod val="120000"/>
              </a:srgbClr>
            </a:gs>
            <a:gs pos="80000">
              <a:srgbClr val="E8B54D">
                <a:hueOff val="5894893"/>
                <a:satOff val="-23950"/>
                <a:lumOff val="-5294"/>
                <a:alphaOff val="0"/>
                <a:tint val="100000"/>
                <a:shade val="56000"/>
                <a:satMod val="145000"/>
              </a:srgbClr>
            </a:gs>
            <a:gs pos="88000">
              <a:srgbClr val="E8B54D">
                <a:hueOff val="5894893"/>
                <a:satOff val="-23950"/>
                <a:lumOff val="-5294"/>
                <a:alphaOff val="0"/>
                <a:tint val="100000"/>
                <a:shade val="63000"/>
                <a:satMod val="160000"/>
              </a:srgbClr>
            </a:gs>
            <a:gs pos="100000">
              <a:srgbClr val="E8B54D">
                <a:hueOff val="5894893"/>
                <a:satOff val="-23950"/>
                <a:lumOff val="-5294"/>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B2378C8-0AB9-415F-9E6D-0FEC8FDCA98D}">
      <dsp:nvSpPr>
        <dsp:cNvPr id="0" name=""/>
        <dsp:cNvSpPr/>
      </dsp:nvSpPr>
      <dsp:spPr>
        <a:xfrm>
          <a:off x="772078" y="1170689"/>
          <a:ext cx="140227" cy="140362"/>
        </a:xfrm>
        <a:prstGeom prst="ellipse">
          <a:avLst/>
        </a:prstGeom>
        <a:gradFill rotWithShape="0">
          <a:gsLst>
            <a:gs pos="0">
              <a:srgbClr val="E8B54D">
                <a:hueOff val="7368616"/>
                <a:satOff val="-29938"/>
                <a:lumOff val="-6618"/>
                <a:alphaOff val="0"/>
                <a:tint val="73000"/>
                <a:shade val="100000"/>
                <a:satMod val="150000"/>
              </a:srgbClr>
            </a:gs>
            <a:gs pos="25000">
              <a:srgbClr val="E8B54D">
                <a:hueOff val="7368616"/>
                <a:satOff val="-29938"/>
                <a:lumOff val="-6618"/>
                <a:alphaOff val="0"/>
                <a:tint val="96000"/>
                <a:shade val="80000"/>
                <a:satMod val="105000"/>
              </a:srgbClr>
            </a:gs>
            <a:gs pos="38000">
              <a:srgbClr val="E8B54D">
                <a:hueOff val="7368616"/>
                <a:satOff val="-29938"/>
                <a:lumOff val="-6618"/>
                <a:alphaOff val="0"/>
                <a:tint val="96000"/>
                <a:shade val="59000"/>
                <a:satMod val="120000"/>
              </a:srgbClr>
            </a:gs>
            <a:gs pos="55000">
              <a:srgbClr val="E8B54D">
                <a:hueOff val="7368616"/>
                <a:satOff val="-29938"/>
                <a:lumOff val="-6618"/>
                <a:alphaOff val="0"/>
                <a:tint val="100000"/>
                <a:shade val="57000"/>
                <a:satMod val="120000"/>
              </a:srgbClr>
            </a:gs>
            <a:gs pos="80000">
              <a:srgbClr val="E8B54D">
                <a:hueOff val="7368616"/>
                <a:satOff val="-29938"/>
                <a:lumOff val="-6618"/>
                <a:alphaOff val="0"/>
                <a:tint val="100000"/>
                <a:shade val="56000"/>
                <a:satMod val="145000"/>
              </a:srgbClr>
            </a:gs>
            <a:gs pos="88000">
              <a:srgbClr val="E8B54D">
                <a:hueOff val="7368616"/>
                <a:satOff val="-29938"/>
                <a:lumOff val="-6618"/>
                <a:alphaOff val="0"/>
                <a:tint val="100000"/>
                <a:shade val="63000"/>
                <a:satMod val="160000"/>
              </a:srgbClr>
            </a:gs>
            <a:gs pos="100000">
              <a:srgbClr val="E8B54D">
                <a:hueOff val="7368616"/>
                <a:satOff val="-29938"/>
                <a:lumOff val="-6618"/>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BFC66A9-9A4B-490D-9841-0F3073DEEFB8}">
      <dsp:nvSpPr>
        <dsp:cNvPr id="0" name=""/>
        <dsp:cNvSpPr/>
      </dsp:nvSpPr>
      <dsp:spPr>
        <a:xfrm>
          <a:off x="166793" y="114303"/>
          <a:ext cx="1174642" cy="891813"/>
        </a:xfrm>
        <a:prstGeom prst="ellipse">
          <a:avLst/>
        </a:prstGeom>
        <a:gradFill rotWithShape="0">
          <a:gsLst>
            <a:gs pos="0">
              <a:srgbClr val="E8B54D">
                <a:hueOff val="8842340"/>
                <a:satOff val="-35925"/>
                <a:lumOff val="-7941"/>
                <a:alphaOff val="0"/>
                <a:tint val="73000"/>
                <a:shade val="100000"/>
                <a:satMod val="150000"/>
              </a:srgbClr>
            </a:gs>
            <a:gs pos="25000">
              <a:srgbClr val="E8B54D">
                <a:hueOff val="8842340"/>
                <a:satOff val="-35925"/>
                <a:lumOff val="-7941"/>
                <a:alphaOff val="0"/>
                <a:tint val="96000"/>
                <a:shade val="80000"/>
                <a:satMod val="105000"/>
              </a:srgbClr>
            </a:gs>
            <a:gs pos="38000">
              <a:srgbClr val="E8B54D">
                <a:hueOff val="8842340"/>
                <a:satOff val="-35925"/>
                <a:lumOff val="-7941"/>
                <a:alphaOff val="0"/>
                <a:tint val="96000"/>
                <a:shade val="59000"/>
                <a:satMod val="120000"/>
              </a:srgbClr>
            </a:gs>
            <a:gs pos="55000">
              <a:srgbClr val="E8B54D">
                <a:hueOff val="8842340"/>
                <a:satOff val="-35925"/>
                <a:lumOff val="-7941"/>
                <a:alphaOff val="0"/>
                <a:tint val="100000"/>
                <a:shade val="57000"/>
                <a:satMod val="120000"/>
              </a:srgbClr>
            </a:gs>
            <a:gs pos="80000">
              <a:srgbClr val="E8B54D">
                <a:hueOff val="8842340"/>
                <a:satOff val="-35925"/>
                <a:lumOff val="-7941"/>
                <a:alphaOff val="0"/>
                <a:tint val="100000"/>
                <a:shade val="56000"/>
                <a:satMod val="145000"/>
              </a:srgbClr>
            </a:gs>
            <a:gs pos="88000">
              <a:srgbClr val="E8B54D">
                <a:hueOff val="8842340"/>
                <a:satOff val="-35925"/>
                <a:lumOff val="-7941"/>
                <a:alphaOff val="0"/>
                <a:tint val="100000"/>
                <a:shade val="63000"/>
                <a:satMod val="160000"/>
              </a:srgbClr>
            </a:gs>
            <a:gs pos="100000">
              <a:srgbClr val="E8B54D">
                <a:hueOff val="8842340"/>
                <a:satOff val="-35925"/>
                <a:lumOff val="-7941"/>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entury Gothic"/>
              <a:ea typeface="+mn-ea"/>
              <a:cs typeface="+mn-cs"/>
            </a:rPr>
            <a:t>Akademik Alanda  İşbirliği</a:t>
          </a:r>
        </a:p>
      </dsp:txBody>
      <dsp:txXfrm>
        <a:off x="338815" y="244906"/>
        <a:ext cx="830598" cy="630607"/>
      </dsp:txXfrm>
    </dsp:sp>
    <dsp:sp modelId="{D5B6959C-F884-45F1-8EE1-3792AF55987A}">
      <dsp:nvSpPr>
        <dsp:cNvPr id="0" name=""/>
        <dsp:cNvSpPr/>
      </dsp:nvSpPr>
      <dsp:spPr>
        <a:xfrm>
          <a:off x="1436942" y="373880"/>
          <a:ext cx="193662" cy="193659"/>
        </a:xfrm>
        <a:prstGeom prst="ellipse">
          <a:avLst/>
        </a:prstGeom>
        <a:gradFill rotWithShape="0">
          <a:gsLst>
            <a:gs pos="0">
              <a:srgbClr val="E8B54D">
                <a:hueOff val="10316062"/>
                <a:satOff val="-41913"/>
                <a:lumOff val="-9265"/>
                <a:alphaOff val="0"/>
                <a:tint val="73000"/>
                <a:shade val="100000"/>
                <a:satMod val="150000"/>
              </a:srgbClr>
            </a:gs>
            <a:gs pos="25000">
              <a:srgbClr val="E8B54D">
                <a:hueOff val="10316062"/>
                <a:satOff val="-41913"/>
                <a:lumOff val="-9265"/>
                <a:alphaOff val="0"/>
                <a:tint val="96000"/>
                <a:shade val="80000"/>
                <a:satMod val="105000"/>
              </a:srgbClr>
            </a:gs>
            <a:gs pos="38000">
              <a:srgbClr val="E8B54D">
                <a:hueOff val="10316062"/>
                <a:satOff val="-41913"/>
                <a:lumOff val="-9265"/>
                <a:alphaOff val="0"/>
                <a:tint val="96000"/>
                <a:shade val="59000"/>
                <a:satMod val="120000"/>
              </a:srgbClr>
            </a:gs>
            <a:gs pos="55000">
              <a:srgbClr val="E8B54D">
                <a:hueOff val="10316062"/>
                <a:satOff val="-41913"/>
                <a:lumOff val="-9265"/>
                <a:alphaOff val="0"/>
                <a:tint val="100000"/>
                <a:shade val="57000"/>
                <a:satMod val="120000"/>
              </a:srgbClr>
            </a:gs>
            <a:gs pos="80000">
              <a:srgbClr val="E8B54D">
                <a:hueOff val="10316062"/>
                <a:satOff val="-41913"/>
                <a:lumOff val="-9265"/>
                <a:alphaOff val="0"/>
                <a:tint val="100000"/>
                <a:shade val="56000"/>
                <a:satMod val="145000"/>
              </a:srgbClr>
            </a:gs>
            <a:gs pos="88000">
              <a:srgbClr val="E8B54D">
                <a:hueOff val="10316062"/>
                <a:satOff val="-41913"/>
                <a:lumOff val="-9265"/>
                <a:alphaOff val="0"/>
                <a:tint val="100000"/>
                <a:shade val="63000"/>
                <a:satMod val="160000"/>
              </a:srgbClr>
            </a:gs>
            <a:gs pos="100000">
              <a:srgbClr val="E8B54D">
                <a:hueOff val="10316062"/>
                <a:satOff val="-41913"/>
                <a:lumOff val="-9265"/>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272AF68-FD2F-4759-897E-FC2A021F589A}">
      <dsp:nvSpPr>
        <dsp:cNvPr id="0" name=""/>
        <dsp:cNvSpPr/>
      </dsp:nvSpPr>
      <dsp:spPr>
        <a:xfrm>
          <a:off x="161621" y="1401371"/>
          <a:ext cx="350081" cy="350091"/>
        </a:xfrm>
        <a:prstGeom prst="ellipse">
          <a:avLst/>
        </a:prstGeom>
        <a:gradFill rotWithShape="0">
          <a:gsLst>
            <a:gs pos="0">
              <a:srgbClr val="E8B54D">
                <a:hueOff val="11789787"/>
                <a:satOff val="-47901"/>
                <a:lumOff val="-10588"/>
                <a:alphaOff val="0"/>
                <a:tint val="73000"/>
                <a:shade val="100000"/>
                <a:satMod val="150000"/>
              </a:srgbClr>
            </a:gs>
            <a:gs pos="25000">
              <a:srgbClr val="E8B54D">
                <a:hueOff val="11789787"/>
                <a:satOff val="-47901"/>
                <a:lumOff val="-10588"/>
                <a:alphaOff val="0"/>
                <a:tint val="96000"/>
                <a:shade val="80000"/>
                <a:satMod val="105000"/>
              </a:srgbClr>
            </a:gs>
            <a:gs pos="38000">
              <a:srgbClr val="E8B54D">
                <a:hueOff val="11789787"/>
                <a:satOff val="-47901"/>
                <a:lumOff val="-10588"/>
                <a:alphaOff val="0"/>
                <a:tint val="96000"/>
                <a:shade val="59000"/>
                <a:satMod val="120000"/>
              </a:srgbClr>
            </a:gs>
            <a:gs pos="55000">
              <a:srgbClr val="E8B54D">
                <a:hueOff val="11789787"/>
                <a:satOff val="-47901"/>
                <a:lumOff val="-10588"/>
                <a:alphaOff val="0"/>
                <a:tint val="100000"/>
                <a:shade val="57000"/>
                <a:satMod val="120000"/>
              </a:srgbClr>
            </a:gs>
            <a:gs pos="80000">
              <a:srgbClr val="E8B54D">
                <a:hueOff val="11789787"/>
                <a:satOff val="-47901"/>
                <a:lumOff val="-10588"/>
                <a:alphaOff val="0"/>
                <a:tint val="100000"/>
                <a:shade val="56000"/>
                <a:satMod val="145000"/>
              </a:srgbClr>
            </a:gs>
            <a:gs pos="88000">
              <a:srgbClr val="E8B54D">
                <a:hueOff val="11789787"/>
                <a:satOff val="-47901"/>
                <a:lumOff val="-10588"/>
                <a:alphaOff val="0"/>
                <a:tint val="100000"/>
                <a:shade val="63000"/>
                <a:satMod val="160000"/>
              </a:srgbClr>
            </a:gs>
            <a:gs pos="100000">
              <a:srgbClr val="E8B54D">
                <a:hueOff val="11789787"/>
                <a:satOff val="-47901"/>
                <a:lumOff val="-10588"/>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C2EC08-246F-454C-A175-974CFA1A752B}">
      <dsp:nvSpPr>
        <dsp:cNvPr id="0" name=""/>
        <dsp:cNvSpPr/>
      </dsp:nvSpPr>
      <dsp:spPr>
        <a:xfrm>
          <a:off x="2449480" y="153165"/>
          <a:ext cx="927141" cy="707709"/>
        </a:xfrm>
        <a:prstGeom prst="ellipse">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entury Gothic"/>
              <a:ea typeface="+mn-ea"/>
              <a:cs typeface="+mn-cs"/>
            </a:rPr>
            <a:t>Mesleki  Alanda İşbirliği</a:t>
          </a:r>
        </a:p>
      </dsp:txBody>
      <dsp:txXfrm>
        <a:off x="2585257" y="256807"/>
        <a:ext cx="655587" cy="500425"/>
      </dsp:txXfrm>
    </dsp:sp>
    <dsp:sp modelId="{861E3C78-096F-49AB-8AEF-584D5B18D0D3}">
      <dsp:nvSpPr>
        <dsp:cNvPr id="0" name=""/>
        <dsp:cNvSpPr/>
      </dsp:nvSpPr>
      <dsp:spPr>
        <a:xfrm>
          <a:off x="2243328" y="641788"/>
          <a:ext cx="193662" cy="193659"/>
        </a:xfrm>
        <a:prstGeom prst="ellipse">
          <a:avLst/>
        </a:prstGeom>
        <a:gradFill rotWithShape="0">
          <a:gsLst>
            <a:gs pos="0">
              <a:srgbClr val="E8B54D">
                <a:hueOff val="14737233"/>
                <a:satOff val="-59876"/>
                <a:lumOff val="-13235"/>
                <a:alphaOff val="0"/>
                <a:tint val="73000"/>
                <a:shade val="100000"/>
                <a:satMod val="150000"/>
              </a:srgbClr>
            </a:gs>
            <a:gs pos="25000">
              <a:srgbClr val="E8B54D">
                <a:hueOff val="14737233"/>
                <a:satOff val="-59876"/>
                <a:lumOff val="-13235"/>
                <a:alphaOff val="0"/>
                <a:tint val="96000"/>
                <a:shade val="80000"/>
                <a:satMod val="105000"/>
              </a:srgbClr>
            </a:gs>
            <a:gs pos="38000">
              <a:srgbClr val="E8B54D">
                <a:hueOff val="14737233"/>
                <a:satOff val="-59876"/>
                <a:lumOff val="-13235"/>
                <a:alphaOff val="0"/>
                <a:tint val="96000"/>
                <a:shade val="59000"/>
                <a:satMod val="120000"/>
              </a:srgbClr>
            </a:gs>
            <a:gs pos="55000">
              <a:srgbClr val="E8B54D">
                <a:hueOff val="14737233"/>
                <a:satOff val="-59876"/>
                <a:lumOff val="-13235"/>
                <a:alphaOff val="0"/>
                <a:tint val="100000"/>
                <a:shade val="57000"/>
                <a:satMod val="120000"/>
              </a:srgbClr>
            </a:gs>
            <a:gs pos="80000">
              <a:srgbClr val="E8B54D">
                <a:hueOff val="14737233"/>
                <a:satOff val="-59876"/>
                <a:lumOff val="-13235"/>
                <a:alphaOff val="0"/>
                <a:tint val="100000"/>
                <a:shade val="56000"/>
                <a:satMod val="145000"/>
              </a:srgbClr>
            </a:gs>
            <a:gs pos="88000">
              <a:srgbClr val="E8B54D">
                <a:hueOff val="14737233"/>
                <a:satOff val="-59876"/>
                <a:lumOff val="-13235"/>
                <a:alphaOff val="0"/>
                <a:tint val="100000"/>
                <a:shade val="63000"/>
                <a:satMod val="160000"/>
              </a:srgbClr>
            </a:gs>
            <a:gs pos="100000">
              <a:srgbClr val="E8B54D">
                <a:hueOff val="14737233"/>
                <a:satOff val="-59876"/>
                <a:lumOff val="-13235"/>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FDE0286-E65F-405B-957E-5C42D268B8C5}">
      <dsp:nvSpPr>
        <dsp:cNvPr id="0" name=""/>
        <dsp:cNvSpPr/>
      </dsp:nvSpPr>
      <dsp:spPr>
        <a:xfrm>
          <a:off x="28518" y="1817982"/>
          <a:ext cx="140227" cy="140362"/>
        </a:xfrm>
        <a:prstGeom prst="ellipse">
          <a:avLst/>
        </a:prstGeom>
        <a:gradFill rotWithShape="0">
          <a:gsLst>
            <a:gs pos="0">
              <a:srgbClr val="E8B54D">
                <a:hueOff val="16210957"/>
                <a:satOff val="-65863"/>
                <a:lumOff val="-14559"/>
                <a:alphaOff val="0"/>
                <a:tint val="73000"/>
                <a:shade val="100000"/>
                <a:satMod val="150000"/>
              </a:srgbClr>
            </a:gs>
            <a:gs pos="25000">
              <a:srgbClr val="E8B54D">
                <a:hueOff val="16210957"/>
                <a:satOff val="-65863"/>
                <a:lumOff val="-14559"/>
                <a:alphaOff val="0"/>
                <a:tint val="96000"/>
                <a:shade val="80000"/>
                <a:satMod val="105000"/>
              </a:srgbClr>
            </a:gs>
            <a:gs pos="38000">
              <a:srgbClr val="E8B54D">
                <a:hueOff val="16210957"/>
                <a:satOff val="-65863"/>
                <a:lumOff val="-14559"/>
                <a:alphaOff val="0"/>
                <a:tint val="96000"/>
                <a:shade val="59000"/>
                <a:satMod val="120000"/>
              </a:srgbClr>
            </a:gs>
            <a:gs pos="55000">
              <a:srgbClr val="E8B54D">
                <a:hueOff val="16210957"/>
                <a:satOff val="-65863"/>
                <a:lumOff val="-14559"/>
                <a:alphaOff val="0"/>
                <a:tint val="100000"/>
                <a:shade val="57000"/>
                <a:satMod val="120000"/>
              </a:srgbClr>
            </a:gs>
            <a:gs pos="80000">
              <a:srgbClr val="E8B54D">
                <a:hueOff val="16210957"/>
                <a:satOff val="-65863"/>
                <a:lumOff val="-14559"/>
                <a:alphaOff val="0"/>
                <a:tint val="100000"/>
                <a:shade val="56000"/>
                <a:satMod val="145000"/>
              </a:srgbClr>
            </a:gs>
            <a:gs pos="88000">
              <a:srgbClr val="E8B54D">
                <a:hueOff val="16210957"/>
                <a:satOff val="-65863"/>
                <a:lumOff val="-14559"/>
                <a:alphaOff val="0"/>
                <a:tint val="100000"/>
                <a:shade val="63000"/>
                <a:satMod val="160000"/>
              </a:srgbClr>
            </a:gs>
            <a:gs pos="100000">
              <a:srgbClr val="E8B54D">
                <a:hueOff val="16210957"/>
                <a:satOff val="-65863"/>
                <a:lumOff val="-14559"/>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A231B0-ABB0-4E78-81BF-66B612BD54BA}">
      <dsp:nvSpPr>
        <dsp:cNvPr id="0" name=""/>
        <dsp:cNvSpPr/>
      </dsp:nvSpPr>
      <dsp:spPr>
        <a:xfrm>
          <a:off x="1426903" y="1618220"/>
          <a:ext cx="140227" cy="140362"/>
        </a:xfrm>
        <a:prstGeom prst="ellipse">
          <a:avLst/>
        </a:prstGeom>
        <a:gradFill rotWithShape="0">
          <a:gsLst>
            <a:gs pos="0">
              <a:srgbClr val="E8B54D">
                <a:hueOff val="17684680"/>
                <a:satOff val="-71851"/>
                <a:lumOff val="-15882"/>
                <a:alphaOff val="0"/>
                <a:tint val="73000"/>
                <a:shade val="100000"/>
                <a:satMod val="150000"/>
              </a:srgbClr>
            </a:gs>
            <a:gs pos="25000">
              <a:srgbClr val="E8B54D">
                <a:hueOff val="17684680"/>
                <a:satOff val="-71851"/>
                <a:lumOff val="-15882"/>
                <a:alphaOff val="0"/>
                <a:tint val="96000"/>
                <a:shade val="80000"/>
                <a:satMod val="105000"/>
              </a:srgbClr>
            </a:gs>
            <a:gs pos="38000">
              <a:srgbClr val="E8B54D">
                <a:hueOff val="17684680"/>
                <a:satOff val="-71851"/>
                <a:lumOff val="-15882"/>
                <a:alphaOff val="0"/>
                <a:tint val="96000"/>
                <a:shade val="59000"/>
                <a:satMod val="120000"/>
              </a:srgbClr>
            </a:gs>
            <a:gs pos="55000">
              <a:srgbClr val="E8B54D">
                <a:hueOff val="17684680"/>
                <a:satOff val="-71851"/>
                <a:lumOff val="-15882"/>
                <a:alphaOff val="0"/>
                <a:tint val="100000"/>
                <a:shade val="57000"/>
                <a:satMod val="120000"/>
              </a:srgbClr>
            </a:gs>
            <a:gs pos="80000">
              <a:srgbClr val="E8B54D">
                <a:hueOff val="17684680"/>
                <a:satOff val="-71851"/>
                <a:lumOff val="-15882"/>
                <a:alphaOff val="0"/>
                <a:tint val="100000"/>
                <a:shade val="56000"/>
                <a:satMod val="145000"/>
              </a:srgbClr>
            </a:gs>
            <a:gs pos="88000">
              <a:srgbClr val="E8B54D">
                <a:hueOff val="17684680"/>
                <a:satOff val="-71851"/>
                <a:lumOff val="-15882"/>
                <a:alphaOff val="0"/>
                <a:tint val="100000"/>
                <a:shade val="63000"/>
                <a:satMod val="160000"/>
              </a:srgbClr>
            </a:gs>
            <a:gs pos="100000">
              <a:srgbClr val="E8B54D">
                <a:hueOff val="17684680"/>
                <a:satOff val="-71851"/>
                <a:lumOff val="-15882"/>
                <a:alphaOff val="0"/>
                <a:tint val="99000"/>
                <a:shade val="100000"/>
                <a:satMod val="155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F43EC-F868-45FC-8948-70AB9A02F27B}">
      <dsp:nvSpPr>
        <dsp:cNvPr id="0" name=""/>
        <dsp:cNvSpPr/>
      </dsp:nvSpPr>
      <dsp:spPr>
        <a:xfrm>
          <a:off x="720145" y="82095"/>
          <a:ext cx="1801940" cy="1801901"/>
        </a:xfrm>
        <a:prstGeom prst="ellipse">
          <a:avLst/>
        </a:prstGeom>
        <a:solidFill>
          <a:srgbClr val="0070C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OKUL TANITIMI</a:t>
          </a:r>
        </a:p>
      </dsp:txBody>
      <dsp:txXfrm>
        <a:off x="984033" y="345977"/>
        <a:ext cx="1274164" cy="1274137"/>
      </dsp:txXfrm>
    </dsp:sp>
    <dsp:sp modelId="{14126196-2798-4F45-BE02-4E090917CBAD}">
      <dsp:nvSpPr>
        <dsp:cNvPr id="0" name=""/>
        <dsp:cNvSpPr/>
      </dsp:nvSpPr>
      <dsp:spPr>
        <a:xfrm>
          <a:off x="1748293" y="0"/>
          <a:ext cx="200401" cy="200398"/>
        </a:xfrm>
        <a:prstGeom prst="ellipse">
          <a:avLst/>
        </a:prstGeom>
        <a:gradFill rotWithShape="0">
          <a:gsLst>
            <a:gs pos="0">
              <a:schemeClr val="accent5">
                <a:hueOff val="0"/>
                <a:satOff val="0"/>
                <a:lumOff val="0"/>
                <a:alphaOff val="0"/>
                <a:shade val="15000"/>
                <a:satMod val="180000"/>
              </a:schemeClr>
            </a:gs>
            <a:gs pos="50000">
              <a:schemeClr val="accent5">
                <a:hueOff val="0"/>
                <a:satOff val="0"/>
                <a:lumOff val="0"/>
                <a:alphaOff val="0"/>
                <a:shade val="45000"/>
                <a:satMod val="170000"/>
              </a:schemeClr>
            </a:gs>
            <a:gs pos="70000">
              <a:schemeClr val="accent5">
                <a:hueOff val="0"/>
                <a:satOff val="0"/>
                <a:lumOff val="0"/>
                <a:alphaOff val="0"/>
                <a:tint val="99000"/>
                <a:shade val="65000"/>
                <a:satMod val="155000"/>
              </a:schemeClr>
            </a:gs>
            <a:gs pos="100000">
              <a:schemeClr val="accent5">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822B637-1DC6-4372-A9B8-E1E9F7031BA8}">
      <dsp:nvSpPr>
        <dsp:cNvPr id="0" name=""/>
        <dsp:cNvSpPr/>
      </dsp:nvSpPr>
      <dsp:spPr>
        <a:xfrm>
          <a:off x="1273763" y="1750117"/>
          <a:ext cx="145106" cy="145246"/>
        </a:xfrm>
        <a:prstGeom prst="ellipse">
          <a:avLst/>
        </a:prstGeom>
        <a:gradFill rotWithShape="0">
          <a:gsLst>
            <a:gs pos="0">
              <a:schemeClr val="accent5">
                <a:hueOff val="1473723"/>
                <a:satOff val="-5988"/>
                <a:lumOff val="-1324"/>
                <a:alphaOff val="0"/>
                <a:shade val="15000"/>
                <a:satMod val="180000"/>
              </a:schemeClr>
            </a:gs>
            <a:gs pos="50000">
              <a:schemeClr val="accent5">
                <a:hueOff val="1473723"/>
                <a:satOff val="-5988"/>
                <a:lumOff val="-1324"/>
                <a:alphaOff val="0"/>
                <a:shade val="45000"/>
                <a:satMod val="170000"/>
              </a:schemeClr>
            </a:gs>
            <a:gs pos="70000">
              <a:schemeClr val="accent5">
                <a:hueOff val="1473723"/>
                <a:satOff val="-5988"/>
                <a:lumOff val="-1324"/>
                <a:alphaOff val="0"/>
                <a:tint val="99000"/>
                <a:shade val="65000"/>
                <a:satMod val="155000"/>
              </a:schemeClr>
            </a:gs>
            <a:gs pos="100000">
              <a:schemeClr val="accent5">
                <a:hueOff val="1473723"/>
                <a:satOff val="-5988"/>
                <a:lumOff val="-1324"/>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85C024C-8269-42CE-896B-2062053C7F2D}">
      <dsp:nvSpPr>
        <dsp:cNvPr id="0" name=""/>
        <dsp:cNvSpPr/>
      </dsp:nvSpPr>
      <dsp:spPr>
        <a:xfrm>
          <a:off x="2638036" y="813381"/>
          <a:ext cx="145106" cy="145246"/>
        </a:xfrm>
        <a:prstGeom prst="ellipse">
          <a:avLst/>
        </a:prstGeom>
        <a:gradFill rotWithShape="0">
          <a:gsLst>
            <a:gs pos="0">
              <a:schemeClr val="accent5">
                <a:hueOff val="2947447"/>
                <a:satOff val="-11975"/>
                <a:lumOff val="-2647"/>
                <a:alphaOff val="0"/>
                <a:shade val="15000"/>
                <a:satMod val="180000"/>
              </a:schemeClr>
            </a:gs>
            <a:gs pos="50000">
              <a:schemeClr val="accent5">
                <a:hueOff val="2947447"/>
                <a:satOff val="-11975"/>
                <a:lumOff val="-2647"/>
                <a:alphaOff val="0"/>
                <a:shade val="45000"/>
                <a:satMod val="170000"/>
              </a:schemeClr>
            </a:gs>
            <a:gs pos="70000">
              <a:schemeClr val="accent5">
                <a:hueOff val="2947447"/>
                <a:satOff val="-11975"/>
                <a:lumOff val="-2647"/>
                <a:alphaOff val="0"/>
                <a:tint val="99000"/>
                <a:shade val="65000"/>
                <a:satMod val="155000"/>
              </a:schemeClr>
            </a:gs>
            <a:gs pos="100000">
              <a:schemeClr val="accent5">
                <a:hueOff val="2947447"/>
                <a:satOff val="-11975"/>
                <a:lumOff val="-2647"/>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F8B5923-67AE-4DEC-B5C0-B70DAE6C0BC6}">
      <dsp:nvSpPr>
        <dsp:cNvPr id="0" name=""/>
        <dsp:cNvSpPr/>
      </dsp:nvSpPr>
      <dsp:spPr>
        <a:xfrm>
          <a:off x="1943668" y="1904626"/>
          <a:ext cx="200401" cy="200398"/>
        </a:xfrm>
        <a:prstGeom prst="ellipse">
          <a:avLst/>
        </a:prstGeom>
        <a:gradFill rotWithShape="0">
          <a:gsLst>
            <a:gs pos="0">
              <a:schemeClr val="accent5">
                <a:hueOff val="4421170"/>
                <a:satOff val="-17963"/>
                <a:lumOff val="-3971"/>
                <a:alphaOff val="0"/>
                <a:shade val="15000"/>
                <a:satMod val="180000"/>
              </a:schemeClr>
            </a:gs>
            <a:gs pos="50000">
              <a:schemeClr val="accent5">
                <a:hueOff val="4421170"/>
                <a:satOff val="-17963"/>
                <a:lumOff val="-3971"/>
                <a:alphaOff val="0"/>
                <a:shade val="45000"/>
                <a:satMod val="170000"/>
              </a:schemeClr>
            </a:gs>
            <a:gs pos="70000">
              <a:schemeClr val="accent5">
                <a:hueOff val="4421170"/>
                <a:satOff val="-17963"/>
                <a:lumOff val="-3971"/>
                <a:alphaOff val="0"/>
                <a:tint val="99000"/>
                <a:shade val="65000"/>
                <a:satMod val="155000"/>
              </a:schemeClr>
            </a:gs>
            <a:gs pos="100000">
              <a:schemeClr val="accent5">
                <a:hueOff val="4421170"/>
                <a:satOff val="-17963"/>
                <a:lumOff val="-3971"/>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D57C4E6-C6B6-448C-9873-94D0259B3C66}">
      <dsp:nvSpPr>
        <dsp:cNvPr id="0" name=""/>
        <dsp:cNvSpPr/>
      </dsp:nvSpPr>
      <dsp:spPr>
        <a:xfrm>
          <a:off x="1314983" y="284809"/>
          <a:ext cx="145106" cy="145246"/>
        </a:xfrm>
        <a:prstGeom prst="ellipse">
          <a:avLst/>
        </a:prstGeom>
        <a:gradFill rotWithShape="0">
          <a:gsLst>
            <a:gs pos="0">
              <a:schemeClr val="accent5">
                <a:hueOff val="5894893"/>
                <a:satOff val="-23950"/>
                <a:lumOff val="-5294"/>
                <a:alphaOff val="0"/>
                <a:shade val="15000"/>
                <a:satMod val="180000"/>
              </a:schemeClr>
            </a:gs>
            <a:gs pos="50000">
              <a:schemeClr val="accent5">
                <a:hueOff val="5894893"/>
                <a:satOff val="-23950"/>
                <a:lumOff val="-5294"/>
                <a:alphaOff val="0"/>
                <a:shade val="45000"/>
                <a:satMod val="170000"/>
              </a:schemeClr>
            </a:gs>
            <a:gs pos="70000">
              <a:schemeClr val="accent5">
                <a:hueOff val="5894893"/>
                <a:satOff val="-23950"/>
                <a:lumOff val="-5294"/>
                <a:alphaOff val="0"/>
                <a:tint val="99000"/>
                <a:shade val="65000"/>
                <a:satMod val="155000"/>
              </a:schemeClr>
            </a:gs>
            <a:gs pos="100000">
              <a:schemeClr val="accent5">
                <a:hueOff val="5894893"/>
                <a:satOff val="-23950"/>
                <a:lumOff val="-5294"/>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B2378C8-0AB9-415F-9E6D-0FEC8FDCA98D}">
      <dsp:nvSpPr>
        <dsp:cNvPr id="0" name=""/>
        <dsp:cNvSpPr/>
      </dsp:nvSpPr>
      <dsp:spPr>
        <a:xfrm>
          <a:off x="857544" y="1115663"/>
          <a:ext cx="145106" cy="145246"/>
        </a:xfrm>
        <a:prstGeom prst="ellipse">
          <a:avLst/>
        </a:prstGeom>
        <a:gradFill rotWithShape="0">
          <a:gsLst>
            <a:gs pos="0">
              <a:schemeClr val="accent5">
                <a:hueOff val="7368616"/>
                <a:satOff val="-29938"/>
                <a:lumOff val="-6618"/>
                <a:alphaOff val="0"/>
                <a:shade val="15000"/>
                <a:satMod val="180000"/>
              </a:schemeClr>
            </a:gs>
            <a:gs pos="50000">
              <a:schemeClr val="accent5">
                <a:hueOff val="7368616"/>
                <a:satOff val="-29938"/>
                <a:lumOff val="-6618"/>
                <a:alphaOff val="0"/>
                <a:shade val="45000"/>
                <a:satMod val="170000"/>
              </a:schemeClr>
            </a:gs>
            <a:gs pos="70000">
              <a:schemeClr val="accent5">
                <a:hueOff val="7368616"/>
                <a:satOff val="-29938"/>
                <a:lumOff val="-6618"/>
                <a:alphaOff val="0"/>
                <a:tint val="99000"/>
                <a:shade val="65000"/>
                <a:satMod val="155000"/>
              </a:schemeClr>
            </a:gs>
            <a:gs pos="100000">
              <a:schemeClr val="accent5">
                <a:hueOff val="7368616"/>
                <a:satOff val="-29938"/>
                <a:lumOff val="-6618"/>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BFC66A9-9A4B-490D-9841-0F3073DEEFB8}">
      <dsp:nvSpPr>
        <dsp:cNvPr id="0" name=""/>
        <dsp:cNvSpPr/>
      </dsp:nvSpPr>
      <dsp:spPr>
        <a:xfrm>
          <a:off x="-18497" y="98055"/>
          <a:ext cx="1103810" cy="732338"/>
        </a:xfrm>
        <a:prstGeom prst="ellipse">
          <a:avLst/>
        </a:prstGeom>
        <a:solidFill>
          <a:schemeClr val="accent4"/>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Sosyal, Küktürel, Bilimsel Etkinlikler</a:t>
          </a:r>
        </a:p>
      </dsp:txBody>
      <dsp:txXfrm>
        <a:off x="143152" y="205303"/>
        <a:ext cx="780512" cy="517842"/>
      </dsp:txXfrm>
    </dsp:sp>
    <dsp:sp modelId="{D5B6959C-F884-45F1-8EE1-3792AF55987A}">
      <dsp:nvSpPr>
        <dsp:cNvPr id="0" name=""/>
        <dsp:cNvSpPr/>
      </dsp:nvSpPr>
      <dsp:spPr>
        <a:xfrm>
          <a:off x="1545545" y="291124"/>
          <a:ext cx="200401" cy="200398"/>
        </a:xfrm>
        <a:prstGeom prst="ellipse">
          <a:avLst/>
        </a:prstGeom>
        <a:gradFill rotWithShape="0">
          <a:gsLst>
            <a:gs pos="0">
              <a:schemeClr val="accent5">
                <a:hueOff val="10316062"/>
                <a:satOff val="-41913"/>
                <a:lumOff val="-9265"/>
                <a:alphaOff val="0"/>
                <a:shade val="15000"/>
                <a:satMod val="180000"/>
              </a:schemeClr>
            </a:gs>
            <a:gs pos="50000">
              <a:schemeClr val="accent5">
                <a:hueOff val="10316062"/>
                <a:satOff val="-41913"/>
                <a:lumOff val="-9265"/>
                <a:alphaOff val="0"/>
                <a:shade val="45000"/>
                <a:satMod val="170000"/>
              </a:schemeClr>
            </a:gs>
            <a:gs pos="70000">
              <a:schemeClr val="accent5">
                <a:hueOff val="10316062"/>
                <a:satOff val="-41913"/>
                <a:lumOff val="-9265"/>
                <a:alphaOff val="0"/>
                <a:tint val="99000"/>
                <a:shade val="65000"/>
                <a:satMod val="155000"/>
              </a:schemeClr>
            </a:gs>
            <a:gs pos="100000">
              <a:schemeClr val="accent5">
                <a:hueOff val="10316062"/>
                <a:satOff val="-41913"/>
                <a:lumOff val="-9265"/>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272AF68-FD2F-4759-897E-FC2A021F589A}">
      <dsp:nvSpPr>
        <dsp:cNvPr id="0" name=""/>
        <dsp:cNvSpPr/>
      </dsp:nvSpPr>
      <dsp:spPr>
        <a:xfrm>
          <a:off x="225843" y="1354373"/>
          <a:ext cx="362264" cy="362274"/>
        </a:xfrm>
        <a:prstGeom prst="ellipse">
          <a:avLst/>
        </a:prstGeom>
        <a:gradFill rotWithShape="0">
          <a:gsLst>
            <a:gs pos="0">
              <a:schemeClr val="accent5">
                <a:hueOff val="11789787"/>
                <a:satOff val="-47901"/>
                <a:lumOff val="-10588"/>
                <a:alphaOff val="0"/>
                <a:shade val="15000"/>
                <a:satMod val="180000"/>
              </a:schemeClr>
            </a:gs>
            <a:gs pos="50000">
              <a:schemeClr val="accent5">
                <a:hueOff val="11789787"/>
                <a:satOff val="-47901"/>
                <a:lumOff val="-10588"/>
                <a:alphaOff val="0"/>
                <a:shade val="45000"/>
                <a:satMod val="170000"/>
              </a:schemeClr>
            </a:gs>
            <a:gs pos="70000">
              <a:schemeClr val="accent5">
                <a:hueOff val="11789787"/>
                <a:satOff val="-47901"/>
                <a:lumOff val="-10588"/>
                <a:alphaOff val="0"/>
                <a:tint val="99000"/>
                <a:shade val="65000"/>
                <a:satMod val="155000"/>
              </a:schemeClr>
            </a:gs>
            <a:gs pos="100000">
              <a:schemeClr val="accent5">
                <a:hueOff val="11789787"/>
                <a:satOff val="-47901"/>
                <a:lumOff val="-10588"/>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C2EC08-246F-454C-A175-974CFA1A752B}">
      <dsp:nvSpPr>
        <dsp:cNvPr id="0" name=""/>
        <dsp:cNvSpPr/>
      </dsp:nvSpPr>
      <dsp:spPr>
        <a:xfrm>
          <a:off x="2593319" y="62729"/>
          <a:ext cx="959405" cy="732338"/>
        </a:xfrm>
        <a:prstGeom prst="ellipse">
          <a:avLst/>
        </a:prstGeom>
        <a:solidFill>
          <a:schemeClr val="accent2">
            <a:lumMod val="75000"/>
          </a:schemeClr>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Mesleki Etkinlikler</a:t>
          </a:r>
        </a:p>
      </dsp:txBody>
      <dsp:txXfrm>
        <a:off x="2733821" y="169977"/>
        <a:ext cx="678401" cy="517842"/>
      </dsp:txXfrm>
    </dsp:sp>
    <dsp:sp modelId="{861E3C78-096F-49AB-8AEF-584D5B18D0D3}">
      <dsp:nvSpPr>
        <dsp:cNvPr id="0" name=""/>
        <dsp:cNvSpPr/>
      </dsp:nvSpPr>
      <dsp:spPr>
        <a:xfrm>
          <a:off x="2379994" y="568356"/>
          <a:ext cx="200401" cy="200398"/>
        </a:xfrm>
        <a:prstGeom prst="ellipse">
          <a:avLst/>
        </a:prstGeom>
        <a:gradFill rotWithShape="0">
          <a:gsLst>
            <a:gs pos="0">
              <a:schemeClr val="accent5">
                <a:hueOff val="14737233"/>
                <a:satOff val="-59876"/>
                <a:lumOff val="-13235"/>
                <a:alphaOff val="0"/>
                <a:shade val="15000"/>
                <a:satMod val="180000"/>
              </a:schemeClr>
            </a:gs>
            <a:gs pos="50000">
              <a:schemeClr val="accent5">
                <a:hueOff val="14737233"/>
                <a:satOff val="-59876"/>
                <a:lumOff val="-13235"/>
                <a:alphaOff val="0"/>
                <a:shade val="45000"/>
                <a:satMod val="170000"/>
              </a:schemeClr>
            </a:gs>
            <a:gs pos="70000">
              <a:schemeClr val="accent5">
                <a:hueOff val="14737233"/>
                <a:satOff val="-59876"/>
                <a:lumOff val="-13235"/>
                <a:alphaOff val="0"/>
                <a:tint val="99000"/>
                <a:shade val="65000"/>
                <a:satMod val="155000"/>
              </a:schemeClr>
            </a:gs>
            <a:gs pos="100000">
              <a:schemeClr val="accent5">
                <a:hueOff val="14737233"/>
                <a:satOff val="-59876"/>
                <a:lumOff val="-13235"/>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FDE0286-E65F-405B-957E-5C42D268B8C5}">
      <dsp:nvSpPr>
        <dsp:cNvPr id="0" name=""/>
        <dsp:cNvSpPr/>
      </dsp:nvSpPr>
      <dsp:spPr>
        <a:xfrm>
          <a:off x="88108" y="1785482"/>
          <a:ext cx="145106" cy="145246"/>
        </a:xfrm>
        <a:prstGeom prst="ellipse">
          <a:avLst/>
        </a:prstGeom>
        <a:gradFill rotWithShape="0">
          <a:gsLst>
            <a:gs pos="0">
              <a:schemeClr val="accent5">
                <a:hueOff val="16210957"/>
                <a:satOff val="-65863"/>
                <a:lumOff val="-14559"/>
                <a:alphaOff val="0"/>
                <a:shade val="15000"/>
                <a:satMod val="180000"/>
              </a:schemeClr>
            </a:gs>
            <a:gs pos="50000">
              <a:schemeClr val="accent5">
                <a:hueOff val="16210957"/>
                <a:satOff val="-65863"/>
                <a:lumOff val="-14559"/>
                <a:alphaOff val="0"/>
                <a:shade val="45000"/>
                <a:satMod val="170000"/>
              </a:schemeClr>
            </a:gs>
            <a:gs pos="70000">
              <a:schemeClr val="accent5">
                <a:hueOff val="16210957"/>
                <a:satOff val="-65863"/>
                <a:lumOff val="-14559"/>
                <a:alphaOff val="0"/>
                <a:tint val="99000"/>
                <a:shade val="65000"/>
                <a:satMod val="155000"/>
              </a:schemeClr>
            </a:gs>
            <a:gs pos="100000">
              <a:schemeClr val="accent5">
                <a:hueOff val="16210957"/>
                <a:satOff val="-65863"/>
                <a:lumOff val="-14559"/>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A231B0-ABB0-4E78-81BF-66B612BD54BA}">
      <dsp:nvSpPr>
        <dsp:cNvPr id="0" name=""/>
        <dsp:cNvSpPr/>
      </dsp:nvSpPr>
      <dsp:spPr>
        <a:xfrm>
          <a:off x="1535156" y="1578768"/>
          <a:ext cx="145106" cy="145246"/>
        </a:xfrm>
        <a:prstGeom prst="ellipse">
          <a:avLst/>
        </a:prstGeom>
        <a:gradFill rotWithShape="0">
          <a:gsLst>
            <a:gs pos="0">
              <a:schemeClr val="accent5">
                <a:hueOff val="17684680"/>
                <a:satOff val="-71851"/>
                <a:lumOff val="-15882"/>
                <a:alphaOff val="0"/>
                <a:shade val="15000"/>
                <a:satMod val="180000"/>
              </a:schemeClr>
            </a:gs>
            <a:gs pos="50000">
              <a:schemeClr val="accent5">
                <a:hueOff val="17684680"/>
                <a:satOff val="-71851"/>
                <a:lumOff val="-15882"/>
                <a:alphaOff val="0"/>
                <a:shade val="45000"/>
                <a:satMod val="170000"/>
              </a:schemeClr>
            </a:gs>
            <a:gs pos="70000">
              <a:schemeClr val="accent5">
                <a:hueOff val="17684680"/>
                <a:satOff val="-71851"/>
                <a:lumOff val="-15882"/>
                <a:alphaOff val="0"/>
                <a:tint val="99000"/>
                <a:shade val="65000"/>
                <a:satMod val="155000"/>
              </a:schemeClr>
            </a:gs>
            <a:gs pos="100000">
              <a:schemeClr val="accent5">
                <a:hueOff val="17684680"/>
                <a:satOff val="-71851"/>
                <a:lumOff val="-15882"/>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0B768-CE2B-4827-96B4-C9A92E202F20}">
      <dsp:nvSpPr>
        <dsp:cNvPr id="0" name=""/>
        <dsp:cNvSpPr/>
      </dsp:nvSpPr>
      <dsp:spPr>
        <a:xfrm>
          <a:off x="193" y="62563"/>
          <a:ext cx="2799457" cy="699864"/>
        </a:xfrm>
        <a:prstGeom prst="roundRect">
          <a:avLst>
            <a:gd name="adj" fmla="val 10000"/>
          </a:avLst>
        </a:prstGeom>
        <a:solidFill>
          <a:srgbClr val="C0000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Zenginleştirilmiş Eğitim Ortamları</a:t>
          </a:r>
        </a:p>
      </dsp:txBody>
      <dsp:txXfrm>
        <a:off x="20691" y="83061"/>
        <a:ext cx="2758461" cy="658868"/>
      </dsp:txXfrm>
    </dsp:sp>
    <dsp:sp modelId="{80C07553-D2FB-448C-9757-2801C92829A1}">
      <dsp:nvSpPr>
        <dsp:cNvPr id="0" name=""/>
        <dsp:cNvSpPr/>
      </dsp:nvSpPr>
      <dsp:spPr>
        <a:xfrm rot="5400000">
          <a:off x="1338683" y="823666"/>
          <a:ext cx="122476" cy="12247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4C8364-6DD9-413E-8114-7DDC786A77B9}">
      <dsp:nvSpPr>
        <dsp:cNvPr id="0" name=""/>
        <dsp:cNvSpPr/>
      </dsp:nvSpPr>
      <dsp:spPr>
        <a:xfrm>
          <a:off x="193" y="1007380"/>
          <a:ext cx="2799457" cy="699864"/>
        </a:xfrm>
        <a:prstGeom prst="roundRect">
          <a:avLst>
            <a:gd name="adj" fmla="val 10000"/>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solidFill>
                <a:srgbClr val="0070C0"/>
              </a:solidFill>
            </a:rPr>
            <a:t>Öğrenmeyi Keyifli Hale Getiren Tasarımlar</a:t>
          </a:r>
        </a:p>
      </dsp:txBody>
      <dsp:txXfrm>
        <a:off x="20691" y="1027878"/>
        <a:ext cx="2758461" cy="658868"/>
      </dsp:txXfrm>
    </dsp:sp>
    <dsp:sp modelId="{9FCEB402-AA15-422B-8CB9-2CC1E983C890}">
      <dsp:nvSpPr>
        <dsp:cNvPr id="0" name=""/>
        <dsp:cNvSpPr/>
      </dsp:nvSpPr>
      <dsp:spPr>
        <a:xfrm rot="5400000">
          <a:off x="1338683" y="1768482"/>
          <a:ext cx="122476" cy="12247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461F4C-7E1D-4B80-8EC2-8BE54063CF49}">
      <dsp:nvSpPr>
        <dsp:cNvPr id="0" name=""/>
        <dsp:cNvSpPr/>
      </dsp:nvSpPr>
      <dsp:spPr>
        <a:xfrm>
          <a:off x="193" y="1952197"/>
          <a:ext cx="2799457" cy="699864"/>
        </a:xfrm>
        <a:prstGeom prst="roundRect">
          <a:avLst>
            <a:gd name="adj" fmla="val 10000"/>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solidFill>
                <a:srgbClr val="0070C0"/>
              </a:solidFill>
            </a:rPr>
            <a:t>Aile Yuvasının ve Sıcaklığının Hissedildiği Pansiyon Ortamları</a:t>
          </a:r>
        </a:p>
      </dsp:txBody>
      <dsp:txXfrm>
        <a:off x="20691" y="1972695"/>
        <a:ext cx="2758461" cy="658868"/>
      </dsp:txXfrm>
    </dsp:sp>
    <dsp:sp modelId="{296999C1-9A9F-43E4-B11A-1DCDFC4DDC94}">
      <dsp:nvSpPr>
        <dsp:cNvPr id="0" name=""/>
        <dsp:cNvSpPr/>
      </dsp:nvSpPr>
      <dsp:spPr>
        <a:xfrm>
          <a:off x="3191574" y="62563"/>
          <a:ext cx="2799457" cy="699864"/>
        </a:xfrm>
        <a:prstGeom prst="roundRect">
          <a:avLst>
            <a:gd name="adj" fmla="val 10000"/>
          </a:avLst>
        </a:prstGeom>
        <a:solidFill>
          <a:srgbClr val="C0000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Sürekli Gelişim</a:t>
          </a:r>
        </a:p>
        <a:p>
          <a:pPr lvl="0" algn="ctr" defTabSz="711200">
            <a:lnSpc>
              <a:spcPct val="90000"/>
            </a:lnSpc>
            <a:spcBef>
              <a:spcPct val="0"/>
            </a:spcBef>
            <a:spcAft>
              <a:spcPct val="35000"/>
            </a:spcAft>
          </a:pPr>
          <a:r>
            <a:rPr lang="tr-TR" sz="1600" kern="1200"/>
            <a:t>Akademik ve Mesleki Başarı</a:t>
          </a:r>
        </a:p>
      </dsp:txBody>
      <dsp:txXfrm>
        <a:off x="3212072" y="83061"/>
        <a:ext cx="2758461" cy="658868"/>
      </dsp:txXfrm>
    </dsp:sp>
    <dsp:sp modelId="{8756668E-2B69-4F7B-889A-895F552BC644}">
      <dsp:nvSpPr>
        <dsp:cNvPr id="0" name=""/>
        <dsp:cNvSpPr/>
      </dsp:nvSpPr>
      <dsp:spPr>
        <a:xfrm rot="5400000">
          <a:off x="4530064" y="823666"/>
          <a:ext cx="122476" cy="12247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BCE32C-88A1-44B5-A6A9-9EA0C1849019}">
      <dsp:nvSpPr>
        <dsp:cNvPr id="0" name=""/>
        <dsp:cNvSpPr/>
      </dsp:nvSpPr>
      <dsp:spPr>
        <a:xfrm>
          <a:off x="3191574" y="1007380"/>
          <a:ext cx="2799457" cy="699864"/>
        </a:xfrm>
        <a:prstGeom prst="roundRect">
          <a:avLst>
            <a:gd name="adj" fmla="val 10000"/>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solidFill>
                <a:srgbClr val="0070C0"/>
              </a:solidFill>
            </a:rPr>
            <a:t>Proje Çalışmaları</a:t>
          </a:r>
        </a:p>
      </dsp:txBody>
      <dsp:txXfrm>
        <a:off x="3212072" y="1027878"/>
        <a:ext cx="2758461" cy="658868"/>
      </dsp:txXfrm>
    </dsp:sp>
    <dsp:sp modelId="{6EB13E30-C16C-4AFC-BBD0-0C0A637A8987}">
      <dsp:nvSpPr>
        <dsp:cNvPr id="0" name=""/>
        <dsp:cNvSpPr/>
      </dsp:nvSpPr>
      <dsp:spPr>
        <a:xfrm rot="5400000">
          <a:off x="4530064" y="1768482"/>
          <a:ext cx="122476" cy="12247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80AEAA-339B-4579-894C-399A3E6041E1}">
      <dsp:nvSpPr>
        <dsp:cNvPr id="0" name=""/>
        <dsp:cNvSpPr/>
      </dsp:nvSpPr>
      <dsp:spPr>
        <a:xfrm>
          <a:off x="3191574" y="1952197"/>
          <a:ext cx="2799457" cy="699864"/>
        </a:xfrm>
        <a:prstGeom prst="roundRect">
          <a:avLst>
            <a:gd name="adj" fmla="val 10000"/>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solidFill>
                <a:srgbClr val="0070C0"/>
              </a:solidFill>
            </a:rPr>
            <a:t>Konferans, Seminer, Söyleşiler</a:t>
          </a:r>
        </a:p>
      </dsp:txBody>
      <dsp:txXfrm>
        <a:off x="3212072" y="1972695"/>
        <a:ext cx="2758461" cy="6588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70878A-358D-4EB2-BBA0-59D594A3983B}">
      <dsp:nvSpPr>
        <dsp:cNvPr id="0" name=""/>
        <dsp:cNvSpPr/>
      </dsp:nvSpPr>
      <dsp:spPr>
        <a:xfrm rot="16200000">
          <a:off x="-872755" y="1370959"/>
          <a:ext cx="2072830" cy="263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736" bIns="0" numCol="1" spcCol="1270" anchor="t" anchorCtr="0">
          <a:noAutofit/>
        </a:bodyPr>
        <a:lstStyle/>
        <a:p>
          <a:pPr lvl="0" algn="r" defTabSz="533400">
            <a:lnSpc>
              <a:spcPct val="90000"/>
            </a:lnSpc>
            <a:spcBef>
              <a:spcPct val="0"/>
            </a:spcBef>
            <a:spcAft>
              <a:spcPct val="35000"/>
            </a:spcAft>
          </a:pPr>
          <a:r>
            <a:rPr lang="tr-TR" sz="1200" b="1" kern="1200">
              <a:solidFill>
                <a:srgbClr val="C00000"/>
              </a:solidFill>
            </a:rPr>
            <a:t>MİLLİ ve YERLİ</a:t>
          </a:r>
        </a:p>
      </dsp:txBody>
      <dsp:txXfrm>
        <a:off x="-872755" y="1370959"/>
        <a:ext cx="2072830" cy="263890"/>
      </dsp:txXfrm>
    </dsp:sp>
    <dsp:sp modelId="{4A2EC4F8-BA90-48AD-98BC-05B478DDA46B}">
      <dsp:nvSpPr>
        <dsp:cNvPr id="0" name=""/>
        <dsp:cNvSpPr/>
      </dsp:nvSpPr>
      <dsp:spPr>
        <a:xfrm>
          <a:off x="295605" y="466489"/>
          <a:ext cx="1314452" cy="2072830"/>
        </a:xfrm>
        <a:prstGeom prst="rect">
          <a:avLst/>
        </a:prstGeom>
        <a:solidFill>
          <a:schemeClr val="bg1">
            <a:lumMod val="95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736"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rPr>
            <a:t>Bilim, Sanat ve Medeniyet Farkındalık Etkinlikleri</a:t>
          </a:r>
        </a:p>
        <a:p>
          <a:pPr marL="57150" lvl="1" indent="-57150" algn="l" defTabSz="488950">
            <a:lnSpc>
              <a:spcPct val="90000"/>
            </a:lnSpc>
            <a:spcBef>
              <a:spcPct val="0"/>
            </a:spcBef>
            <a:spcAft>
              <a:spcPct val="15000"/>
            </a:spcAft>
            <a:buChar char="••"/>
          </a:pPr>
          <a:endParaRPr lang="tr-TR" sz="1100" b="1" kern="1200">
            <a:solidFill>
              <a:srgbClr val="002060"/>
            </a:solidFill>
          </a:endParaRPr>
        </a:p>
        <a:p>
          <a:pPr marL="57150" lvl="1" indent="-57150" algn="l" defTabSz="488950">
            <a:lnSpc>
              <a:spcPct val="90000"/>
            </a:lnSpc>
            <a:spcBef>
              <a:spcPct val="0"/>
            </a:spcBef>
            <a:spcAft>
              <a:spcPct val="15000"/>
            </a:spcAft>
            <a:buChar char="••"/>
          </a:pPr>
          <a:r>
            <a:rPr lang="tr-TR" sz="1100" b="1" kern="1200">
              <a:solidFill>
                <a:srgbClr val="002060"/>
              </a:solidFill>
            </a:rPr>
            <a:t>İyi Planlanan Çalışmalar ve Geliştirilen Eğitim Stratejileri</a:t>
          </a:r>
        </a:p>
      </dsp:txBody>
      <dsp:txXfrm>
        <a:off x="295605" y="466489"/>
        <a:ext cx="1314452" cy="2072830"/>
      </dsp:txXfrm>
    </dsp:sp>
    <dsp:sp modelId="{1C609376-B467-4E60-94C9-8C72813E6166}">
      <dsp:nvSpPr>
        <dsp:cNvPr id="0" name=""/>
        <dsp:cNvSpPr/>
      </dsp:nvSpPr>
      <dsp:spPr>
        <a:xfrm>
          <a:off x="31715" y="118154"/>
          <a:ext cx="527780" cy="527780"/>
        </a:xfrm>
        <a:prstGeom prst="rect">
          <a:avLst/>
        </a:prstGeom>
        <a:blipFill rotWithShape="1">
          <a:blip xmlns:r="http://schemas.openxmlformats.org/officeDocument/2006/relationships" r:embed="rId1"/>
          <a:stretch>
            <a:fillRect/>
          </a:stretch>
        </a:blip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9EA007-E258-4EB7-BAF9-BDE646C28707}">
      <dsp:nvSpPr>
        <dsp:cNvPr id="0" name=""/>
        <dsp:cNvSpPr/>
      </dsp:nvSpPr>
      <dsp:spPr>
        <a:xfrm rot="16200000">
          <a:off x="1049558" y="1370959"/>
          <a:ext cx="2072830" cy="263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736" bIns="0" numCol="1" spcCol="1270" anchor="t" anchorCtr="0">
          <a:noAutofit/>
        </a:bodyPr>
        <a:lstStyle/>
        <a:p>
          <a:pPr lvl="0" algn="r" defTabSz="533400">
            <a:lnSpc>
              <a:spcPct val="90000"/>
            </a:lnSpc>
            <a:spcBef>
              <a:spcPct val="0"/>
            </a:spcBef>
            <a:spcAft>
              <a:spcPct val="35000"/>
            </a:spcAft>
          </a:pPr>
          <a:r>
            <a:rPr lang="tr-TR" sz="1200" b="1" kern="1200">
              <a:solidFill>
                <a:srgbClr val="C00000"/>
              </a:solidFill>
            </a:rPr>
            <a:t>BİLİMSEL ve KALİTELİ</a:t>
          </a:r>
        </a:p>
      </dsp:txBody>
      <dsp:txXfrm>
        <a:off x="1049558" y="1370959"/>
        <a:ext cx="2072830" cy="263890"/>
      </dsp:txXfrm>
    </dsp:sp>
    <dsp:sp modelId="{49AC7654-52D5-4481-98D7-82A122CE585C}">
      <dsp:nvSpPr>
        <dsp:cNvPr id="0" name=""/>
        <dsp:cNvSpPr/>
      </dsp:nvSpPr>
      <dsp:spPr>
        <a:xfrm>
          <a:off x="2217918" y="466489"/>
          <a:ext cx="1314452" cy="2072830"/>
        </a:xfrm>
        <a:prstGeom prst="rect">
          <a:avLst/>
        </a:prstGeom>
        <a:solidFill>
          <a:schemeClr val="bg1">
            <a:lumMod val="95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736"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rPr>
            <a:t>Güzel Bir Başlangıç ve Başarılı Bir Sonuç</a:t>
          </a:r>
        </a:p>
        <a:p>
          <a:pPr marL="57150" lvl="1" indent="-57150" algn="l" defTabSz="488950">
            <a:lnSpc>
              <a:spcPct val="90000"/>
            </a:lnSpc>
            <a:spcBef>
              <a:spcPct val="0"/>
            </a:spcBef>
            <a:spcAft>
              <a:spcPct val="15000"/>
            </a:spcAft>
            <a:buChar char="••"/>
          </a:pPr>
          <a:endParaRPr lang="tr-TR" sz="1100" b="1" kern="1200">
            <a:solidFill>
              <a:srgbClr val="002060"/>
            </a:solidFill>
          </a:endParaRPr>
        </a:p>
        <a:p>
          <a:pPr marL="57150" lvl="1" indent="-57150" algn="l" defTabSz="488950">
            <a:lnSpc>
              <a:spcPct val="90000"/>
            </a:lnSpc>
            <a:spcBef>
              <a:spcPct val="0"/>
            </a:spcBef>
            <a:spcAft>
              <a:spcPct val="15000"/>
            </a:spcAft>
            <a:buChar char="••"/>
          </a:pPr>
          <a:r>
            <a:rPr lang="tr-TR" sz="1100" b="1" kern="1200">
              <a:solidFill>
                <a:srgbClr val="002060"/>
              </a:solidFill>
            </a:rPr>
            <a:t>Etkin Öğrenme ve Sürekli Rehberlik</a:t>
          </a:r>
          <a:r>
            <a:rPr lang="tr-TR" sz="1100" kern="1200"/>
            <a:t>k</a:t>
          </a:r>
        </a:p>
      </dsp:txBody>
      <dsp:txXfrm>
        <a:off x="2217918" y="466489"/>
        <a:ext cx="1314452" cy="2072830"/>
      </dsp:txXfrm>
    </dsp:sp>
    <dsp:sp modelId="{DF9D14AD-55E0-4C8C-B643-3961CD07BE90}">
      <dsp:nvSpPr>
        <dsp:cNvPr id="0" name=""/>
        <dsp:cNvSpPr/>
      </dsp:nvSpPr>
      <dsp:spPr>
        <a:xfrm>
          <a:off x="1954028" y="118154"/>
          <a:ext cx="527780" cy="527780"/>
        </a:xfrm>
        <a:prstGeom prst="rect">
          <a:avLst/>
        </a:prstGeom>
        <a:blipFill rotWithShape="1">
          <a:blip xmlns:r="http://schemas.openxmlformats.org/officeDocument/2006/relationships" r:embed="rId2"/>
          <a:stretch>
            <a:fillRect/>
          </a:stretch>
        </a:blip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73E12C-8DA4-4A71-BF34-4DD8C90E6CF4}">
      <dsp:nvSpPr>
        <dsp:cNvPr id="0" name=""/>
        <dsp:cNvSpPr/>
      </dsp:nvSpPr>
      <dsp:spPr>
        <a:xfrm rot="16200000">
          <a:off x="2971872" y="1370959"/>
          <a:ext cx="2072830" cy="263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736" bIns="0" numCol="1" spcCol="1270" anchor="t" anchorCtr="0">
          <a:noAutofit/>
        </a:bodyPr>
        <a:lstStyle/>
        <a:p>
          <a:pPr lvl="0" algn="r" defTabSz="533400">
            <a:lnSpc>
              <a:spcPct val="90000"/>
            </a:lnSpc>
            <a:spcBef>
              <a:spcPct val="0"/>
            </a:spcBef>
            <a:spcAft>
              <a:spcPct val="35000"/>
            </a:spcAft>
          </a:pPr>
          <a:r>
            <a:rPr lang="tr-TR" sz="1200" b="1" kern="1200">
              <a:solidFill>
                <a:srgbClr val="C00000"/>
              </a:solidFill>
            </a:rPr>
            <a:t>TEORİK VE UYGULAMALI</a:t>
          </a:r>
        </a:p>
      </dsp:txBody>
      <dsp:txXfrm>
        <a:off x="2971872" y="1370959"/>
        <a:ext cx="2072830" cy="263890"/>
      </dsp:txXfrm>
    </dsp:sp>
    <dsp:sp modelId="{13486A9B-655D-4DCD-9B5A-C7AF872976A4}">
      <dsp:nvSpPr>
        <dsp:cNvPr id="0" name=""/>
        <dsp:cNvSpPr/>
      </dsp:nvSpPr>
      <dsp:spPr>
        <a:xfrm>
          <a:off x="4140232" y="466489"/>
          <a:ext cx="1314452" cy="2072830"/>
        </a:xfrm>
        <a:prstGeom prst="rect">
          <a:avLst/>
        </a:prstGeom>
        <a:solidFill>
          <a:schemeClr val="bg1">
            <a:lumMod val="95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736"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rPr>
            <a:t>Farklı Öğretme/</a:t>
          </a:r>
        </a:p>
        <a:p>
          <a:pPr marL="57150" lvl="1" indent="-57150" algn="l" defTabSz="488950">
            <a:lnSpc>
              <a:spcPct val="90000"/>
            </a:lnSpc>
            <a:spcBef>
              <a:spcPct val="0"/>
            </a:spcBef>
            <a:spcAft>
              <a:spcPct val="15000"/>
            </a:spcAft>
            <a:buChar char="••"/>
          </a:pPr>
          <a:r>
            <a:rPr lang="tr-TR" sz="1100" b="1" kern="1200">
              <a:solidFill>
                <a:srgbClr val="002060"/>
              </a:solidFill>
            </a:rPr>
            <a:t>Öğrenme Stratejileri</a:t>
          </a:r>
        </a:p>
        <a:p>
          <a:pPr marL="57150" lvl="1" indent="-57150" algn="l" defTabSz="488950">
            <a:lnSpc>
              <a:spcPct val="90000"/>
            </a:lnSpc>
            <a:spcBef>
              <a:spcPct val="0"/>
            </a:spcBef>
            <a:spcAft>
              <a:spcPct val="15000"/>
            </a:spcAft>
            <a:buChar char="••"/>
          </a:pPr>
          <a:endParaRPr lang="tr-TR" sz="1100" b="1" kern="1200">
            <a:solidFill>
              <a:srgbClr val="002060"/>
            </a:solidFill>
          </a:endParaRPr>
        </a:p>
        <a:p>
          <a:pPr marL="57150" lvl="1" indent="-57150" algn="l" defTabSz="488950">
            <a:lnSpc>
              <a:spcPct val="90000"/>
            </a:lnSpc>
            <a:spcBef>
              <a:spcPct val="0"/>
            </a:spcBef>
            <a:spcAft>
              <a:spcPct val="15000"/>
            </a:spcAft>
            <a:buChar char="••"/>
          </a:pPr>
          <a:r>
            <a:rPr lang="tr-TR" sz="1100" b="1" kern="1200">
              <a:solidFill>
                <a:srgbClr val="002060"/>
              </a:solidFill>
            </a:rPr>
            <a:t>Yabancı Dil Eğitiminde "Aracı Dilsiz Eğitim"</a:t>
          </a:r>
        </a:p>
        <a:p>
          <a:pPr marL="57150" lvl="1" indent="-57150" algn="l" defTabSz="400050">
            <a:lnSpc>
              <a:spcPct val="90000"/>
            </a:lnSpc>
            <a:spcBef>
              <a:spcPct val="0"/>
            </a:spcBef>
            <a:spcAft>
              <a:spcPct val="15000"/>
            </a:spcAft>
            <a:buChar char="••"/>
          </a:pPr>
          <a:endParaRPr lang="tr-TR" sz="900" kern="1200"/>
        </a:p>
      </dsp:txBody>
      <dsp:txXfrm>
        <a:off x="4140232" y="466489"/>
        <a:ext cx="1314452" cy="2072830"/>
      </dsp:txXfrm>
    </dsp:sp>
    <dsp:sp modelId="{7BB9B290-AE26-4A01-840D-CCBE56CC0DED}">
      <dsp:nvSpPr>
        <dsp:cNvPr id="0" name=""/>
        <dsp:cNvSpPr/>
      </dsp:nvSpPr>
      <dsp:spPr>
        <a:xfrm>
          <a:off x="3876342" y="118154"/>
          <a:ext cx="527780" cy="527780"/>
        </a:xfrm>
        <a:prstGeom prst="rect">
          <a:avLst/>
        </a:prstGeom>
        <a:blipFill rotWithShape="1">
          <a:blip xmlns:r="http://schemas.openxmlformats.org/officeDocument/2006/relationships" r:embed="rId3"/>
          <a:stretch>
            <a:fillRect/>
          </a:stretch>
        </a:blip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70878A-358D-4EB2-BBA0-59D594A3983B}">
      <dsp:nvSpPr>
        <dsp:cNvPr id="0" name=""/>
        <dsp:cNvSpPr/>
      </dsp:nvSpPr>
      <dsp:spPr>
        <a:xfrm rot="16200000">
          <a:off x="-747355" y="1213693"/>
          <a:ext cx="1827657" cy="263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165"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747355" y="1213693"/>
        <a:ext cx="1827657" cy="263241"/>
      </dsp:txXfrm>
    </dsp:sp>
    <dsp:sp modelId="{4A2EC4F8-BA90-48AD-98BC-05B478DDA46B}">
      <dsp:nvSpPr>
        <dsp:cNvPr id="0" name=""/>
        <dsp:cNvSpPr/>
      </dsp:nvSpPr>
      <dsp:spPr>
        <a:xfrm>
          <a:off x="298093" y="431486"/>
          <a:ext cx="1311223" cy="1827657"/>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165"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Sürekli Eğitim</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Okul Yönetiminde ve Eğitim Hedeflerinde Söz Sahibi Öğrenciler</a:t>
          </a:r>
        </a:p>
      </dsp:txBody>
      <dsp:txXfrm>
        <a:off x="298093" y="431486"/>
        <a:ext cx="1311223" cy="1827657"/>
      </dsp:txXfrm>
    </dsp:sp>
    <dsp:sp modelId="{1C609376-B467-4E60-94C9-8C72813E6166}">
      <dsp:nvSpPr>
        <dsp:cNvPr id="0" name=""/>
        <dsp:cNvSpPr/>
      </dsp:nvSpPr>
      <dsp:spPr>
        <a:xfrm>
          <a:off x="34852" y="84006"/>
          <a:ext cx="526483" cy="52648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09EA007-E258-4EB7-BAF9-BDE646C28707}">
      <dsp:nvSpPr>
        <dsp:cNvPr id="0" name=""/>
        <dsp:cNvSpPr/>
      </dsp:nvSpPr>
      <dsp:spPr>
        <a:xfrm rot="16200000">
          <a:off x="1173759" y="1213693"/>
          <a:ext cx="1827657" cy="263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165"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1173759" y="1213693"/>
        <a:ext cx="1827657" cy="263241"/>
      </dsp:txXfrm>
    </dsp:sp>
    <dsp:sp modelId="{49AC7654-52D5-4481-98D7-82A122CE585C}">
      <dsp:nvSpPr>
        <dsp:cNvPr id="0" name=""/>
        <dsp:cNvSpPr/>
      </dsp:nvSpPr>
      <dsp:spPr>
        <a:xfrm>
          <a:off x="2219209" y="431486"/>
          <a:ext cx="1311223" cy="1827657"/>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165"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Mesleki Bilgi ve Becerilerde Teori-Uygulama Birlikteliği</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Mesleki Tatbikat Kulübü</a:t>
          </a:r>
          <a:endParaRPr lang="tr-TR" sz="1100" kern="1200">
            <a:solidFill>
              <a:sysClr val="window" lastClr="FFFFFF"/>
            </a:solidFill>
            <a:latin typeface="Century Gothic"/>
            <a:ea typeface="+mn-ea"/>
            <a:cs typeface="+mn-cs"/>
          </a:endParaRPr>
        </a:p>
      </dsp:txBody>
      <dsp:txXfrm>
        <a:off x="2219209" y="431486"/>
        <a:ext cx="1311223" cy="1827657"/>
      </dsp:txXfrm>
    </dsp:sp>
    <dsp:sp modelId="{DF9D14AD-55E0-4C8C-B643-3961CD07BE90}">
      <dsp:nvSpPr>
        <dsp:cNvPr id="0" name=""/>
        <dsp:cNvSpPr/>
      </dsp:nvSpPr>
      <dsp:spPr>
        <a:xfrm>
          <a:off x="1955967" y="84006"/>
          <a:ext cx="526483" cy="526483"/>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C73E12C-8DA4-4A71-BF34-4DD8C90E6CF4}">
      <dsp:nvSpPr>
        <dsp:cNvPr id="0" name=""/>
        <dsp:cNvSpPr/>
      </dsp:nvSpPr>
      <dsp:spPr>
        <a:xfrm rot="16200000">
          <a:off x="3094875" y="1213693"/>
          <a:ext cx="1827657" cy="263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165"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3094875" y="1213693"/>
        <a:ext cx="1827657" cy="263241"/>
      </dsp:txXfrm>
    </dsp:sp>
    <dsp:sp modelId="{13486A9B-655D-4DCD-9B5A-C7AF872976A4}">
      <dsp:nvSpPr>
        <dsp:cNvPr id="0" name=""/>
        <dsp:cNvSpPr/>
      </dsp:nvSpPr>
      <dsp:spPr>
        <a:xfrm>
          <a:off x="4140324" y="431486"/>
          <a:ext cx="1311223" cy="1827657"/>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165"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Geleneksel Sanatlarımızın Öğretimi, Kurslar ve Sergiler</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Fen ve Sosyal Bilimlerde Araştırma Çalışmaları</a:t>
          </a:r>
        </a:p>
        <a:p>
          <a:pPr marL="57150" lvl="1" indent="-57150" algn="l" defTabSz="400050">
            <a:lnSpc>
              <a:spcPct val="90000"/>
            </a:lnSpc>
            <a:spcBef>
              <a:spcPct val="0"/>
            </a:spcBef>
            <a:spcAft>
              <a:spcPct val="15000"/>
            </a:spcAft>
            <a:buChar char="••"/>
          </a:pPr>
          <a:endParaRPr lang="tr-TR" sz="900" kern="1200">
            <a:solidFill>
              <a:sysClr val="window" lastClr="FFFFFF"/>
            </a:solidFill>
            <a:latin typeface="Century Gothic"/>
            <a:ea typeface="+mn-ea"/>
            <a:cs typeface="+mn-cs"/>
          </a:endParaRPr>
        </a:p>
      </dsp:txBody>
      <dsp:txXfrm>
        <a:off x="4140324" y="431486"/>
        <a:ext cx="1311223" cy="1827657"/>
      </dsp:txXfrm>
    </dsp:sp>
    <dsp:sp modelId="{7BB9B290-AE26-4A01-840D-CCBE56CC0DED}">
      <dsp:nvSpPr>
        <dsp:cNvPr id="0" name=""/>
        <dsp:cNvSpPr/>
      </dsp:nvSpPr>
      <dsp:spPr>
        <a:xfrm>
          <a:off x="3877082" y="84006"/>
          <a:ext cx="526483" cy="526483"/>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70878A-358D-4EB2-BBA0-59D594A3983B}">
      <dsp:nvSpPr>
        <dsp:cNvPr id="0" name=""/>
        <dsp:cNvSpPr/>
      </dsp:nvSpPr>
      <dsp:spPr>
        <a:xfrm rot="16200000">
          <a:off x="-827924" y="1313784"/>
          <a:ext cx="1983676" cy="263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598"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827924" y="1313784"/>
        <a:ext cx="1983676" cy="263733"/>
      </dsp:txXfrm>
    </dsp:sp>
    <dsp:sp modelId="{4A2EC4F8-BA90-48AD-98BC-05B478DDA46B}">
      <dsp:nvSpPr>
        <dsp:cNvPr id="0" name=""/>
        <dsp:cNvSpPr/>
      </dsp:nvSpPr>
      <dsp:spPr>
        <a:xfrm>
          <a:off x="295780" y="453813"/>
          <a:ext cx="1313672" cy="1983676"/>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598"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Bilim, Sanat Spor, Sosyal ve Kültürel Etkinlik Alanlarının Etkin Kullanımı</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Etkin ve Özgün Öğrenci Kulüpleri</a:t>
          </a:r>
        </a:p>
      </dsp:txBody>
      <dsp:txXfrm>
        <a:off x="295780" y="453813"/>
        <a:ext cx="1313672" cy="1983676"/>
      </dsp:txXfrm>
    </dsp:sp>
    <dsp:sp modelId="{1C609376-B467-4E60-94C9-8C72813E6166}">
      <dsp:nvSpPr>
        <dsp:cNvPr id="0" name=""/>
        <dsp:cNvSpPr/>
      </dsp:nvSpPr>
      <dsp:spPr>
        <a:xfrm>
          <a:off x="32047" y="105685"/>
          <a:ext cx="527467" cy="527467"/>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09EA007-E258-4EB7-BAF9-BDE646C28707}">
      <dsp:nvSpPr>
        <dsp:cNvPr id="0" name=""/>
        <dsp:cNvSpPr/>
      </dsp:nvSpPr>
      <dsp:spPr>
        <a:xfrm rot="16200000">
          <a:off x="1094525" y="1313784"/>
          <a:ext cx="1983676" cy="263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598"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1094525" y="1313784"/>
        <a:ext cx="1983676" cy="263733"/>
      </dsp:txXfrm>
    </dsp:sp>
    <dsp:sp modelId="{49AC7654-52D5-4481-98D7-82A122CE585C}">
      <dsp:nvSpPr>
        <dsp:cNvPr id="0" name=""/>
        <dsp:cNvSpPr/>
      </dsp:nvSpPr>
      <dsp:spPr>
        <a:xfrm>
          <a:off x="2218230" y="453813"/>
          <a:ext cx="1313672" cy="1983676"/>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598"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Okumaya ve Düşündürmeye, Geliştirmeye, Buluşa,İcada Yöneltici ve Çözüm Odaklı Etkinlikler</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Eğitimde İş Birliği ve Kalite Dayanışması</a:t>
          </a:r>
          <a:endParaRPr lang="tr-TR" sz="1100" kern="1200">
            <a:solidFill>
              <a:sysClr val="window" lastClr="FFFFFF"/>
            </a:solidFill>
            <a:latin typeface="Century Gothic"/>
            <a:ea typeface="+mn-ea"/>
            <a:cs typeface="+mn-cs"/>
          </a:endParaRPr>
        </a:p>
      </dsp:txBody>
      <dsp:txXfrm>
        <a:off x="2218230" y="453813"/>
        <a:ext cx="1313672" cy="1983676"/>
      </dsp:txXfrm>
    </dsp:sp>
    <dsp:sp modelId="{DF9D14AD-55E0-4C8C-B643-3961CD07BE90}">
      <dsp:nvSpPr>
        <dsp:cNvPr id="0" name=""/>
        <dsp:cNvSpPr/>
      </dsp:nvSpPr>
      <dsp:spPr>
        <a:xfrm>
          <a:off x="1954496" y="105685"/>
          <a:ext cx="527467" cy="527467"/>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C73E12C-8DA4-4A71-BF34-4DD8C90E6CF4}">
      <dsp:nvSpPr>
        <dsp:cNvPr id="0" name=""/>
        <dsp:cNvSpPr/>
      </dsp:nvSpPr>
      <dsp:spPr>
        <a:xfrm rot="16200000">
          <a:off x="3016974" y="1313784"/>
          <a:ext cx="1983676" cy="263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598" bIns="0" numCol="1" spcCol="1270" anchor="t" anchorCtr="0">
          <a:noAutofit/>
        </a:bodyPr>
        <a:lstStyle/>
        <a:p>
          <a:pPr lvl="0" algn="r" defTabSz="800100">
            <a:lnSpc>
              <a:spcPct val="90000"/>
            </a:lnSpc>
            <a:spcBef>
              <a:spcPct val="0"/>
            </a:spcBef>
            <a:spcAft>
              <a:spcPct val="35000"/>
            </a:spcAft>
          </a:pPr>
          <a:endParaRPr lang="tr-TR" sz="1800" kern="1200">
            <a:solidFill>
              <a:sysClr val="windowText" lastClr="000000">
                <a:hueOff val="0"/>
                <a:satOff val="0"/>
                <a:lumOff val="0"/>
                <a:alphaOff val="0"/>
              </a:sysClr>
            </a:solidFill>
            <a:latin typeface="Century Gothic"/>
            <a:ea typeface="+mn-ea"/>
            <a:cs typeface="+mn-cs"/>
          </a:endParaRPr>
        </a:p>
      </dsp:txBody>
      <dsp:txXfrm>
        <a:off x="3016974" y="1313784"/>
        <a:ext cx="1983676" cy="263733"/>
      </dsp:txXfrm>
    </dsp:sp>
    <dsp:sp modelId="{13486A9B-655D-4DCD-9B5A-C7AF872976A4}">
      <dsp:nvSpPr>
        <dsp:cNvPr id="0" name=""/>
        <dsp:cNvSpPr/>
      </dsp:nvSpPr>
      <dsp:spPr>
        <a:xfrm>
          <a:off x="4140679" y="453813"/>
          <a:ext cx="1313672" cy="1983676"/>
        </a:xfrm>
        <a:prstGeom prst="rect">
          <a:avLst/>
        </a:prstGeom>
        <a:solidFill>
          <a:schemeClr val="bg1">
            <a:lumMod val="9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32598" rIns="78232" bIns="78232" numCol="1" spcCol="1270" anchor="t" anchorCtr="0">
          <a:noAutofit/>
        </a:bodyPr>
        <a:lstStyle/>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Etkin Okul Aile Birliği ve Ortak Çalışmalar</a:t>
          </a:r>
        </a:p>
        <a:p>
          <a:pPr marL="57150" lvl="1" indent="-57150" algn="l" defTabSz="488950">
            <a:lnSpc>
              <a:spcPct val="90000"/>
            </a:lnSpc>
            <a:spcBef>
              <a:spcPct val="0"/>
            </a:spcBef>
            <a:spcAft>
              <a:spcPct val="15000"/>
            </a:spcAft>
            <a:buChar char="••"/>
          </a:pPr>
          <a:endParaRPr lang="tr-TR" sz="1100" b="1" kern="1200">
            <a:solidFill>
              <a:srgbClr val="002060"/>
            </a:solidFill>
            <a:latin typeface="Century Gothic"/>
            <a:ea typeface="+mn-ea"/>
            <a:cs typeface="+mn-cs"/>
          </a:endParaRPr>
        </a:p>
        <a:p>
          <a:pPr marL="57150" lvl="1" indent="-57150" algn="l" defTabSz="488950">
            <a:lnSpc>
              <a:spcPct val="90000"/>
            </a:lnSpc>
            <a:spcBef>
              <a:spcPct val="0"/>
            </a:spcBef>
            <a:spcAft>
              <a:spcPct val="15000"/>
            </a:spcAft>
            <a:buChar char="••"/>
          </a:pPr>
          <a:r>
            <a:rPr lang="tr-TR" sz="1100" b="1" kern="1200">
              <a:solidFill>
                <a:srgbClr val="002060"/>
              </a:solidFill>
              <a:latin typeface="Century Gothic"/>
              <a:ea typeface="+mn-ea"/>
              <a:cs typeface="+mn-cs"/>
            </a:rPr>
            <a:t>İş Başında İzleme ve Değerlendirme</a:t>
          </a:r>
        </a:p>
        <a:p>
          <a:pPr marL="57150" lvl="1" indent="-57150" algn="l" defTabSz="400050">
            <a:lnSpc>
              <a:spcPct val="90000"/>
            </a:lnSpc>
            <a:spcBef>
              <a:spcPct val="0"/>
            </a:spcBef>
            <a:spcAft>
              <a:spcPct val="15000"/>
            </a:spcAft>
            <a:buChar char="••"/>
          </a:pPr>
          <a:endParaRPr lang="tr-TR" sz="900" kern="1200">
            <a:solidFill>
              <a:sysClr val="window" lastClr="FFFFFF"/>
            </a:solidFill>
            <a:latin typeface="Century Gothic"/>
            <a:ea typeface="+mn-ea"/>
            <a:cs typeface="+mn-cs"/>
          </a:endParaRPr>
        </a:p>
      </dsp:txBody>
      <dsp:txXfrm>
        <a:off x="4140679" y="453813"/>
        <a:ext cx="1313672" cy="1983676"/>
      </dsp:txXfrm>
    </dsp:sp>
    <dsp:sp modelId="{7BB9B290-AE26-4A01-840D-CCBE56CC0DED}">
      <dsp:nvSpPr>
        <dsp:cNvPr id="0" name=""/>
        <dsp:cNvSpPr/>
      </dsp:nvSpPr>
      <dsp:spPr>
        <a:xfrm>
          <a:off x="3876946" y="105685"/>
          <a:ext cx="527467" cy="527467"/>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333F1-368B-4212-810E-B1F9650C5CD1}">
      <dsp:nvSpPr>
        <dsp:cNvPr id="0" name=""/>
        <dsp:cNvSpPr/>
      </dsp:nvSpPr>
      <dsp:spPr>
        <a:xfrm>
          <a:off x="4391" y="112015"/>
          <a:ext cx="1670005" cy="405815"/>
        </a:xfrm>
        <a:prstGeom prst="rect">
          <a:avLst/>
        </a:prstGeom>
        <a:solidFill>
          <a:srgbClr val="C00000"/>
        </a:solidFill>
        <a:ln w="55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r>
            <a:rPr lang="tr-TR" sz="1100" kern="1200"/>
            <a:t>Yürütme Kurulu</a:t>
          </a:r>
        </a:p>
        <a:p>
          <a:pPr lvl="0" algn="ctr" defTabSz="488950">
            <a:lnSpc>
              <a:spcPct val="90000"/>
            </a:lnSpc>
            <a:spcBef>
              <a:spcPct val="0"/>
            </a:spcBef>
            <a:spcAft>
              <a:spcPct val="35000"/>
            </a:spcAft>
          </a:pPr>
          <a:endParaRPr lang="tr-TR" sz="1100" kern="1200"/>
        </a:p>
      </dsp:txBody>
      <dsp:txXfrm>
        <a:off x="4391" y="112015"/>
        <a:ext cx="1670005" cy="405815"/>
      </dsp:txXfrm>
    </dsp:sp>
    <dsp:sp modelId="{0EB9E7E4-8C8A-4EB4-BDE3-6D1BFC0F9D91}">
      <dsp:nvSpPr>
        <dsp:cNvPr id="0" name=""/>
        <dsp:cNvSpPr/>
      </dsp:nvSpPr>
      <dsp:spPr>
        <a:xfrm>
          <a:off x="4391" y="516173"/>
          <a:ext cx="1670005" cy="2457911"/>
        </a:xfrm>
        <a:prstGeom prst="rect">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b="1" kern="1200"/>
        </a:p>
        <a:p>
          <a:pPr marL="57150" lvl="1" indent="-57150" algn="l" defTabSz="355600">
            <a:lnSpc>
              <a:spcPct val="90000"/>
            </a:lnSpc>
            <a:spcBef>
              <a:spcPct val="0"/>
            </a:spcBef>
            <a:spcAft>
              <a:spcPct val="15000"/>
            </a:spcAft>
            <a:buChar char="••"/>
          </a:pPr>
          <a:endParaRPr lang="tr-TR" sz="800" b="1" kern="1200"/>
        </a:p>
        <a:p>
          <a:pPr marL="57150" lvl="1" indent="-57150" algn="l" defTabSz="355600">
            <a:lnSpc>
              <a:spcPct val="90000"/>
            </a:lnSpc>
            <a:spcBef>
              <a:spcPct val="0"/>
            </a:spcBef>
            <a:spcAft>
              <a:spcPct val="15000"/>
            </a:spcAft>
            <a:buChar char="••"/>
          </a:pPr>
          <a:r>
            <a:rPr lang="tr-TR" sz="800" b="1" kern="1200">
              <a:solidFill>
                <a:srgbClr val="0070C0"/>
              </a:solidFill>
            </a:rPr>
            <a:t>Yürütme Kurulunun görevleri</a:t>
          </a:r>
          <a:endParaRPr lang="tr-TR" sz="800" b="1" kern="1200"/>
        </a:p>
        <a:p>
          <a:pPr marL="57150" lvl="1" indent="-57150" algn="l" defTabSz="355600">
            <a:lnSpc>
              <a:spcPct val="90000"/>
            </a:lnSpc>
            <a:spcBef>
              <a:spcPct val="0"/>
            </a:spcBef>
            <a:spcAft>
              <a:spcPct val="15000"/>
            </a:spcAft>
            <a:buChar char="••"/>
          </a:pPr>
          <a:endParaRPr lang="tr-TR" sz="800" b="1" kern="1200">
            <a:solidFill>
              <a:srgbClr val="0070C0"/>
            </a:solidFill>
          </a:endParaRPr>
        </a:p>
        <a:p>
          <a:pPr marL="57150" lvl="1" indent="-57150" algn="l" defTabSz="355600">
            <a:lnSpc>
              <a:spcPct val="90000"/>
            </a:lnSpc>
            <a:spcBef>
              <a:spcPct val="0"/>
            </a:spcBef>
            <a:spcAft>
              <a:spcPct val="15000"/>
            </a:spcAft>
            <a:buChar char="••"/>
          </a:pPr>
          <a:r>
            <a:rPr lang="tr-TR" sz="800" b="1" kern="1200">
              <a:solidFill>
                <a:srgbClr val="0070C0"/>
              </a:solidFill>
            </a:rPr>
            <a:t>1. Gelişim modeli taslağını hazırlar</a:t>
          </a:r>
        </a:p>
        <a:p>
          <a:pPr marL="57150" lvl="1" indent="-57150" algn="l" defTabSz="355600">
            <a:lnSpc>
              <a:spcPct val="90000"/>
            </a:lnSpc>
            <a:spcBef>
              <a:spcPct val="0"/>
            </a:spcBef>
            <a:spcAft>
              <a:spcPct val="15000"/>
            </a:spcAft>
            <a:buChar char="••"/>
          </a:pPr>
          <a:r>
            <a:rPr lang="tr-TR" sz="800" b="1" kern="1200">
              <a:solidFill>
                <a:srgbClr val="0070C0"/>
              </a:solidFill>
            </a:rPr>
            <a:t>2. Takvimini ve planlamasını yapar.</a:t>
          </a:r>
        </a:p>
        <a:p>
          <a:pPr marL="57150" lvl="1" indent="-57150" algn="l" defTabSz="355600">
            <a:lnSpc>
              <a:spcPct val="90000"/>
            </a:lnSpc>
            <a:spcBef>
              <a:spcPct val="0"/>
            </a:spcBef>
            <a:spcAft>
              <a:spcPct val="15000"/>
            </a:spcAft>
            <a:buChar char="••"/>
          </a:pPr>
          <a:r>
            <a:rPr lang="tr-TR" sz="800" b="1" kern="1200">
              <a:solidFill>
                <a:srgbClr val="0070C0"/>
              </a:solidFill>
            </a:rPr>
            <a:t>3. Kapsamı  belirler</a:t>
          </a:r>
        </a:p>
        <a:p>
          <a:pPr marL="57150" lvl="1" indent="-57150" algn="l" defTabSz="355600">
            <a:lnSpc>
              <a:spcPct val="90000"/>
            </a:lnSpc>
            <a:spcBef>
              <a:spcPct val="0"/>
            </a:spcBef>
            <a:spcAft>
              <a:spcPct val="15000"/>
            </a:spcAft>
            <a:buChar char="••"/>
          </a:pPr>
          <a:r>
            <a:rPr lang="tr-TR" sz="800" b="1" kern="1200">
              <a:solidFill>
                <a:srgbClr val="0070C0"/>
              </a:solidFill>
            </a:rPr>
            <a:t>4. Model tanıtımını sağlar</a:t>
          </a:r>
        </a:p>
        <a:p>
          <a:pPr marL="57150" lvl="1" indent="-57150" algn="l" defTabSz="355600">
            <a:lnSpc>
              <a:spcPct val="90000"/>
            </a:lnSpc>
            <a:spcBef>
              <a:spcPct val="0"/>
            </a:spcBef>
            <a:spcAft>
              <a:spcPct val="15000"/>
            </a:spcAft>
            <a:buChar char="••"/>
          </a:pPr>
          <a:r>
            <a:rPr lang="tr-TR" sz="800" b="1" kern="1200">
              <a:solidFill>
                <a:srgbClr val="0070C0"/>
              </a:solidFill>
            </a:rPr>
            <a:t>5.Her ayın ilk pazartesi günü toplantı yaparak  uygulanma aşamalarını görüşür</a:t>
          </a:r>
        </a:p>
        <a:p>
          <a:pPr marL="57150" lvl="1" indent="-57150" algn="l" defTabSz="355600">
            <a:lnSpc>
              <a:spcPct val="90000"/>
            </a:lnSpc>
            <a:spcBef>
              <a:spcPct val="0"/>
            </a:spcBef>
            <a:spcAft>
              <a:spcPct val="15000"/>
            </a:spcAft>
            <a:buChar char="••"/>
          </a:pPr>
          <a:r>
            <a:rPr lang="tr-TR" sz="800" b="1" kern="1200">
              <a:solidFill>
                <a:srgbClr val="0070C0"/>
              </a:solidFill>
            </a:rPr>
            <a:t>6. Sonuç raporunu hazırlar İzleme ve değerlendirme kuruluna sunar.</a:t>
          </a:r>
        </a:p>
        <a:p>
          <a:pPr marL="57150" lvl="1" indent="-57150" algn="l" defTabSz="355600">
            <a:lnSpc>
              <a:spcPct val="90000"/>
            </a:lnSpc>
            <a:spcBef>
              <a:spcPct val="0"/>
            </a:spcBef>
            <a:spcAft>
              <a:spcPct val="15000"/>
            </a:spcAft>
            <a:buChar char="••"/>
          </a:pPr>
          <a:endParaRPr lang="tr-TR" sz="800" kern="1200"/>
        </a:p>
        <a:p>
          <a:pPr marL="57150" lvl="1" indent="-57150" algn="l" defTabSz="266700">
            <a:lnSpc>
              <a:spcPct val="90000"/>
            </a:lnSpc>
            <a:spcBef>
              <a:spcPct val="0"/>
            </a:spcBef>
            <a:spcAft>
              <a:spcPct val="15000"/>
            </a:spcAft>
            <a:buChar char="••"/>
          </a:pPr>
          <a:endParaRPr lang="tr-TR" sz="600" kern="1200"/>
        </a:p>
        <a:p>
          <a:pPr marL="57150" lvl="1" indent="-57150" algn="l" defTabSz="266700">
            <a:lnSpc>
              <a:spcPct val="90000"/>
            </a:lnSpc>
            <a:spcBef>
              <a:spcPct val="0"/>
            </a:spcBef>
            <a:spcAft>
              <a:spcPct val="15000"/>
            </a:spcAft>
            <a:buChar char="••"/>
          </a:pPr>
          <a:endParaRPr lang="tr-TR" sz="600" kern="1200"/>
        </a:p>
      </dsp:txBody>
      <dsp:txXfrm>
        <a:off x="4391" y="516173"/>
        <a:ext cx="1670005" cy="2457911"/>
      </dsp:txXfrm>
    </dsp:sp>
    <dsp:sp modelId="{99EB3130-C926-4FA7-B152-ABCEEAF53A6D}">
      <dsp:nvSpPr>
        <dsp:cNvPr id="0" name=""/>
        <dsp:cNvSpPr/>
      </dsp:nvSpPr>
      <dsp:spPr>
        <a:xfrm>
          <a:off x="1908197" y="114498"/>
          <a:ext cx="1670005" cy="405815"/>
        </a:xfrm>
        <a:prstGeom prst="rect">
          <a:avLst/>
        </a:prstGeom>
        <a:solidFill>
          <a:srgbClr val="C00000"/>
        </a:solidFill>
        <a:ln w="55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t>Değerlendirme Kurulu</a:t>
          </a:r>
        </a:p>
      </dsp:txBody>
      <dsp:txXfrm>
        <a:off x="1908197" y="114498"/>
        <a:ext cx="1670005" cy="405815"/>
      </dsp:txXfrm>
    </dsp:sp>
    <dsp:sp modelId="{C6D2FF17-F180-4202-A7D4-75C46D9AF446}">
      <dsp:nvSpPr>
        <dsp:cNvPr id="0" name=""/>
        <dsp:cNvSpPr/>
      </dsp:nvSpPr>
      <dsp:spPr>
        <a:xfrm>
          <a:off x="1908197" y="520313"/>
          <a:ext cx="1670005" cy="2451288"/>
        </a:xfrm>
        <a:prstGeom prst="rect">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kern="1200"/>
        </a:p>
        <a:p>
          <a:pPr marL="57150" lvl="1" indent="-57150" algn="l" defTabSz="355600">
            <a:lnSpc>
              <a:spcPct val="90000"/>
            </a:lnSpc>
            <a:spcBef>
              <a:spcPct val="0"/>
            </a:spcBef>
            <a:spcAft>
              <a:spcPct val="15000"/>
            </a:spcAft>
            <a:buChar char="••"/>
          </a:pPr>
          <a:endParaRPr lang="tr-TR" sz="800" kern="1200"/>
        </a:p>
        <a:p>
          <a:pPr marL="57150" lvl="1" indent="-57150" algn="l" defTabSz="355600">
            <a:lnSpc>
              <a:spcPct val="90000"/>
            </a:lnSpc>
            <a:spcBef>
              <a:spcPct val="0"/>
            </a:spcBef>
            <a:spcAft>
              <a:spcPct val="15000"/>
            </a:spcAft>
            <a:buChar char="••"/>
          </a:pPr>
          <a:r>
            <a:rPr lang="tr-TR" sz="800" b="1" kern="1200">
              <a:solidFill>
                <a:srgbClr val="0070C0"/>
              </a:solidFill>
            </a:rPr>
            <a:t> İzleme ve değerlendirme Kurulunun görevleri</a:t>
          </a:r>
          <a:endParaRPr lang="tr-TR" sz="800" kern="1200"/>
        </a:p>
        <a:p>
          <a:pPr marL="57150" lvl="1" indent="-57150" algn="l" defTabSz="355600">
            <a:lnSpc>
              <a:spcPct val="90000"/>
            </a:lnSpc>
            <a:spcBef>
              <a:spcPct val="0"/>
            </a:spcBef>
            <a:spcAft>
              <a:spcPct val="15000"/>
            </a:spcAft>
            <a:buChar char="••"/>
          </a:pPr>
          <a:endParaRPr lang="tr-TR" sz="800" kern="1200">
            <a:solidFill>
              <a:srgbClr val="0070C0"/>
            </a:solidFill>
          </a:endParaRPr>
        </a:p>
        <a:p>
          <a:pPr marL="57150" lvl="1" indent="-57150" algn="l" defTabSz="355600">
            <a:lnSpc>
              <a:spcPct val="90000"/>
            </a:lnSpc>
            <a:spcBef>
              <a:spcPct val="0"/>
            </a:spcBef>
            <a:spcAft>
              <a:spcPct val="15000"/>
            </a:spcAft>
            <a:buChar char="••"/>
          </a:pPr>
          <a:r>
            <a:rPr lang="tr-TR" sz="800" b="1" kern="1200">
              <a:solidFill>
                <a:srgbClr val="0070C0"/>
              </a:solidFill>
            </a:rPr>
            <a:t>a) Gelişim Modelinin yürütülmesi sürecinde gelen projeler ile ilgili görüş ve önerileri değerlendirir. Gerektiği durumlarda değişiklik talep eder</a:t>
          </a:r>
        </a:p>
        <a:p>
          <a:pPr marL="57150" lvl="1" indent="-57150" algn="l" defTabSz="355600">
            <a:lnSpc>
              <a:spcPct val="90000"/>
            </a:lnSpc>
            <a:spcBef>
              <a:spcPct val="0"/>
            </a:spcBef>
            <a:spcAft>
              <a:spcPct val="15000"/>
            </a:spcAft>
            <a:buChar char="••"/>
          </a:pPr>
          <a:r>
            <a:rPr lang="tr-TR" sz="800" b="1" kern="1200">
              <a:solidFill>
                <a:srgbClr val="0070C0"/>
              </a:solidFill>
            </a:rPr>
            <a:t>b) Yürütme kurulundan gelen rapor görüş ve önerileri değerlendirir</a:t>
          </a:r>
          <a:r>
            <a:rPr lang="tr-TR" sz="800" kern="1200">
              <a:solidFill>
                <a:srgbClr val="0070C0"/>
              </a:solidFill>
            </a:rPr>
            <a:t>.</a:t>
          </a:r>
        </a:p>
      </dsp:txBody>
      <dsp:txXfrm>
        <a:off x="1908197" y="520313"/>
        <a:ext cx="1670005" cy="2451288"/>
      </dsp:txXfrm>
    </dsp:sp>
    <dsp:sp modelId="{BF5E57EB-9814-4C74-8047-4BBF8BE8CC96}">
      <dsp:nvSpPr>
        <dsp:cNvPr id="0" name=""/>
        <dsp:cNvSpPr/>
      </dsp:nvSpPr>
      <dsp:spPr>
        <a:xfrm>
          <a:off x="3812003" y="114994"/>
          <a:ext cx="1670005" cy="405815"/>
        </a:xfrm>
        <a:prstGeom prst="rect">
          <a:avLst/>
        </a:prstGeom>
        <a:solidFill>
          <a:srgbClr val="C00000"/>
        </a:solidFill>
        <a:ln w="55000" cap="flat" cmpd="thickThin"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t>İlçe Milli Eğitim Müdürlüğü</a:t>
          </a:r>
        </a:p>
      </dsp:txBody>
      <dsp:txXfrm>
        <a:off x="3812003" y="114994"/>
        <a:ext cx="1670005" cy="405815"/>
      </dsp:txXfrm>
    </dsp:sp>
    <dsp:sp modelId="{47F1FDF5-9E47-49C9-84B6-FD8FADBABA49}">
      <dsp:nvSpPr>
        <dsp:cNvPr id="0" name=""/>
        <dsp:cNvSpPr/>
      </dsp:nvSpPr>
      <dsp:spPr>
        <a:xfrm>
          <a:off x="3812003" y="521140"/>
          <a:ext cx="1670005" cy="2449964"/>
        </a:xfrm>
        <a:prstGeom prst="rect">
          <a:avLst/>
        </a:prstGeom>
        <a:solidFill>
          <a:schemeClr val="bg1">
            <a:lumMod val="95000"/>
            <a:alpha val="90000"/>
          </a:schemeClr>
        </a:solidFill>
        <a:ln w="55000" cap="flat" cmpd="thickThin"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endParaRPr lang="tr-TR" sz="800" b="1" kern="1200"/>
        </a:p>
        <a:p>
          <a:pPr marL="57150" lvl="1" indent="-57150" algn="l" defTabSz="355600">
            <a:lnSpc>
              <a:spcPct val="90000"/>
            </a:lnSpc>
            <a:spcBef>
              <a:spcPct val="0"/>
            </a:spcBef>
            <a:spcAft>
              <a:spcPct val="15000"/>
            </a:spcAft>
            <a:buChar char="••"/>
          </a:pPr>
          <a:endParaRPr lang="tr-TR" sz="800" b="1" kern="1200"/>
        </a:p>
        <a:p>
          <a:pPr marL="57150" lvl="1" indent="-57150" algn="l" defTabSz="355600">
            <a:lnSpc>
              <a:spcPct val="90000"/>
            </a:lnSpc>
            <a:spcBef>
              <a:spcPct val="0"/>
            </a:spcBef>
            <a:spcAft>
              <a:spcPct val="15000"/>
            </a:spcAft>
            <a:buChar char="••"/>
          </a:pPr>
          <a:endParaRPr lang="tr-TR" sz="800" b="1" kern="1200"/>
        </a:p>
        <a:p>
          <a:pPr marL="57150" lvl="1" indent="-57150" algn="l" defTabSz="355600">
            <a:lnSpc>
              <a:spcPct val="90000"/>
            </a:lnSpc>
            <a:spcBef>
              <a:spcPct val="0"/>
            </a:spcBef>
            <a:spcAft>
              <a:spcPct val="15000"/>
            </a:spcAft>
            <a:buChar char="••"/>
          </a:pPr>
          <a:r>
            <a:rPr lang="tr-TR" sz="800" b="1" kern="1200">
              <a:solidFill>
                <a:srgbClr val="0070C0"/>
              </a:solidFill>
            </a:rPr>
            <a:t>İlçe Milli Eğitim Müdürlüğü’nün görevleri</a:t>
          </a:r>
        </a:p>
        <a:p>
          <a:pPr marL="57150" lvl="1" indent="-57150" algn="l" defTabSz="355600">
            <a:lnSpc>
              <a:spcPct val="90000"/>
            </a:lnSpc>
            <a:spcBef>
              <a:spcPct val="0"/>
            </a:spcBef>
            <a:spcAft>
              <a:spcPct val="15000"/>
            </a:spcAft>
            <a:buChar char="••"/>
          </a:pPr>
          <a:r>
            <a:rPr lang="tr-TR" sz="800" b="1" kern="1200">
              <a:solidFill>
                <a:srgbClr val="0070C0"/>
              </a:solidFill>
            </a:rPr>
            <a:t>a. Süreci takip etmek gerekli yazışmaları yapmak</a:t>
          </a:r>
        </a:p>
        <a:p>
          <a:pPr marL="57150" lvl="1" indent="-57150" algn="l" defTabSz="355600">
            <a:lnSpc>
              <a:spcPct val="90000"/>
            </a:lnSpc>
            <a:spcBef>
              <a:spcPct val="0"/>
            </a:spcBef>
            <a:spcAft>
              <a:spcPct val="15000"/>
            </a:spcAft>
            <a:buChar char="••"/>
          </a:pPr>
          <a:r>
            <a:rPr lang="tr-TR" sz="800" b="1" kern="1200">
              <a:solidFill>
                <a:srgbClr val="0070C0"/>
              </a:solidFill>
            </a:rPr>
            <a:t>b. İlgili toplantı ve görevlendirme ile izinler konusunda gerekli hazırlıkları yapmak</a:t>
          </a:r>
        </a:p>
      </dsp:txBody>
      <dsp:txXfrm>
        <a:off x="3812003" y="521140"/>
        <a:ext cx="1670005" cy="24499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A2A5B73DE0425CB01ADE3B9E82F075"/>
        <w:category>
          <w:name w:val="Genel"/>
          <w:gallery w:val="placeholder"/>
        </w:category>
        <w:types>
          <w:type w:val="bbPlcHdr"/>
        </w:types>
        <w:behaviors>
          <w:behavior w:val="content"/>
        </w:behaviors>
        <w:guid w:val="{CE817D3B-E20F-4F3C-9225-1E7B96AED61B}"/>
      </w:docPartPr>
      <w:docPartBody>
        <w:p w:rsidR="0074622B" w:rsidRDefault="00490E7D">
          <w:r>
            <w:t>Ekle sekmesinde, galeriler belgenizin genel görünümünü düzenlemek için tasarlanan öğeleri ekler. Bu galerileri, tablolar, üstbilgiler, altbilgiler, kapak sayfaları ve diğer belge yapı taşlarını eklemek için kullanabilirsiniz.</w:t>
          </w:r>
        </w:p>
        <w:p w:rsidR="0074622B" w:rsidRDefault="00490E7D">
          <w:r>
            <w:t>Belgedeki seçili metnin biçimlendirmesini, Giriş sekmesindeki Hızlı Stiller galerisinden seçilen metin için bir görünüm seçerek kolay bir şekilde değiştirebilirsiniz. Metni doğrudan Giriş sekmesindeki diğer denetimleri kullanarak da biçimlendirebilirsiniz. Denetimlerin çoğu geçerli temadan görünüm kullanma ya da doğrudan belirlediğiniz biçimi kullanma seçeneği sunar.</w:t>
          </w:r>
        </w:p>
        <w:p w:rsidR="009459E3" w:rsidRDefault="00490E7D">
          <w:pPr>
            <w:pStyle w:val="AFA2A5B73DE0425CB01ADE3B9E82F075"/>
          </w:pPr>
          <w:r>
            <w:t>Belgenizin genel görünümünü değiştirmek için Sayfa Düzeni sekmesinde yeni Tema öğeleri seçin. Hızlı Stil galerisinde bulunan görünümleri değiştirmek için Geçerli Hızlı Stil Ayarını Değiştir komutunu kullanın. Hem Temalar galerisi hem de Hızlı Stiller galerisi, belgenizin görünümünü istediğiniz zaman geçerli şablonunuzda bulunan özgün haline geri döndürebilmeniz için sıfırlama komutları sağlar.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odoni MT Black">
    <w:altName w:val="Bodoni MT Black"/>
    <w:panose1 w:val="02070A030806060202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abic Typesetting">
    <w:panose1 w:val="03020402040406030203"/>
    <w:charset w:val="A2"/>
    <w:family w:val="script"/>
    <w:pitch w:val="variable"/>
    <w:sig w:usb0="A000206F" w:usb1="C0000000" w:usb2="00000008" w:usb3="00000000" w:csb0="000000D3"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7D"/>
    <w:rsid w:val="00285ADB"/>
    <w:rsid w:val="002D7D40"/>
    <w:rsid w:val="00350B65"/>
    <w:rsid w:val="003C1121"/>
    <w:rsid w:val="003E6FC3"/>
    <w:rsid w:val="003F00D1"/>
    <w:rsid w:val="00490E7D"/>
    <w:rsid w:val="004B3118"/>
    <w:rsid w:val="005D5CCD"/>
    <w:rsid w:val="006D2741"/>
    <w:rsid w:val="00724C76"/>
    <w:rsid w:val="0074622B"/>
    <w:rsid w:val="00800786"/>
    <w:rsid w:val="00862B8C"/>
    <w:rsid w:val="008E5BF1"/>
    <w:rsid w:val="009459E3"/>
    <w:rsid w:val="00951F87"/>
    <w:rsid w:val="009A285B"/>
    <w:rsid w:val="00A94645"/>
    <w:rsid w:val="00B96A1E"/>
    <w:rsid w:val="00BA77C2"/>
    <w:rsid w:val="00BB762E"/>
    <w:rsid w:val="00BF6884"/>
    <w:rsid w:val="00C97CF4"/>
    <w:rsid w:val="00D121DF"/>
    <w:rsid w:val="00DF01A4"/>
    <w:rsid w:val="00E1229C"/>
    <w:rsid w:val="00ED055B"/>
    <w:rsid w:val="00ED5414"/>
    <w:rsid w:val="00F645C5"/>
    <w:rsid w:val="00FB6B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0FD3D2AA66C44738CE32670D9DD7E41">
    <w:name w:val="90FD3D2AA66C44738CE32670D9DD7E41"/>
  </w:style>
  <w:style w:type="paragraph" w:customStyle="1" w:styleId="506F6E60563A4C9F9A9970E9CB8D8D53">
    <w:name w:val="506F6E60563A4C9F9A9970E9CB8D8D53"/>
  </w:style>
  <w:style w:type="paragraph" w:customStyle="1" w:styleId="9C554237FB83403DB82515A9C17094C5">
    <w:name w:val="9C554237FB83403DB82515A9C17094C5"/>
  </w:style>
  <w:style w:type="paragraph" w:customStyle="1" w:styleId="AFA2A5B73DE0425CB01ADE3B9E82F075">
    <w:name w:val="AFA2A5B73DE0425CB01ADE3B9E82F075"/>
  </w:style>
  <w:style w:type="paragraph" w:customStyle="1" w:styleId="0B1BA5B8EB7B4E11B3B90FA60C393E17">
    <w:name w:val="0B1BA5B8EB7B4E11B3B90FA60C393E17"/>
  </w:style>
  <w:style w:type="paragraph" w:customStyle="1" w:styleId="CF429E1A607042B3A3AA5962A1AED0F2">
    <w:name w:val="CF429E1A607042B3A3AA5962A1AED0F2"/>
  </w:style>
  <w:style w:type="paragraph" w:customStyle="1" w:styleId="9DCBD73DC04B4EECB013DA6FEA2EC8BC">
    <w:name w:val="9DCBD73DC04B4EECB013DA6FEA2EC8BC"/>
  </w:style>
  <w:style w:type="paragraph" w:customStyle="1" w:styleId="0320D2981C1F40ADAD3A419B34417603">
    <w:name w:val="0320D2981C1F40ADAD3A419B344176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Parlak">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  </PublishDate>
  <Abstract>  O “DÜŞÜN” buyurdu, “DÜŞÜNÜYORUM.                                     Ali İmran Suresi / Ayet 7:                …Üstün akıllılardan başkası da derin düşünmez.                                      Bakara Suresi / Ayet 219:            …Umulur ki siz düşünürsünüz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EA79B7-D64D-4AF4-BCC0-DBA9D924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59</TotalTime>
  <Pages>1</Pages>
  <Words>1419</Words>
  <Characters>8091</Characters>
  <Application>Microsoft Office Word</Application>
  <DocSecurity>0</DocSecurity>
  <Lines>67</Lines>
  <Paragraphs>18</Paragraphs>
  <ScaleCrop>false</ScaleCrop>
  <HeadingPairs>
    <vt:vector size="6" baseType="variant">
      <vt:variant>
        <vt:lpstr>Konu Başlığı</vt:lpstr>
      </vt:variant>
      <vt:variant>
        <vt:i4>1</vt:i4>
      </vt:variant>
      <vt:variant>
        <vt:lpstr>Başlıklar</vt:lpstr>
      </vt:variant>
      <vt:variant>
        <vt:i4>5</vt:i4>
      </vt:variant>
      <vt:variant>
        <vt:lpstr>Title</vt:lpstr>
      </vt:variant>
      <vt:variant>
        <vt:i4>1</vt:i4>
      </vt:variant>
    </vt:vector>
  </HeadingPairs>
  <TitlesOfParts>
    <vt:vector size="7" baseType="lpstr">
      <vt:lpstr>DÂHİCE FİKİRLER OKUL GELİŞİM MODELİMİZ</vt:lpstr>
      <vt:lpstr/>
      <vt:lpstr>1-GİRİŞ </vt:lpstr>
      <vt:lpstr/>
      <vt:lpstr/>
      <vt:lpstr>3-  AMAÇLAR:</vt:lpstr>
      <vt:lpstr/>
    </vt:vector>
  </TitlesOfParts>
  <Company>SEYDİŞEHİR ANADOLU İMAM HATİP LİSESİ</Company>
  <LinksUpToDate>false</LinksUpToDate>
  <CharactersWithSpaces>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DÂHİCE FİKİRLER OKUL GELİŞİM MODELİMİZ</dc:title>
  <dc:subject>İKİRLER PROJESİ</dc:subject>
  <dc:creator>SEYDİŞEHİR ANADOLU İMAM HATİP LİSESİ</dc:creator>
  <cp:lastModifiedBy>AİHL</cp:lastModifiedBy>
  <cp:revision>8</cp:revision>
  <dcterms:created xsi:type="dcterms:W3CDTF">2019-01-16T09:36:00Z</dcterms:created>
  <dcterms:modified xsi:type="dcterms:W3CDTF">2019-01-16T21:59:00Z</dcterms:modified>
</cp:coreProperties>
</file>